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6BF" w:rsidRPr="00003498" w:rsidRDefault="001A66BF" w:rsidP="00B3518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5889770" r:id="rId5"/>
        </w:object>
      </w:r>
    </w:p>
    <w:p w:rsidR="001A66BF" w:rsidRPr="00003498" w:rsidRDefault="001A66BF" w:rsidP="00B3518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A66BF" w:rsidRPr="00003498" w:rsidRDefault="001A66BF" w:rsidP="00B3518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A66BF" w:rsidRPr="00003498" w:rsidRDefault="001A66BF" w:rsidP="00B3518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A66BF" w:rsidRPr="00003498" w:rsidRDefault="001A66BF" w:rsidP="00B3518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A66BF" w:rsidRPr="00003498" w:rsidRDefault="001A66BF" w:rsidP="00B3518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1A66BF" w:rsidRPr="00003498" w:rsidRDefault="001A66BF" w:rsidP="00B3518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A66BF" w:rsidRPr="00003498" w:rsidRDefault="001A66BF" w:rsidP="00B3518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1A66BF" w:rsidRPr="00003498" w:rsidRDefault="001A66BF" w:rsidP="00B3518E">
      <w:pPr>
        <w:spacing w:after="0" w:line="240" w:lineRule="auto"/>
        <w:jc w:val="right"/>
        <w:rPr>
          <w:rFonts w:ascii="Times New Roman" w:hAnsi="Times New Roman"/>
        </w:rPr>
      </w:pPr>
    </w:p>
    <w:p w:rsidR="001A66BF" w:rsidRPr="00003498" w:rsidRDefault="001A66BF" w:rsidP="00B351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1A66BF" w:rsidRPr="00003498" w:rsidRDefault="001A66BF" w:rsidP="00B3518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1A66BF" w:rsidRPr="00003498" w:rsidRDefault="001A66BF" w:rsidP="00B3518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1A66BF" w:rsidRPr="00003498" w:rsidRDefault="001A66BF" w:rsidP="00B351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6BF" w:rsidRPr="00003498" w:rsidRDefault="001A66BF" w:rsidP="00B351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1A66BF" w:rsidRPr="00003498" w:rsidRDefault="001A66BF" w:rsidP="00B351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66BF" w:rsidRPr="00003498" w:rsidRDefault="001A66BF" w:rsidP="00B351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1A66BF" w:rsidRDefault="001A66BF" w:rsidP="00B3518E">
      <w:pPr>
        <w:spacing w:after="0" w:line="240" w:lineRule="auto"/>
        <w:rPr>
          <w:lang w:val="uk-UA"/>
        </w:rPr>
      </w:pPr>
    </w:p>
    <w:p w:rsidR="001A66BF" w:rsidRDefault="001A66BF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1A66BF" w:rsidRDefault="001A66BF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і піклування Кіцманської міської ради </w:t>
      </w:r>
    </w:p>
    <w:p w:rsidR="001A66BF" w:rsidRDefault="001A66BF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</w:p>
    <w:p w:rsidR="001A66BF" w:rsidRDefault="001A66BF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ОСОБА 1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1A66BF" w:rsidRDefault="001A66BF" w:rsidP="00B351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2015  року народження, </w:t>
      </w:r>
    </w:p>
    <w:p w:rsidR="001A66BF" w:rsidRDefault="001A66BF" w:rsidP="00B3518E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>мешканки м. Кіцмань</w:t>
      </w:r>
    </w:p>
    <w:p w:rsidR="001A66BF" w:rsidRDefault="001A66BF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1A66BF" w:rsidRPr="007874A2" w:rsidRDefault="001A66BF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2, 1991 року народження від 07.09.2022, враховуючи висновок служби у справах дітей від 12.09.2022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 xml:space="preserve">132 та рішення Комісії з питань захисту прав дитини при виконавчому комітеті Кіцманської міської ради від </w:t>
      </w:r>
      <w:r w:rsidRPr="00B704E4">
        <w:rPr>
          <w:rFonts w:ascii="Times New Roman" w:hAnsi="Times New Roman"/>
          <w:sz w:val="24"/>
          <w:szCs w:val="24"/>
          <w:lang w:val="uk-UA"/>
        </w:rPr>
        <w:t>23.</w:t>
      </w:r>
      <w:r>
        <w:rPr>
          <w:rFonts w:ascii="Times New Roman" w:hAnsi="Times New Roman"/>
          <w:sz w:val="24"/>
          <w:szCs w:val="24"/>
          <w:lang w:val="uk-UA"/>
        </w:rPr>
        <w:t>09.2022 № 2,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A66BF" w:rsidRPr="00003498" w:rsidRDefault="001A66BF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66BF" w:rsidRPr="00003498" w:rsidRDefault="001A66BF" w:rsidP="00B3518E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A66BF" w:rsidRPr="003B7EDA" w:rsidRDefault="001A66BF" w:rsidP="00B3518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A66BF" w:rsidRPr="002905E7" w:rsidRDefault="001A66BF" w:rsidP="00B351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 </w:t>
      </w:r>
      <w:r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 xml:space="preserve">  2015  року народження, мешканки м. Кіцмань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1A66BF" w:rsidRDefault="001A66BF" w:rsidP="00B3518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A66BF" w:rsidRPr="00003498" w:rsidRDefault="001A66BF" w:rsidP="00B3518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A66BF" w:rsidRPr="00003498" w:rsidRDefault="001A66BF" w:rsidP="00B3518E">
      <w:pPr>
        <w:pStyle w:val="2"/>
        <w:jc w:val="both"/>
        <w:rPr>
          <w:rFonts w:ascii="Times New Roman" w:hAnsi="Times New Roman"/>
          <w:b/>
          <w:szCs w:val="24"/>
        </w:rPr>
      </w:pPr>
    </w:p>
    <w:p w:rsidR="001A66BF" w:rsidRPr="00003498" w:rsidRDefault="001A66BF" w:rsidP="00B3518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A66BF" w:rsidRPr="00003498" w:rsidRDefault="001A66BF" w:rsidP="00B3518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A66BF" w:rsidRPr="00003498" w:rsidRDefault="001A66BF" w:rsidP="00B3518E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1A66BF" w:rsidRPr="00A44DFC" w:rsidRDefault="001A66BF" w:rsidP="00B351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66BF" w:rsidRDefault="001A66BF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1A66BF" w:rsidRDefault="001A66BF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1A66BF" w:rsidRDefault="001A66BF" w:rsidP="00B351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66BF" w:rsidRPr="006B17C9" w:rsidRDefault="001A66BF" w:rsidP="00B3518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1A66BF" w:rsidRDefault="001A66BF" w:rsidP="00B3518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A66BF" w:rsidSect="00484ADF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18E"/>
    <w:rsid w:val="00003498"/>
    <w:rsid w:val="00041945"/>
    <w:rsid w:val="000807D9"/>
    <w:rsid w:val="0010402E"/>
    <w:rsid w:val="001329AC"/>
    <w:rsid w:val="001A66BF"/>
    <w:rsid w:val="001E75F0"/>
    <w:rsid w:val="002905E7"/>
    <w:rsid w:val="002C76FD"/>
    <w:rsid w:val="003B7EDA"/>
    <w:rsid w:val="00482AE8"/>
    <w:rsid w:val="00484ADF"/>
    <w:rsid w:val="005377DD"/>
    <w:rsid w:val="0057076E"/>
    <w:rsid w:val="005B10F4"/>
    <w:rsid w:val="00606018"/>
    <w:rsid w:val="006B17C9"/>
    <w:rsid w:val="006E33FD"/>
    <w:rsid w:val="007067F4"/>
    <w:rsid w:val="00720A89"/>
    <w:rsid w:val="007874A2"/>
    <w:rsid w:val="00797BF9"/>
    <w:rsid w:val="007D1072"/>
    <w:rsid w:val="00822D69"/>
    <w:rsid w:val="0088650D"/>
    <w:rsid w:val="008A0B1C"/>
    <w:rsid w:val="0091515F"/>
    <w:rsid w:val="009418F4"/>
    <w:rsid w:val="009A375C"/>
    <w:rsid w:val="00A44DFC"/>
    <w:rsid w:val="00B3518E"/>
    <w:rsid w:val="00B704E4"/>
    <w:rsid w:val="00CF1C3D"/>
    <w:rsid w:val="00D04916"/>
    <w:rsid w:val="00D8473B"/>
    <w:rsid w:val="00DA6064"/>
    <w:rsid w:val="00DC0DAC"/>
    <w:rsid w:val="00E0399E"/>
    <w:rsid w:val="00F752F4"/>
    <w:rsid w:val="00FF5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DA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B351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3518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B3518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B3518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3518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B3518E"/>
  </w:style>
  <w:style w:type="paragraph" w:customStyle="1" w:styleId="13">
    <w:name w:val="Заголовок 13"/>
    <w:basedOn w:val="Normal"/>
    <w:next w:val="Normal"/>
    <w:uiPriority w:val="99"/>
    <w:rsid w:val="00B3518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B3518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B3518E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B3518E"/>
  </w:style>
  <w:style w:type="paragraph" w:styleId="Caption">
    <w:name w:val="caption"/>
    <w:basedOn w:val="Normal"/>
    <w:uiPriority w:val="99"/>
    <w:qFormat/>
    <w:rsid w:val="00B3518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B3518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B3518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B3518E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B351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275</Words>
  <Characters>1571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2022-09-28T13:33:00Z</dcterms:created>
  <dcterms:modified xsi:type="dcterms:W3CDTF">2022-09-28T14:03:00Z</dcterms:modified>
</cp:coreProperties>
</file>