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DA" w:rsidRPr="00003498" w:rsidRDefault="004968DA" w:rsidP="00D63AD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5889600" r:id="rId5"/>
        </w:object>
      </w:r>
    </w:p>
    <w:p w:rsidR="004968DA" w:rsidRPr="00003498" w:rsidRDefault="004968DA" w:rsidP="00D63ADB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968DA" w:rsidRPr="00003498" w:rsidRDefault="004968DA" w:rsidP="00D63ADB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968DA" w:rsidRPr="00003498" w:rsidRDefault="004968DA" w:rsidP="00D63ADB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968DA" w:rsidRPr="00003498" w:rsidRDefault="004968DA" w:rsidP="00D63AD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968DA" w:rsidRPr="00003498" w:rsidRDefault="004968DA" w:rsidP="00D63ADB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968DA" w:rsidRPr="00003498" w:rsidRDefault="004968DA" w:rsidP="00D63AD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968DA" w:rsidRPr="00003498" w:rsidRDefault="004968DA" w:rsidP="00D63ADB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968DA" w:rsidRPr="00003498" w:rsidRDefault="004968DA" w:rsidP="00D63ADB">
      <w:pPr>
        <w:spacing w:after="0" w:line="240" w:lineRule="auto"/>
        <w:jc w:val="right"/>
        <w:rPr>
          <w:rFonts w:ascii="Times New Roman" w:hAnsi="Times New Roman"/>
        </w:rPr>
      </w:pPr>
    </w:p>
    <w:p w:rsidR="004968DA" w:rsidRPr="00003498" w:rsidRDefault="004968DA" w:rsidP="00D63A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4968DA" w:rsidRPr="00003498" w:rsidRDefault="004968DA" w:rsidP="00D63ADB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968DA" w:rsidRPr="00003498" w:rsidRDefault="004968DA" w:rsidP="00D63AD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968DA" w:rsidRPr="00003498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8DA" w:rsidRPr="00B44B94" w:rsidRDefault="004968DA" w:rsidP="00D63A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44B94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B44B94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4968DA" w:rsidRPr="00003498" w:rsidRDefault="004968DA" w:rsidP="00D63A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68DA" w:rsidRPr="00003498" w:rsidRDefault="004968DA" w:rsidP="00D63A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4968DA" w:rsidRDefault="004968DA" w:rsidP="00D63ADB">
      <w:pPr>
        <w:spacing w:after="0" w:line="240" w:lineRule="auto"/>
        <w:rPr>
          <w:lang w:val="uk-UA"/>
        </w:rPr>
      </w:pPr>
    </w:p>
    <w:p w:rsidR="004968DA" w:rsidRDefault="004968DA" w:rsidP="00D63A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4968DA" w:rsidRDefault="004968DA" w:rsidP="00D63A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та  піклування Кіцманської міської ради про</w:t>
      </w:r>
    </w:p>
    <w:p w:rsidR="004968DA" w:rsidRDefault="004968DA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 </w:t>
      </w:r>
    </w:p>
    <w:p w:rsidR="004968DA" w:rsidRDefault="004968DA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 2017 року народження та </w:t>
      </w:r>
    </w:p>
    <w:p w:rsidR="004968DA" w:rsidRDefault="004968DA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 2020 року народження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,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4968DA" w:rsidRDefault="004968DA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мешканців м. Кіцмань </w:t>
      </w:r>
    </w:p>
    <w:p w:rsidR="004968DA" w:rsidRDefault="004968DA" w:rsidP="00D63A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4968DA" w:rsidRPr="007874A2" w:rsidRDefault="004968DA" w:rsidP="00D63A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3, 1993 року народження від 23.09.2022, враховуючи висновок служби у справах дітей від 23.09.2022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 xml:space="preserve">147 та рішення Комісії з питань захисту прав дитини при виконавчому комітеті Кіцманської міської ради від </w:t>
      </w:r>
      <w:r w:rsidRPr="00B704E4">
        <w:rPr>
          <w:rFonts w:ascii="Times New Roman" w:hAnsi="Times New Roman"/>
          <w:sz w:val="24"/>
          <w:szCs w:val="24"/>
          <w:lang w:val="uk-UA"/>
        </w:rPr>
        <w:t>23.</w:t>
      </w:r>
      <w:r>
        <w:rPr>
          <w:rFonts w:ascii="Times New Roman" w:hAnsi="Times New Roman"/>
          <w:sz w:val="24"/>
          <w:szCs w:val="24"/>
          <w:lang w:val="uk-UA"/>
        </w:rPr>
        <w:t>09.2022 № 10,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968DA" w:rsidRPr="00003498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68DA" w:rsidRPr="00003498" w:rsidRDefault="004968DA" w:rsidP="00D63ADB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968DA" w:rsidRPr="003B7EDA" w:rsidRDefault="004968DA" w:rsidP="00D63A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968DA" w:rsidRPr="00E960AE" w:rsidRDefault="004968DA" w:rsidP="00D63A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960AE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E960A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малолітніх: 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***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 2020 року народження мешканців м. Кіцмань </w:t>
      </w:r>
      <w:r w:rsidRPr="00E960AE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4968DA" w:rsidRDefault="004968DA" w:rsidP="00D63A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968DA" w:rsidRPr="00003498" w:rsidRDefault="004968DA" w:rsidP="00D63A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968DA" w:rsidRPr="00003498" w:rsidRDefault="004968DA" w:rsidP="00D63ADB">
      <w:pPr>
        <w:pStyle w:val="2"/>
        <w:jc w:val="both"/>
        <w:rPr>
          <w:rFonts w:ascii="Times New Roman" w:hAnsi="Times New Roman"/>
          <w:b/>
          <w:szCs w:val="24"/>
        </w:rPr>
      </w:pPr>
    </w:p>
    <w:p w:rsidR="004968DA" w:rsidRPr="00003498" w:rsidRDefault="004968DA" w:rsidP="00D63ADB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968DA" w:rsidRPr="00003498" w:rsidRDefault="004968DA" w:rsidP="00D63ADB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968DA" w:rsidRPr="00003498" w:rsidRDefault="004968DA" w:rsidP="00D63ADB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4968DA" w:rsidRPr="00A44DFC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8DA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4968DA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968DA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68DA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68DA" w:rsidRDefault="004968DA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68DA" w:rsidRDefault="004968DA" w:rsidP="00D63ADB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sectPr w:rsidR="004968DA" w:rsidSect="00B44B94">
      <w:pgSz w:w="11906" w:h="16838"/>
      <w:pgMar w:top="709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ADB"/>
    <w:rsid w:val="00003498"/>
    <w:rsid w:val="0004149B"/>
    <w:rsid w:val="00041945"/>
    <w:rsid w:val="00060255"/>
    <w:rsid w:val="000807D9"/>
    <w:rsid w:val="000D0B08"/>
    <w:rsid w:val="0010402E"/>
    <w:rsid w:val="001329AC"/>
    <w:rsid w:val="0014074E"/>
    <w:rsid w:val="0019415C"/>
    <w:rsid w:val="002A5860"/>
    <w:rsid w:val="002A7ECB"/>
    <w:rsid w:val="002C76FD"/>
    <w:rsid w:val="00395FC0"/>
    <w:rsid w:val="003B7EDA"/>
    <w:rsid w:val="00482AE8"/>
    <w:rsid w:val="004968DA"/>
    <w:rsid w:val="00720A89"/>
    <w:rsid w:val="007874A2"/>
    <w:rsid w:val="007F2C96"/>
    <w:rsid w:val="00822D69"/>
    <w:rsid w:val="008A0B1C"/>
    <w:rsid w:val="008A66B6"/>
    <w:rsid w:val="0091515F"/>
    <w:rsid w:val="009652D4"/>
    <w:rsid w:val="00987251"/>
    <w:rsid w:val="009A375C"/>
    <w:rsid w:val="00A36E8D"/>
    <w:rsid w:val="00A44DFC"/>
    <w:rsid w:val="00A96408"/>
    <w:rsid w:val="00AE09BF"/>
    <w:rsid w:val="00B44B94"/>
    <w:rsid w:val="00B704E4"/>
    <w:rsid w:val="00BD4055"/>
    <w:rsid w:val="00BE3424"/>
    <w:rsid w:val="00BF7678"/>
    <w:rsid w:val="00C870E2"/>
    <w:rsid w:val="00CF1C3D"/>
    <w:rsid w:val="00D04916"/>
    <w:rsid w:val="00D63ADB"/>
    <w:rsid w:val="00D869B5"/>
    <w:rsid w:val="00D97D33"/>
    <w:rsid w:val="00E0399E"/>
    <w:rsid w:val="00E960AE"/>
    <w:rsid w:val="00F752F4"/>
    <w:rsid w:val="00FE3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76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63A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63A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63A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63AD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63ADB"/>
  </w:style>
  <w:style w:type="paragraph" w:styleId="Caption">
    <w:name w:val="caption"/>
    <w:basedOn w:val="Normal"/>
    <w:uiPriority w:val="99"/>
    <w:qFormat/>
    <w:rsid w:val="00D63A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D63AD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63A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D63ADB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NoSpacing">
    <w:name w:val="No Spacing"/>
    <w:uiPriority w:val="99"/>
    <w:qFormat/>
    <w:rsid w:val="00D63ADB"/>
  </w:style>
  <w:style w:type="paragraph" w:customStyle="1" w:styleId="rvps2">
    <w:name w:val="rvps2"/>
    <w:basedOn w:val="Normal"/>
    <w:uiPriority w:val="99"/>
    <w:rsid w:val="00D63A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285</Words>
  <Characters>1629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dcterms:created xsi:type="dcterms:W3CDTF">2022-09-28T13:15:00Z</dcterms:created>
  <dcterms:modified xsi:type="dcterms:W3CDTF">2022-09-28T14:00:00Z</dcterms:modified>
</cp:coreProperties>
</file>