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653" w:rsidRPr="00A461C0" w:rsidRDefault="00DE065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5367915" r:id="rId8"/>
        </w:object>
      </w:r>
    </w:p>
    <w:p w:rsidR="00DE0653" w:rsidRPr="00D927B7" w:rsidRDefault="00DE0653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DE0653" w:rsidRPr="00D927B7" w:rsidRDefault="00DE0653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E0653" w:rsidRPr="00D927B7" w:rsidRDefault="00DE065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E0653" w:rsidRPr="00D927B7" w:rsidRDefault="00DE065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E0653" w:rsidRPr="00A461C0" w:rsidRDefault="00DE065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DE0653" w:rsidRPr="00A461C0" w:rsidRDefault="00DE065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DE0653" w:rsidRPr="00A461C0" w:rsidRDefault="00DE065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DE0653" w:rsidRDefault="00DE0653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DE0653" w:rsidRDefault="00DE065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E0653" w:rsidRPr="00A461C0" w:rsidRDefault="00DE065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DE0653" w:rsidRPr="00A461C0" w:rsidRDefault="00DE0653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E0653" w:rsidRDefault="00DE065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DE0653" w:rsidRPr="00A461C0" w:rsidRDefault="00DE0653" w:rsidP="00EE1455">
      <w:pPr>
        <w:pStyle w:val="Normal2"/>
        <w:rPr>
          <w:rFonts w:ascii="Times New Roman" w:hAnsi="Times New Roman"/>
          <w:b/>
          <w:szCs w:val="24"/>
        </w:rPr>
      </w:pPr>
    </w:p>
    <w:p w:rsidR="00DE0653" w:rsidRPr="0032457C" w:rsidRDefault="00DE065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DE0653" w:rsidRDefault="00DE0653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доцільність призначення ОСОБА 1 </w:t>
      </w:r>
    </w:p>
    <w:p w:rsidR="00DE0653" w:rsidRDefault="00DE0653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DE0653" w:rsidRDefault="00DE065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E0653" w:rsidRPr="00A461C0" w:rsidRDefault="00DE065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E0653" w:rsidRDefault="00DE0653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D061C6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r w:rsidRPr="00B062CE">
        <w:rPr>
          <w:rFonts w:ascii="Times New Roman" w:hAnsi="Times New Roman"/>
          <w:sz w:val="24"/>
          <w:szCs w:val="24"/>
          <w:lang w:val="uk-UA"/>
        </w:rPr>
        <w:t>№___ від _____</w:t>
      </w:r>
      <w:r w:rsidRPr="009377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гр.Рудейчука Євгена Васильовича, 1991р.н.,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с.Шипинці,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дядьком гр. ОСОБА 2, 1964р.н. інвалідом ІІгр. з психічними розладами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 ради</w:t>
      </w:r>
    </w:p>
    <w:p w:rsidR="00DE0653" w:rsidRPr="00D40E12" w:rsidRDefault="00DE0653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E0653" w:rsidRDefault="00DE065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1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 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с.Шипинці,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дядьком гр. ОСОБА 2, 1964р.н. інвалідом ІІгр. з психічними розладами який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с.Шипинці,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DE0653" w:rsidRPr="0049467A" w:rsidRDefault="00DE065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DE0653" w:rsidRDefault="00DE065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653" w:rsidRDefault="00DE065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653" w:rsidRDefault="00DE065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0653" w:rsidRDefault="00DE065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DE0653" w:rsidRDefault="00DE065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E0653" w:rsidRPr="006E1E18" w:rsidRDefault="00DE065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E0653" w:rsidRDefault="00DE0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DE0653" w:rsidRDefault="00DE0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E0653" w:rsidRDefault="00DE0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E0653" w:rsidRDefault="00DE0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E0653" w:rsidRDefault="00DE0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E0653" w:rsidRPr="00AB1F9E" w:rsidRDefault="00DE0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E0653" w:rsidRPr="00AB1F9E" w:rsidRDefault="00DE065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E0653" w:rsidRPr="0049467A" w:rsidRDefault="00DE0653" w:rsidP="00EE1455">
      <w:pPr>
        <w:spacing w:after="0" w:line="240" w:lineRule="auto"/>
        <w:ind w:left="1843"/>
        <w:jc w:val="right"/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p w:rsidR="00DE0653" w:rsidRDefault="00DE0653">
      <w:pPr>
        <w:rPr>
          <w:lang w:val="uk-UA"/>
        </w:rPr>
      </w:pPr>
    </w:p>
    <w:sectPr w:rsidR="00DE0653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653" w:rsidRDefault="00DE0653" w:rsidP="00EE1455">
      <w:pPr>
        <w:spacing w:after="0" w:line="240" w:lineRule="auto"/>
      </w:pPr>
      <w:r>
        <w:separator/>
      </w:r>
    </w:p>
  </w:endnote>
  <w:endnote w:type="continuationSeparator" w:id="0">
    <w:p w:rsidR="00DE0653" w:rsidRDefault="00DE065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653" w:rsidRDefault="00DE0653" w:rsidP="00EE1455">
      <w:pPr>
        <w:spacing w:after="0" w:line="240" w:lineRule="auto"/>
      </w:pPr>
      <w:r>
        <w:separator/>
      </w:r>
    </w:p>
  </w:footnote>
  <w:footnote w:type="continuationSeparator" w:id="0">
    <w:p w:rsidR="00DE0653" w:rsidRDefault="00DE065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97BA8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91E"/>
    <w:rsid w:val="00162DE6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2A96"/>
    <w:rsid w:val="00267089"/>
    <w:rsid w:val="0028366E"/>
    <w:rsid w:val="00284622"/>
    <w:rsid w:val="002960F8"/>
    <w:rsid w:val="002970EB"/>
    <w:rsid w:val="002A3C80"/>
    <w:rsid w:val="002A513D"/>
    <w:rsid w:val="002A51E0"/>
    <w:rsid w:val="002C7B41"/>
    <w:rsid w:val="002E671A"/>
    <w:rsid w:val="002F13C3"/>
    <w:rsid w:val="0030538B"/>
    <w:rsid w:val="00307527"/>
    <w:rsid w:val="00317427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72DF6"/>
    <w:rsid w:val="00481268"/>
    <w:rsid w:val="00491BDA"/>
    <w:rsid w:val="0049467A"/>
    <w:rsid w:val="004A0546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13015"/>
    <w:rsid w:val="00622D10"/>
    <w:rsid w:val="0065707F"/>
    <w:rsid w:val="006575FB"/>
    <w:rsid w:val="00670F1B"/>
    <w:rsid w:val="006711AF"/>
    <w:rsid w:val="006737FB"/>
    <w:rsid w:val="00691820"/>
    <w:rsid w:val="006B156F"/>
    <w:rsid w:val="006D565C"/>
    <w:rsid w:val="006E1E18"/>
    <w:rsid w:val="006E207D"/>
    <w:rsid w:val="006F6DB6"/>
    <w:rsid w:val="00706BA5"/>
    <w:rsid w:val="007115E4"/>
    <w:rsid w:val="00721B83"/>
    <w:rsid w:val="00743175"/>
    <w:rsid w:val="007714A7"/>
    <w:rsid w:val="00784D6A"/>
    <w:rsid w:val="00786948"/>
    <w:rsid w:val="007B22D0"/>
    <w:rsid w:val="007C2ACE"/>
    <w:rsid w:val="007E3260"/>
    <w:rsid w:val="0080056E"/>
    <w:rsid w:val="00803DE7"/>
    <w:rsid w:val="00844C39"/>
    <w:rsid w:val="008662EE"/>
    <w:rsid w:val="008679CC"/>
    <w:rsid w:val="008744E2"/>
    <w:rsid w:val="00881954"/>
    <w:rsid w:val="008A23C6"/>
    <w:rsid w:val="008E0685"/>
    <w:rsid w:val="008E560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D0FB3"/>
    <w:rsid w:val="00AE2905"/>
    <w:rsid w:val="00AE4678"/>
    <w:rsid w:val="00AF2354"/>
    <w:rsid w:val="00AF2744"/>
    <w:rsid w:val="00B01EA2"/>
    <w:rsid w:val="00B062CE"/>
    <w:rsid w:val="00B144F6"/>
    <w:rsid w:val="00B22744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911C2"/>
    <w:rsid w:val="00CB2A42"/>
    <w:rsid w:val="00CB4695"/>
    <w:rsid w:val="00CB4E9C"/>
    <w:rsid w:val="00CD57BE"/>
    <w:rsid w:val="00D061C6"/>
    <w:rsid w:val="00D106D7"/>
    <w:rsid w:val="00D20D38"/>
    <w:rsid w:val="00D3158F"/>
    <w:rsid w:val="00D40E12"/>
    <w:rsid w:val="00D45A7C"/>
    <w:rsid w:val="00D927B7"/>
    <w:rsid w:val="00DB0D15"/>
    <w:rsid w:val="00DC18D1"/>
    <w:rsid w:val="00DE0653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F6424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05D6"/>
    <w:rsid w:val="00FB10E1"/>
    <w:rsid w:val="00FC5B2F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10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284</Words>
  <Characters>1621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2022-06-03T06:03:00Z</cp:lastPrinted>
  <dcterms:created xsi:type="dcterms:W3CDTF">2022-09-22T12:28:00Z</dcterms:created>
  <dcterms:modified xsi:type="dcterms:W3CDTF">2022-09-22T13:06:00Z</dcterms:modified>
</cp:coreProperties>
</file>