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1A7" w:rsidRPr="00A461C0" w:rsidRDefault="000C11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5367369" r:id="rId8"/>
        </w:object>
      </w:r>
    </w:p>
    <w:p w:rsidR="000C11A7" w:rsidRPr="00D927B7" w:rsidRDefault="000C11A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C11A7" w:rsidRPr="00D927B7" w:rsidRDefault="000C11A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C11A7" w:rsidRPr="00D927B7" w:rsidRDefault="000C11A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C11A7" w:rsidRPr="00D927B7" w:rsidRDefault="000C11A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C11A7" w:rsidRPr="00A461C0" w:rsidRDefault="000C11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C11A7" w:rsidRPr="00A461C0" w:rsidRDefault="000C11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C11A7" w:rsidRPr="00A461C0" w:rsidRDefault="000C11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C11A7" w:rsidRDefault="000C11A7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C11A7" w:rsidRDefault="000C11A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C11A7" w:rsidRPr="00A461C0" w:rsidRDefault="000C11A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0C11A7" w:rsidRPr="00A461C0" w:rsidRDefault="000C11A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C11A7" w:rsidRDefault="000C11A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C11A7" w:rsidRPr="00A461C0" w:rsidRDefault="000C11A7" w:rsidP="00EE1455">
      <w:pPr>
        <w:pStyle w:val="Normal2"/>
        <w:rPr>
          <w:rFonts w:ascii="Times New Roman" w:hAnsi="Times New Roman"/>
          <w:b/>
          <w:szCs w:val="24"/>
        </w:rPr>
      </w:pPr>
    </w:p>
    <w:p w:rsidR="000C11A7" w:rsidRPr="0032457C" w:rsidRDefault="000C11A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C11A7" w:rsidRDefault="000C11A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0C11A7" w:rsidRDefault="000C11A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0C11A7" w:rsidRPr="00A461C0" w:rsidRDefault="000C11A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Default="000C11A7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D061C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Pr="00CF4271">
        <w:rPr>
          <w:rFonts w:ascii="Times New Roman" w:hAnsi="Times New Roman"/>
          <w:sz w:val="24"/>
          <w:szCs w:val="24"/>
          <w:lang w:val="uk-UA"/>
        </w:rPr>
        <w:t xml:space="preserve"> №___</w:t>
      </w:r>
      <w:r>
        <w:rPr>
          <w:rFonts w:ascii="Times New Roman" w:hAnsi="Times New Roman"/>
          <w:sz w:val="24"/>
          <w:szCs w:val="24"/>
          <w:lang w:val="uk-UA"/>
        </w:rPr>
        <w:t xml:space="preserve"> від _____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гр.Гливки Богдана Михайловича, 1997р.н.,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 Витилівка,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>дідусем гр. ОСОБА 2, 1937р.н. особою похилого віку, який перебуває на «Д» обліку в лікаря психіатра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0C11A7" w:rsidRPr="00D40E12" w:rsidRDefault="000C11A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C11A7" w:rsidRDefault="000C11A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1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 Витилівка,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 ОСОБА 2, 1937р.н. особою похилого віку, який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 Витилівка,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C11A7" w:rsidRPr="0049467A" w:rsidRDefault="000C11A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C11A7" w:rsidRDefault="000C11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Default="000C11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Default="000C11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Default="000C11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Default="000C11A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0C11A7" w:rsidRDefault="000C11A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Pr="006E1E18" w:rsidRDefault="000C11A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11A7" w:rsidRDefault="000C11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C11A7" w:rsidRDefault="000C11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11A7" w:rsidRDefault="000C11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11A7" w:rsidRDefault="000C11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11A7" w:rsidRDefault="000C11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11A7" w:rsidRPr="00AB1F9E" w:rsidRDefault="000C11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11A7" w:rsidRDefault="000C11A7">
      <w:pPr>
        <w:rPr>
          <w:lang w:val="uk-UA"/>
        </w:rPr>
      </w:pPr>
    </w:p>
    <w:p w:rsidR="000C11A7" w:rsidRDefault="000C11A7">
      <w:pPr>
        <w:rPr>
          <w:lang w:val="uk-UA"/>
        </w:rPr>
      </w:pPr>
    </w:p>
    <w:p w:rsidR="000C11A7" w:rsidRDefault="000C11A7">
      <w:pPr>
        <w:rPr>
          <w:lang w:val="uk-UA"/>
        </w:rPr>
      </w:pPr>
    </w:p>
    <w:p w:rsidR="000C11A7" w:rsidRDefault="000C11A7">
      <w:pPr>
        <w:rPr>
          <w:lang w:val="uk-UA"/>
        </w:rPr>
      </w:pPr>
    </w:p>
    <w:sectPr w:rsidR="000C11A7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1A7" w:rsidRDefault="000C11A7" w:rsidP="00EE1455">
      <w:pPr>
        <w:spacing w:after="0" w:line="240" w:lineRule="auto"/>
      </w:pPr>
      <w:r>
        <w:separator/>
      </w:r>
    </w:p>
  </w:endnote>
  <w:endnote w:type="continuationSeparator" w:id="0">
    <w:p w:rsidR="000C11A7" w:rsidRDefault="000C11A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1A7" w:rsidRDefault="000C11A7" w:rsidP="00EE1455">
      <w:pPr>
        <w:spacing w:after="0" w:line="240" w:lineRule="auto"/>
      </w:pPr>
      <w:r>
        <w:separator/>
      </w:r>
    </w:p>
  </w:footnote>
  <w:footnote w:type="continuationSeparator" w:id="0">
    <w:p w:rsidR="000C11A7" w:rsidRDefault="000C11A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11A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97652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04F5"/>
    <w:rsid w:val="0028366E"/>
    <w:rsid w:val="00284622"/>
    <w:rsid w:val="002960F8"/>
    <w:rsid w:val="002A0B05"/>
    <w:rsid w:val="002A3C80"/>
    <w:rsid w:val="002A513D"/>
    <w:rsid w:val="002A51E0"/>
    <w:rsid w:val="002C7B41"/>
    <w:rsid w:val="002E671A"/>
    <w:rsid w:val="002F13C3"/>
    <w:rsid w:val="002F1782"/>
    <w:rsid w:val="0030538B"/>
    <w:rsid w:val="00307527"/>
    <w:rsid w:val="00317427"/>
    <w:rsid w:val="0032457C"/>
    <w:rsid w:val="0032767E"/>
    <w:rsid w:val="00357582"/>
    <w:rsid w:val="00360BB1"/>
    <w:rsid w:val="00381C9A"/>
    <w:rsid w:val="00385665"/>
    <w:rsid w:val="003905F6"/>
    <w:rsid w:val="003A04BD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21F26"/>
    <w:rsid w:val="00531E79"/>
    <w:rsid w:val="005345AE"/>
    <w:rsid w:val="00546C2E"/>
    <w:rsid w:val="00551CB4"/>
    <w:rsid w:val="00557546"/>
    <w:rsid w:val="00565E3F"/>
    <w:rsid w:val="005740E8"/>
    <w:rsid w:val="005762BC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D565C"/>
    <w:rsid w:val="006D6831"/>
    <w:rsid w:val="006E1E18"/>
    <w:rsid w:val="006E207D"/>
    <w:rsid w:val="006F6DB6"/>
    <w:rsid w:val="00706BA5"/>
    <w:rsid w:val="007115E4"/>
    <w:rsid w:val="00721B83"/>
    <w:rsid w:val="007565C5"/>
    <w:rsid w:val="007714A7"/>
    <w:rsid w:val="00784D6A"/>
    <w:rsid w:val="00786948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560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0546E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D6AA7"/>
    <w:rsid w:val="00AE2905"/>
    <w:rsid w:val="00AE4678"/>
    <w:rsid w:val="00AF2354"/>
    <w:rsid w:val="00AF2744"/>
    <w:rsid w:val="00B0191D"/>
    <w:rsid w:val="00B01EA2"/>
    <w:rsid w:val="00B144F6"/>
    <w:rsid w:val="00B22744"/>
    <w:rsid w:val="00B547FC"/>
    <w:rsid w:val="00B56DDB"/>
    <w:rsid w:val="00B67C87"/>
    <w:rsid w:val="00B93771"/>
    <w:rsid w:val="00B96289"/>
    <w:rsid w:val="00BA1E7C"/>
    <w:rsid w:val="00BB00E6"/>
    <w:rsid w:val="00BC12F1"/>
    <w:rsid w:val="00BC54D4"/>
    <w:rsid w:val="00BC6623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911C2"/>
    <w:rsid w:val="00CB2A42"/>
    <w:rsid w:val="00CB4695"/>
    <w:rsid w:val="00CB4E9C"/>
    <w:rsid w:val="00CC07A8"/>
    <w:rsid w:val="00CD4C7D"/>
    <w:rsid w:val="00CD57BE"/>
    <w:rsid w:val="00CF4271"/>
    <w:rsid w:val="00D061C6"/>
    <w:rsid w:val="00D106D7"/>
    <w:rsid w:val="00D20D38"/>
    <w:rsid w:val="00D3158F"/>
    <w:rsid w:val="00D40E12"/>
    <w:rsid w:val="00D45A7C"/>
    <w:rsid w:val="00D53E33"/>
    <w:rsid w:val="00D927B7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4FD3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22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284</Words>
  <Characters>1624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2022-09-22T12:27:00Z</dcterms:created>
  <dcterms:modified xsi:type="dcterms:W3CDTF">2022-09-22T12:56:00Z</dcterms:modified>
</cp:coreProperties>
</file>