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BAC" w:rsidRPr="00A461C0" w:rsidRDefault="00AC7BA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5367252" r:id="rId8"/>
        </w:object>
      </w:r>
    </w:p>
    <w:p w:rsidR="00AC7BAC" w:rsidRPr="00D927B7" w:rsidRDefault="00AC7BAC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AC7BAC" w:rsidRPr="00D927B7" w:rsidRDefault="00AC7BAC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AC7BAC" w:rsidRPr="00D927B7" w:rsidRDefault="00AC7BA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AC7BAC" w:rsidRPr="00D927B7" w:rsidRDefault="00AC7BA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C7BAC" w:rsidRPr="00A461C0" w:rsidRDefault="00AC7BA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м.Кіцмань, Чернівецької обл.59300 </w:t>
      </w:r>
    </w:p>
    <w:p w:rsidR="00AC7BAC" w:rsidRPr="00A461C0" w:rsidRDefault="00AC7BA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AC7BAC" w:rsidRPr="00A461C0" w:rsidRDefault="00AC7BA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C7BAC" w:rsidRDefault="00AC7BAC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C7BAC" w:rsidRDefault="00AC7BA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C7BAC" w:rsidRPr="00A461C0" w:rsidRDefault="00AC7BA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AC7BAC" w:rsidRPr="00A461C0" w:rsidRDefault="00AC7BAC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AC7BAC" w:rsidRDefault="00AC7BA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AC7BAC" w:rsidRPr="00A461C0" w:rsidRDefault="00AC7BAC" w:rsidP="00EE1455">
      <w:pPr>
        <w:pStyle w:val="Normal2"/>
        <w:rPr>
          <w:rFonts w:ascii="Times New Roman" w:hAnsi="Times New Roman"/>
          <w:b/>
          <w:szCs w:val="24"/>
        </w:rPr>
      </w:pPr>
    </w:p>
    <w:p w:rsidR="00AC7BAC" w:rsidRDefault="00AC7BAC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порушення клопотання щодо присвоєння</w:t>
      </w:r>
    </w:p>
    <w:p w:rsidR="00AC7BAC" w:rsidRDefault="00AC7BAC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почесного звання України «Мати-героїня»</w:t>
      </w:r>
    </w:p>
    <w:p w:rsidR="00AC7BAC" w:rsidRDefault="00AC7BAC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ОСОБА 1, яка народила</w:t>
      </w:r>
    </w:p>
    <w:p w:rsidR="00AC7BAC" w:rsidRDefault="00AC7BAC" w:rsidP="0030456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та виховала до восьмирічного віку шестеро дітей</w:t>
      </w:r>
    </w:p>
    <w:p w:rsidR="00AC7BAC" w:rsidRPr="00A461C0" w:rsidRDefault="00AC7BA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C7BAC" w:rsidRDefault="00AC7BAC" w:rsidP="00304560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ст.39 ст.52 Закону України «Про місцеве самоврядування в Україні», Закону України «Про державні нагороди України», Указів Президента України №476/2001 від 29.06.2001року «Про почесні звання України» зі змінами №284/2016 від 02.07.2016 року «Про внесення змін до Положення почесні звання України», та розглянувши </w:t>
      </w:r>
      <w:r w:rsidRPr="005D4D8D">
        <w:rPr>
          <w:rFonts w:ascii="Times New Roman" w:hAnsi="Times New Roman"/>
          <w:sz w:val="24"/>
          <w:szCs w:val="24"/>
          <w:lang w:val="uk-UA"/>
        </w:rPr>
        <w:t>заяву вх. №__</w:t>
      </w:r>
      <w:r w:rsidRPr="005A313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D4D8D">
        <w:rPr>
          <w:rFonts w:ascii="Times New Roman" w:hAnsi="Times New Roman"/>
          <w:sz w:val="24"/>
          <w:szCs w:val="24"/>
          <w:lang w:val="uk-UA"/>
        </w:rPr>
        <w:t>від ______2022 р.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D257E1">
        <w:rPr>
          <w:rFonts w:ascii="Times New Roman" w:hAnsi="Times New Roman"/>
          <w:sz w:val="24"/>
          <w:szCs w:val="24"/>
          <w:lang w:val="uk-UA"/>
        </w:rPr>
        <w:t xml:space="preserve">громадянки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D257E1">
        <w:rPr>
          <w:rFonts w:ascii="Times New Roman" w:hAnsi="Times New Roman"/>
          <w:sz w:val="24"/>
          <w:szCs w:val="24"/>
          <w:lang w:val="uk-UA"/>
        </w:rPr>
        <w:t xml:space="preserve">, яка проживає за адресою: с.Суховерхів,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D257E1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області,</w:t>
      </w:r>
      <w:r w:rsidRPr="005A3136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щодо присвоєння їй почесного звання «Мати-героїня», виконавчий комітет міської ради</w:t>
      </w:r>
    </w:p>
    <w:p w:rsidR="00AC7BAC" w:rsidRDefault="00AC7BAC" w:rsidP="00B9734A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AC7BAC" w:rsidRDefault="00AC7BAC" w:rsidP="00F5026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B9734A">
        <w:rPr>
          <w:rFonts w:ascii="Times New Roman" w:hAnsi="Times New Roman"/>
          <w:bCs/>
          <w:sz w:val="24"/>
          <w:szCs w:val="24"/>
          <w:lang w:val="uk-UA"/>
        </w:rPr>
        <w:t>1. Порушити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клопотання перед Чернівецькою обласною військовою адміністрацією з проханням внести подання Президентові України про присвоєння почесного звання України «Мати-героїня» - за вагомий особистий внесок у вихованні дітей у сім’ї, створення сприятливих умов для здобуття дітьми освіти, розвиту їх творчих здібностей, формуванню високих духовних і моральних якостей:</w:t>
      </w:r>
    </w:p>
    <w:p w:rsidR="00AC7BAC" w:rsidRPr="00584412" w:rsidRDefault="00AC7BAC" w:rsidP="00F50268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584412">
        <w:rPr>
          <w:rFonts w:ascii="Times New Roman" w:hAnsi="Times New Roman"/>
          <w:bCs/>
          <w:sz w:val="24"/>
          <w:szCs w:val="24"/>
          <w:lang w:val="uk-UA"/>
        </w:rPr>
        <w:t xml:space="preserve">- громадянці </w:t>
      </w:r>
      <w:r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84412">
        <w:rPr>
          <w:rFonts w:ascii="Times New Roman" w:hAnsi="Times New Roman"/>
          <w:bCs/>
          <w:sz w:val="24"/>
          <w:szCs w:val="24"/>
          <w:lang w:val="uk-UA"/>
        </w:rPr>
        <w:t xml:space="preserve">, жительці с.Суховерхів, </w:t>
      </w:r>
      <w:r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Pr="00584412">
        <w:rPr>
          <w:rFonts w:ascii="Times New Roman" w:hAnsi="Times New Roman"/>
          <w:sz w:val="24"/>
          <w:szCs w:val="24"/>
          <w:lang w:val="uk-UA"/>
        </w:rPr>
        <w:t>, Чернівецького району, Чернівецької області, яка народила та виховала до восьмирічного віку шестеро дітей.</w:t>
      </w:r>
    </w:p>
    <w:p w:rsidR="00AC7BAC" w:rsidRPr="00584412" w:rsidRDefault="00AC7BAC" w:rsidP="00F5026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підготувати і направити до Чернівецької обласної військової адміністрації подання та нагородний лист про присвоєння почесного звання «Мати-героїня</w:t>
      </w:r>
      <w:r w:rsidRPr="00584412">
        <w:rPr>
          <w:rFonts w:ascii="Times New Roman" w:hAnsi="Times New Roman"/>
          <w:sz w:val="24"/>
          <w:szCs w:val="24"/>
          <w:lang w:val="uk-UA"/>
        </w:rPr>
        <w:t xml:space="preserve">» 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84412">
        <w:rPr>
          <w:rFonts w:ascii="Times New Roman" w:hAnsi="Times New Roman"/>
          <w:sz w:val="24"/>
          <w:szCs w:val="24"/>
          <w:lang w:val="uk-UA"/>
        </w:rPr>
        <w:t>.</w:t>
      </w:r>
    </w:p>
    <w:p w:rsidR="00AC7BAC" w:rsidRPr="0049467A" w:rsidRDefault="00AC7BAC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AC7BAC" w:rsidRDefault="00AC7BA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C7BAC" w:rsidRDefault="00AC7BA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C7BAC" w:rsidRDefault="00AC7BA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AC7BAC" w:rsidRDefault="00AC7BA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7BAC" w:rsidRPr="006E1E18" w:rsidRDefault="00AC7BAC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C7BAC" w:rsidRDefault="00AC7BA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AC7BAC" w:rsidRDefault="00AC7BA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C7BAC" w:rsidRDefault="00AC7BA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C7BAC" w:rsidRPr="00AB1F9E" w:rsidRDefault="00AC7BA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AC7BAC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BAC" w:rsidRDefault="00AC7BAC" w:rsidP="00EE1455">
      <w:pPr>
        <w:spacing w:after="0" w:line="240" w:lineRule="auto"/>
      </w:pPr>
      <w:r>
        <w:separator/>
      </w:r>
    </w:p>
  </w:endnote>
  <w:endnote w:type="continuationSeparator" w:id="0">
    <w:p w:rsidR="00AC7BAC" w:rsidRDefault="00AC7BA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BAC" w:rsidRDefault="00AC7BAC" w:rsidP="00EE1455">
      <w:pPr>
        <w:spacing w:after="0" w:line="240" w:lineRule="auto"/>
      </w:pPr>
      <w:r>
        <w:separator/>
      </w:r>
    </w:p>
  </w:footnote>
  <w:footnote w:type="continuationSeparator" w:id="0">
    <w:p w:rsidR="00AC7BAC" w:rsidRDefault="00AC7BA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1D6D"/>
    <w:rsid w:val="00012B86"/>
    <w:rsid w:val="00060337"/>
    <w:rsid w:val="00064A15"/>
    <w:rsid w:val="000721E5"/>
    <w:rsid w:val="000801AD"/>
    <w:rsid w:val="00080D4D"/>
    <w:rsid w:val="000C0AC7"/>
    <w:rsid w:val="000C2D57"/>
    <w:rsid w:val="000D7BC9"/>
    <w:rsid w:val="000E5091"/>
    <w:rsid w:val="00142D11"/>
    <w:rsid w:val="00147A60"/>
    <w:rsid w:val="001557F1"/>
    <w:rsid w:val="001567BF"/>
    <w:rsid w:val="0015746B"/>
    <w:rsid w:val="00170069"/>
    <w:rsid w:val="001718E6"/>
    <w:rsid w:val="001772C9"/>
    <w:rsid w:val="00183C65"/>
    <w:rsid w:val="00196D86"/>
    <w:rsid w:val="001C66B5"/>
    <w:rsid w:val="002060C5"/>
    <w:rsid w:val="00211C8E"/>
    <w:rsid w:val="002147DE"/>
    <w:rsid w:val="002576D7"/>
    <w:rsid w:val="00267089"/>
    <w:rsid w:val="0028366E"/>
    <w:rsid w:val="00284622"/>
    <w:rsid w:val="002C7B41"/>
    <w:rsid w:val="002E671A"/>
    <w:rsid w:val="00304560"/>
    <w:rsid w:val="00307527"/>
    <w:rsid w:val="0032457C"/>
    <w:rsid w:val="00360BB1"/>
    <w:rsid w:val="00365516"/>
    <w:rsid w:val="003769B1"/>
    <w:rsid w:val="00385665"/>
    <w:rsid w:val="003E14DD"/>
    <w:rsid w:val="0041052A"/>
    <w:rsid w:val="0049467A"/>
    <w:rsid w:val="004A28F2"/>
    <w:rsid w:val="004A4D2E"/>
    <w:rsid w:val="004B527B"/>
    <w:rsid w:val="004C2D83"/>
    <w:rsid w:val="004F7BAE"/>
    <w:rsid w:val="00502E1F"/>
    <w:rsid w:val="005118E8"/>
    <w:rsid w:val="00521509"/>
    <w:rsid w:val="005272A8"/>
    <w:rsid w:val="00545D59"/>
    <w:rsid w:val="00565E3F"/>
    <w:rsid w:val="005740E8"/>
    <w:rsid w:val="00584412"/>
    <w:rsid w:val="005A2F4B"/>
    <w:rsid w:val="005A3136"/>
    <w:rsid w:val="005A420B"/>
    <w:rsid w:val="005C74B0"/>
    <w:rsid w:val="005D4D8D"/>
    <w:rsid w:val="00611198"/>
    <w:rsid w:val="00622D10"/>
    <w:rsid w:val="0065707F"/>
    <w:rsid w:val="00670F1B"/>
    <w:rsid w:val="006711AF"/>
    <w:rsid w:val="006D565C"/>
    <w:rsid w:val="006E1E18"/>
    <w:rsid w:val="007018CB"/>
    <w:rsid w:val="007115E4"/>
    <w:rsid w:val="00721B83"/>
    <w:rsid w:val="007714A7"/>
    <w:rsid w:val="00784D6A"/>
    <w:rsid w:val="007B22D0"/>
    <w:rsid w:val="00803DE7"/>
    <w:rsid w:val="00844C39"/>
    <w:rsid w:val="008744E2"/>
    <w:rsid w:val="00881954"/>
    <w:rsid w:val="008A23C6"/>
    <w:rsid w:val="008C73AB"/>
    <w:rsid w:val="008D2440"/>
    <w:rsid w:val="00910273"/>
    <w:rsid w:val="0092462C"/>
    <w:rsid w:val="00953796"/>
    <w:rsid w:val="00954219"/>
    <w:rsid w:val="009A6EF0"/>
    <w:rsid w:val="009C4B9B"/>
    <w:rsid w:val="009C6216"/>
    <w:rsid w:val="009E6D0F"/>
    <w:rsid w:val="00A01EC5"/>
    <w:rsid w:val="00A16C4B"/>
    <w:rsid w:val="00A20614"/>
    <w:rsid w:val="00A25E10"/>
    <w:rsid w:val="00A3594B"/>
    <w:rsid w:val="00A373DA"/>
    <w:rsid w:val="00A3764C"/>
    <w:rsid w:val="00A4367F"/>
    <w:rsid w:val="00A461C0"/>
    <w:rsid w:val="00A920B6"/>
    <w:rsid w:val="00A94E39"/>
    <w:rsid w:val="00AB1F9E"/>
    <w:rsid w:val="00AB56D4"/>
    <w:rsid w:val="00AC75D9"/>
    <w:rsid w:val="00AC7BAC"/>
    <w:rsid w:val="00AE2905"/>
    <w:rsid w:val="00AF2354"/>
    <w:rsid w:val="00AF2744"/>
    <w:rsid w:val="00B24C87"/>
    <w:rsid w:val="00B56DDB"/>
    <w:rsid w:val="00B67C87"/>
    <w:rsid w:val="00B96289"/>
    <w:rsid w:val="00B9734A"/>
    <w:rsid w:val="00BB00E6"/>
    <w:rsid w:val="00BC12F1"/>
    <w:rsid w:val="00C37416"/>
    <w:rsid w:val="00C911C2"/>
    <w:rsid w:val="00CD57BE"/>
    <w:rsid w:val="00D257E1"/>
    <w:rsid w:val="00D3158F"/>
    <w:rsid w:val="00D33702"/>
    <w:rsid w:val="00D40E12"/>
    <w:rsid w:val="00D761BB"/>
    <w:rsid w:val="00D927B7"/>
    <w:rsid w:val="00DB0D15"/>
    <w:rsid w:val="00E41228"/>
    <w:rsid w:val="00E4280D"/>
    <w:rsid w:val="00E613C6"/>
    <w:rsid w:val="00E808F2"/>
    <w:rsid w:val="00EA6322"/>
    <w:rsid w:val="00EB0603"/>
    <w:rsid w:val="00EC0E7D"/>
    <w:rsid w:val="00EC663B"/>
    <w:rsid w:val="00EE1455"/>
    <w:rsid w:val="00EF18F8"/>
    <w:rsid w:val="00F1598C"/>
    <w:rsid w:val="00F35A2A"/>
    <w:rsid w:val="00F42C37"/>
    <w:rsid w:val="00F50268"/>
    <w:rsid w:val="00F517E8"/>
    <w:rsid w:val="00F774B2"/>
    <w:rsid w:val="00F8056A"/>
    <w:rsid w:val="00F806CD"/>
    <w:rsid w:val="00F94F23"/>
    <w:rsid w:val="00FB10E1"/>
    <w:rsid w:val="00FF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62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318</Words>
  <Characters>1815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2022-04-07T06:39:00Z</cp:lastPrinted>
  <dcterms:created xsi:type="dcterms:W3CDTF">2022-09-22T12:28:00Z</dcterms:created>
  <dcterms:modified xsi:type="dcterms:W3CDTF">2022-09-22T12:54:00Z</dcterms:modified>
</cp:coreProperties>
</file>