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9A0" w:rsidRPr="00A461C0" w:rsidRDefault="009D29A0" w:rsidP="00F917C2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75pt" o:ole="" fillcolor="window">
            <v:imagedata r:id="rId7" o:title=""/>
          </v:shape>
          <o:OLEObject Type="Embed" ProgID="Paint.Picture" ShapeID="_x0000_i1025" DrawAspect="Content" ObjectID="_1725367018" r:id="rId8"/>
        </w:object>
      </w:r>
    </w:p>
    <w:p w:rsidR="009D29A0" w:rsidRPr="00D927B7" w:rsidRDefault="009D29A0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9D29A0" w:rsidRPr="00D927B7" w:rsidRDefault="009D29A0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9D29A0" w:rsidRPr="00D927B7" w:rsidRDefault="009D29A0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9D29A0" w:rsidRPr="00D927B7" w:rsidRDefault="009D29A0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9D29A0" w:rsidRDefault="009D29A0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9D29A0" w:rsidRDefault="009D29A0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9D29A0" w:rsidRPr="00A461C0" w:rsidRDefault="009D29A0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9D29A0" w:rsidRDefault="009D29A0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D29A0" w:rsidRDefault="009D29A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9D29A0" w:rsidRPr="00A461C0" w:rsidRDefault="009D29A0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9D29A0" w:rsidRPr="00A461C0" w:rsidRDefault="009D29A0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9D29A0" w:rsidRDefault="009D29A0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9D29A0" w:rsidRPr="00A461C0" w:rsidRDefault="009D29A0" w:rsidP="00EE1455">
      <w:pPr>
        <w:pStyle w:val="Normal2"/>
        <w:rPr>
          <w:rFonts w:ascii="Times New Roman" w:hAnsi="Times New Roman"/>
          <w:b/>
          <w:szCs w:val="24"/>
        </w:rPr>
      </w:pPr>
    </w:p>
    <w:p w:rsidR="009D29A0" w:rsidRDefault="009D29A0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D29A0" w:rsidRDefault="009D29A0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9D29A0" w:rsidRDefault="009D29A0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внутрішньо переміщених осіб, які перемістилися</w:t>
      </w:r>
    </w:p>
    <w:p w:rsidR="009D29A0" w:rsidRPr="00D25BDC" w:rsidRDefault="009D29A0" w:rsidP="0051446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у період воєнного стану </w:t>
      </w:r>
    </w:p>
    <w:p w:rsidR="009D29A0" w:rsidRDefault="009D29A0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D29A0" w:rsidRDefault="009D29A0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D29A0" w:rsidRPr="00297282" w:rsidRDefault="009D29A0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( в редакції постанови Кабінету Міністрів України від 29.04.2022р. №490)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внутрішньо переміщених осіб, які перемістилися у період воєнного стану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9D29A0" w:rsidRPr="00A461C0" w:rsidRDefault="009D29A0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D29A0" w:rsidRDefault="009D29A0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9D29A0" w:rsidRDefault="009D29A0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9D29A0" w:rsidRPr="006B649A" w:rsidRDefault="009D29A0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Подати переліки  згідно з додатками 2 і 3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 </w:t>
      </w:r>
      <w:r>
        <w:rPr>
          <w:rFonts w:ascii="Times New Roman" w:hAnsi="Times New Roman"/>
          <w:sz w:val="24"/>
          <w:szCs w:val="24"/>
          <w:lang w:val="uk-UA"/>
        </w:rPr>
        <w:t>вересень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2022року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08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10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.2022року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2, 3 додається).</w:t>
      </w:r>
    </w:p>
    <w:p w:rsidR="009D29A0" w:rsidRPr="0049467A" w:rsidRDefault="009D29A0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9D29A0" w:rsidRDefault="009D29A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D29A0" w:rsidRDefault="009D29A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D29A0" w:rsidRDefault="009D29A0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D29A0" w:rsidRDefault="009D29A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9D29A0" w:rsidRDefault="009D29A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29A0" w:rsidRDefault="009D29A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29A0" w:rsidRDefault="009D29A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29A0" w:rsidRDefault="009D29A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29A0" w:rsidRDefault="009D29A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29A0" w:rsidRPr="006E1E18" w:rsidRDefault="009D29A0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D29A0" w:rsidRPr="00AB1F9E" w:rsidRDefault="009D29A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9D29A0" w:rsidRPr="00AB1F9E" w:rsidSect="00F57BC3">
      <w:pgSz w:w="11906" w:h="16838" w:code="9"/>
      <w:pgMar w:top="89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9A0" w:rsidRDefault="009D29A0" w:rsidP="00EE1455">
      <w:pPr>
        <w:spacing w:after="0" w:line="240" w:lineRule="auto"/>
      </w:pPr>
      <w:r>
        <w:separator/>
      </w:r>
    </w:p>
  </w:endnote>
  <w:endnote w:type="continuationSeparator" w:id="0">
    <w:p w:rsidR="009D29A0" w:rsidRDefault="009D29A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9A0" w:rsidRDefault="009D29A0" w:rsidP="00EE1455">
      <w:pPr>
        <w:spacing w:after="0" w:line="240" w:lineRule="auto"/>
      </w:pPr>
      <w:r>
        <w:separator/>
      </w:r>
    </w:p>
  </w:footnote>
  <w:footnote w:type="continuationSeparator" w:id="0">
    <w:p w:rsidR="009D29A0" w:rsidRDefault="009D29A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51F69"/>
    <w:rsid w:val="000541DF"/>
    <w:rsid w:val="00060337"/>
    <w:rsid w:val="000632C1"/>
    <w:rsid w:val="00063623"/>
    <w:rsid w:val="000721E5"/>
    <w:rsid w:val="00080D4D"/>
    <w:rsid w:val="000B5805"/>
    <w:rsid w:val="000C2D57"/>
    <w:rsid w:val="000E1A71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97C29"/>
    <w:rsid w:val="001A7E99"/>
    <w:rsid w:val="001C15F9"/>
    <w:rsid w:val="001C73FB"/>
    <w:rsid w:val="001C7E27"/>
    <w:rsid w:val="001D0F18"/>
    <w:rsid w:val="001F482D"/>
    <w:rsid w:val="00203C4A"/>
    <w:rsid w:val="002060C5"/>
    <w:rsid w:val="00211C8E"/>
    <w:rsid w:val="002147DE"/>
    <w:rsid w:val="0021500C"/>
    <w:rsid w:val="002576D7"/>
    <w:rsid w:val="00267089"/>
    <w:rsid w:val="0028366E"/>
    <w:rsid w:val="00284622"/>
    <w:rsid w:val="00297282"/>
    <w:rsid w:val="002B3791"/>
    <w:rsid w:val="002C71F1"/>
    <w:rsid w:val="002C7B41"/>
    <w:rsid w:val="002D5D4C"/>
    <w:rsid w:val="002D70CD"/>
    <w:rsid w:val="002E4626"/>
    <w:rsid w:val="002E671A"/>
    <w:rsid w:val="00307527"/>
    <w:rsid w:val="0031460F"/>
    <w:rsid w:val="00316404"/>
    <w:rsid w:val="0032457C"/>
    <w:rsid w:val="00360BB1"/>
    <w:rsid w:val="0037758D"/>
    <w:rsid w:val="00385665"/>
    <w:rsid w:val="003E14DD"/>
    <w:rsid w:val="0041052A"/>
    <w:rsid w:val="0043563E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6080C"/>
    <w:rsid w:val="00565E3F"/>
    <w:rsid w:val="005740E8"/>
    <w:rsid w:val="005A2F4B"/>
    <w:rsid w:val="005B2782"/>
    <w:rsid w:val="005B29C8"/>
    <w:rsid w:val="005E0C88"/>
    <w:rsid w:val="005E6D17"/>
    <w:rsid w:val="005E7FAC"/>
    <w:rsid w:val="00617B34"/>
    <w:rsid w:val="00620297"/>
    <w:rsid w:val="00622D10"/>
    <w:rsid w:val="00632CA1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D0D67"/>
    <w:rsid w:val="006D565C"/>
    <w:rsid w:val="006E019F"/>
    <w:rsid w:val="006E1711"/>
    <w:rsid w:val="006E1E18"/>
    <w:rsid w:val="00701739"/>
    <w:rsid w:val="007115E4"/>
    <w:rsid w:val="00721B83"/>
    <w:rsid w:val="00755C9E"/>
    <w:rsid w:val="00757256"/>
    <w:rsid w:val="007714A7"/>
    <w:rsid w:val="00784638"/>
    <w:rsid w:val="00784D6A"/>
    <w:rsid w:val="00794DF0"/>
    <w:rsid w:val="007B22D0"/>
    <w:rsid w:val="007B6793"/>
    <w:rsid w:val="007E2669"/>
    <w:rsid w:val="00803DE7"/>
    <w:rsid w:val="00844C39"/>
    <w:rsid w:val="008744E2"/>
    <w:rsid w:val="008775DC"/>
    <w:rsid w:val="00881954"/>
    <w:rsid w:val="00885039"/>
    <w:rsid w:val="008A23C6"/>
    <w:rsid w:val="00914146"/>
    <w:rsid w:val="0092462C"/>
    <w:rsid w:val="00954219"/>
    <w:rsid w:val="009629C0"/>
    <w:rsid w:val="00964286"/>
    <w:rsid w:val="009C4B9B"/>
    <w:rsid w:val="009C6216"/>
    <w:rsid w:val="009D29A0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5738"/>
    <w:rsid w:val="00A461C0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E2905"/>
    <w:rsid w:val="00AF2354"/>
    <w:rsid w:val="00AF2744"/>
    <w:rsid w:val="00B02601"/>
    <w:rsid w:val="00B372FE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40302"/>
    <w:rsid w:val="00C74289"/>
    <w:rsid w:val="00C911C2"/>
    <w:rsid w:val="00C94FF1"/>
    <w:rsid w:val="00CD0537"/>
    <w:rsid w:val="00CD2076"/>
    <w:rsid w:val="00CD57BE"/>
    <w:rsid w:val="00CE1B9C"/>
    <w:rsid w:val="00D25BDC"/>
    <w:rsid w:val="00D3158F"/>
    <w:rsid w:val="00D40E12"/>
    <w:rsid w:val="00D5587D"/>
    <w:rsid w:val="00D927B7"/>
    <w:rsid w:val="00DA44A6"/>
    <w:rsid w:val="00E21D41"/>
    <w:rsid w:val="00E41228"/>
    <w:rsid w:val="00E613C6"/>
    <w:rsid w:val="00E70B91"/>
    <w:rsid w:val="00E761AC"/>
    <w:rsid w:val="00E905E7"/>
    <w:rsid w:val="00EA6322"/>
    <w:rsid w:val="00EB0603"/>
    <w:rsid w:val="00EC0E7D"/>
    <w:rsid w:val="00EE0997"/>
    <w:rsid w:val="00EE1455"/>
    <w:rsid w:val="00F1598C"/>
    <w:rsid w:val="00F35A2A"/>
    <w:rsid w:val="00F42C37"/>
    <w:rsid w:val="00F57BC3"/>
    <w:rsid w:val="00F774B2"/>
    <w:rsid w:val="00F8056A"/>
    <w:rsid w:val="00F82CD5"/>
    <w:rsid w:val="00F90DCA"/>
    <w:rsid w:val="00F917C2"/>
    <w:rsid w:val="00FA32CB"/>
    <w:rsid w:val="00FA59DA"/>
    <w:rsid w:val="00FB10E1"/>
    <w:rsid w:val="00FC288C"/>
    <w:rsid w:val="00FF6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312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294</Words>
  <Characters>1680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2022-05-05T13:41:00Z</cp:lastPrinted>
  <dcterms:created xsi:type="dcterms:W3CDTF">2022-09-22T12:44:00Z</dcterms:created>
  <dcterms:modified xsi:type="dcterms:W3CDTF">2022-09-22T12:51:00Z</dcterms:modified>
</cp:coreProperties>
</file>