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B87" w:rsidRPr="00003498" w:rsidRDefault="006B0B87" w:rsidP="00E0368C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24764427" r:id="rId5"/>
        </w:object>
      </w:r>
    </w:p>
    <w:p w:rsidR="006B0B87" w:rsidRPr="00003498" w:rsidRDefault="006B0B87" w:rsidP="00E0368C">
      <w:pPr>
        <w:pStyle w:val="5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6B0B87" w:rsidRPr="00003498" w:rsidRDefault="006B0B87" w:rsidP="00E0368C">
      <w:pPr>
        <w:pStyle w:val="15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6B0B87" w:rsidRPr="00003498" w:rsidRDefault="006B0B87" w:rsidP="00E0368C">
      <w:pPr>
        <w:pStyle w:val="15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6B0B87" w:rsidRPr="00003498" w:rsidRDefault="006B0B87" w:rsidP="00E0368C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6B0B87" w:rsidRPr="00003498" w:rsidRDefault="006B0B87" w:rsidP="00E0368C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6B0B87" w:rsidRPr="00003498" w:rsidRDefault="006B0B87" w:rsidP="00E0368C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6B0B87" w:rsidRPr="00003498" w:rsidRDefault="006B0B87" w:rsidP="00E0368C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6B0B87" w:rsidRDefault="006B0B87" w:rsidP="00E0368C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6B0B87" w:rsidRPr="003D4D00" w:rsidRDefault="006B0B87" w:rsidP="00E0368C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6B0B87" w:rsidRPr="002A01FA" w:rsidRDefault="006B0B87" w:rsidP="00E0368C">
      <w:pPr>
        <w:spacing w:after="0" w:line="240" w:lineRule="auto"/>
        <w:jc w:val="right"/>
        <w:rPr>
          <w:rFonts w:ascii="Times New Roman" w:hAnsi="Times New Roman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</w:rPr>
        <w:tab/>
      </w:r>
    </w:p>
    <w:p w:rsidR="006B0B87" w:rsidRPr="00003498" w:rsidRDefault="006B0B87" w:rsidP="00E036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>
        <w:rPr>
          <w:rFonts w:ascii="Times New Roman" w:hAnsi="Times New Roman"/>
          <w:b/>
          <w:sz w:val="24"/>
          <w:szCs w:val="24"/>
          <w:lang w:val="uk-UA"/>
        </w:rPr>
        <w:t>307/9</w:t>
      </w:r>
    </w:p>
    <w:p w:rsidR="006B0B87" w:rsidRPr="00003498" w:rsidRDefault="006B0B87" w:rsidP="00E0368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B0B87" w:rsidRPr="00003498" w:rsidRDefault="006B0B87" w:rsidP="003D4D0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07 вересня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6B0B87" w:rsidRDefault="006B0B87" w:rsidP="00E0368C">
      <w:pPr>
        <w:spacing w:after="0" w:line="240" w:lineRule="auto"/>
        <w:rPr>
          <w:lang w:val="uk-UA"/>
        </w:rPr>
      </w:pPr>
    </w:p>
    <w:p w:rsidR="006B0B87" w:rsidRDefault="006B0B87" w:rsidP="00E036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F2E03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</w:t>
      </w:r>
    </w:p>
    <w:p w:rsidR="006B0B87" w:rsidRDefault="006B0B87" w:rsidP="00E036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F2E03">
        <w:rPr>
          <w:rFonts w:ascii="Times New Roman" w:hAnsi="Times New Roman"/>
          <w:b/>
          <w:sz w:val="24"/>
          <w:szCs w:val="24"/>
          <w:lang w:val="uk-UA"/>
        </w:rPr>
        <w:t xml:space="preserve">купівлі - продажу житлового будинку, </w:t>
      </w:r>
    </w:p>
    <w:p w:rsidR="006B0B87" w:rsidRDefault="006B0B87" w:rsidP="00E036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F2E03">
        <w:rPr>
          <w:rFonts w:ascii="Times New Roman" w:hAnsi="Times New Roman"/>
          <w:b/>
          <w:sz w:val="24"/>
          <w:szCs w:val="24"/>
          <w:lang w:val="uk-UA"/>
        </w:rPr>
        <w:t xml:space="preserve">розташованого за адресою: </w:t>
      </w:r>
      <w:r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Pr="008F2E03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6B0B87" w:rsidRDefault="006B0B87" w:rsidP="00E036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F2E03">
        <w:rPr>
          <w:rFonts w:ascii="Times New Roman" w:hAnsi="Times New Roman"/>
          <w:b/>
          <w:sz w:val="24"/>
          <w:szCs w:val="24"/>
          <w:lang w:val="uk-UA"/>
        </w:rPr>
        <w:t xml:space="preserve">м. Кіцмань, який належить на праві власності </w:t>
      </w:r>
    </w:p>
    <w:p w:rsidR="006B0B87" w:rsidRDefault="006B0B87" w:rsidP="00E036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F2E03">
        <w:rPr>
          <w:rFonts w:ascii="Times New Roman" w:hAnsi="Times New Roman"/>
          <w:b/>
          <w:sz w:val="24"/>
          <w:szCs w:val="24"/>
          <w:lang w:val="uk-UA"/>
        </w:rPr>
        <w:t xml:space="preserve">малолітньому </w:t>
      </w: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8F2E03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6B0B87" w:rsidRDefault="006B0B87" w:rsidP="00E036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8F2E03">
        <w:rPr>
          <w:rFonts w:ascii="Times New Roman" w:hAnsi="Times New Roman"/>
          <w:b/>
          <w:sz w:val="24"/>
          <w:szCs w:val="24"/>
          <w:lang w:val="uk-UA"/>
        </w:rPr>
        <w:t xml:space="preserve"> року народження</w:t>
      </w:r>
    </w:p>
    <w:p w:rsidR="006B0B87" w:rsidRPr="008F2E03" w:rsidRDefault="006B0B87" w:rsidP="00E0368C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6B0B87" w:rsidRDefault="006B0B87" w:rsidP="00E036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</w:p>
    <w:p w:rsidR="006B0B87" w:rsidRPr="007874A2" w:rsidRDefault="006B0B87" w:rsidP="00E036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</w:t>
      </w:r>
      <w:r w:rsidRPr="000F617F">
        <w:rPr>
          <w:rFonts w:ascii="Times New Roman" w:hAnsi="Times New Roman"/>
          <w:sz w:val="24"/>
          <w:szCs w:val="24"/>
          <w:lang w:val="uk-UA"/>
        </w:rPr>
        <w:t>Відповідно до статтей 17, 18 Закону України «Про охорону дитинства», статті 203 Цивільного кодексу України, пункту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F617F">
        <w:rPr>
          <w:rFonts w:ascii="Times New Roman" w:hAnsi="Times New Roman"/>
          <w:sz w:val="24"/>
          <w:szCs w:val="24"/>
          <w:lang w:val="uk-UA"/>
        </w:rPr>
        <w:t>розгля</w:t>
      </w:r>
      <w:r>
        <w:rPr>
          <w:rFonts w:ascii="Times New Roman" w:hAnsi="Times New Roman"/>
          <w:sz w:val="24"/>
          <w:szCs w:val="24"/>
          <w:lang w:val="uk-UA"/>
        </w:rPr>
        <w:t xml:space="preserve">нувши заяву гр. ОСОБА 2, *** 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року народження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від 25.08.2022, враховуючи заяву - </w:t>
      </w:r>
      <w:r w:rsidRPr="005130BB">
        <w:rPr>
          <w:rFonts w:ascii="Times New Roman" w:hAnsi="Times New Roman"/>
          <w:sz w:val="24"/>
          <w:szCs w:val="24"/>
          <w:lang w:val="uk-UA"/>
        </w:rPr>
        <w:t xml:space="preserve">згоду гр. </w:t>
      </w:r>
      <w:r>
        <w:rPr>
          <w:rFonts w:ascii="Times New Roman" w:hAnsi="Times New Roman"/>
          <w:sz w:val="24"/>
          <w:szCs w:val="24"/>
          <w:lang w:val="uk-UA"/>
        </w:rPr>
        <w:t>ОСОБА 3</w:t>
      </w:r>
      <w:r w:rsidRPr="005130BB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5130BB">
        <w:rPr>
          <w:rFonts w:ascii="Times New Roman" w:hAnsi="Times New Roman"/>
          <w:sz w:val="24"/>
          <w:szCs w:val="24"/>
          <w:lang w:val="uk-UA"/>
        </w:rPr>
        <w:t xml:space="preserve"> року народження від 13.08.2022</w:t>
      </w:r>
      <w:r>
        <w:rPr>
          <w:rFonts w:ascii="Times New Roman" w:hAnsi="Times New Roman"/>
          <w:sz w:val="24"/>
          <w:szCs w:val="24"/>
          <w:lang w:val="uk-UA"/>
        </w:rPr>
        <w:t xml:space="preserve"> та рішення Комісії з питань захисту прав дитини при виконавчому комітеті Кіцманської міської ради від 25.08.2022 № 7,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6B0B87" w:rsidRDefault="006B0B87" w:rsidP="00E0368C">
      <w:pPr>
        <w:pStyle w:val="4"/>
        <w:jc w:val="both"/>
        <w:rPr>
          <w:rFonts w:ascii="Times New Roman" w:hAnsi="Times New Roman"/>
          <w:b/>
          <w:szCs w:val="24"/>
        </w:rPr>
      </w:pPr>
    </w:p>
    <w:p w:rsidR="006B0B87" w:rsidRPr="00003498" w:rsidRDefault="006B0B87" w:rsidP="00E0368C">
      <w:pPr>
        <w:pStyle w:val="4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6B0B87" w:rsidRDefault="006B0B87" w:rsidP="00E0368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6B0B87" w:rsidRDefault="006B0B87" w:rsidP="00E0368C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Pr="00491207">
        <w:rPr>
          <w:rFonts w:ascii="Times New Roman" w:hAnsi="Times New Roman"/>
          <w:szCs w:val="24"/>
        </w:rPr>
        <w:t xml:space="preserve">1. Надати згоду </w:t>
      </w:r>
      <w:r>
        <w:rPr>
          <w:rFonts w:ascii="Times New Roman" w:hAnsi="Times New Roman"/>
          <w:szCs w:val="24"/>
        </w:rPr>
        <w:t xml:space="preserve">на укладення договору купівлі-продажу </w:t>
      </w:r>
      <w:r w:rsidRPr="00491207">
        <w:rPr>
          <w:rFonts w:ascii="Times New Roman" w:hAnsi="Times New Roman"/>
          <w:szCs w:val="24"/>
        </w:rPr>
        <w:t>житлового будинку</w:t>
      </w:r>
      <w:r>
        <w:rPr>
          <w:rFonts w:ascii="Times New Roman" w:hAnsi="Times New Roman"/>
          <w:szCs w:val="24"/>
        </w:rPr>
        <w:t>, розташованого</w:t>
      </w:r>
      <w:r w:rsidRPr="00491207">
        <w:rPr>
          <w:rFonts w:ascii="Times New Roman" w:hAnsi="Times New Roman"/>
          <w:szCs w:val="24"/>
        </w:rPr>
        <w:t xml:space="preserve"> за </w:t>
      </w:r>
      <w:r>
        <w:rPr>
          <w:rFonts w:ascii="Times New Roman" w:hAnsi="Times New Roman"/>
          <w:szCs w:val="24"/>
        </w:rPr>
        <w:t>адресою: АДРЕСА 1</w:t>
      </w:r>
      <w:r w:rsidRPr="00491207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м. Кіцмань, який належить на праві власності малолітньому ОСОБА 1, *** 2009 року народження за умови придбання, забезпечення батьками рівноцінної житлової площі з обов</w:t>
      </w:r>
      <w:r w:rsidRPr="00525537">
        <w:rPr>
          <w:rFonts w:ascii="Times New Roman" w:hAnsi="Times New Roman"/>
          <w:szCs w:val="24"/>
        </w:rPr>
        <w:t>’язковим збереженням права дитини на житло як власника.</w:t>
      </w:r>
    </w:p>
    <w:p w:rsidR="006B0B87" w:rsidRDefault="006B0B87" w:rsidP="00E0368C">
      <w:pPr>
        <w:pStyle w:val="Normal2"/>
        <w:jc w:val="both"/>
        <w:rPr>
          <w:rFonts w:ascii="Times New Roman" w:hAnsi="Times New Roman"/>
          <w:szCs w:val="24"/>
        </w:rPr>
      </w:pPr>
    </w:p>
    <w:p w:rsidR="006B0B87" w:rsidRPr="00525537" w:rsidRDefault="006B0B87" w:rsidP="00E0368C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2. Надати згоду батькові – ОСОБА 2 на підписання договору купівлі-продажу вищезазначеного житлового будинку від імені малолітнього сина – ОСОБА 1, *** року народження.</w:t>
      </w:r>
    </w:p>
    <w:p w:rsidR="006B0B87" w:rsidRDefault="006B0B87" w:rsidP="00E0368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6B0B87" w:rsidRPr="00525537" w:rsidRDefault="006B0B87" w:rsidP="00E0368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3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  <w:lang w:val="uk-UA"/>
        </w:rPr>
        <w:t>Зобов</w:t>
      </w:r>
      <w:r w:rsidRPr="00525537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>язати батьків: ОСОБА 2 та ОСОБА 3 після вчинення правочинів ( продаж, придбання) повідомити орган опіки та піклування Кіцманської міської ради про виконання цього рішення та надати копії правочинів, де власником є дитина.</w:t>
      </w:r>
    </w:p>
    <w:p w:rsidR="006B0B87" w:rsidRPr="000F617F" w:rsidRDefault="006B0B87" w:rsidP="00E0368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6B0B87" w:rsidRPr="00525537" w:rsidRDefault="006B0B87" w:rsidP="00E0368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4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. У разі </w:t>
      </w:r>
      <w:r>
        <w:rPr>
          <w:rFonts w:ascii="Times New Roman" w:hAnsi="Times New Roman"/>
          <w:sz w:val="24"/>
          <w:szCs w:val="24"/>
          <w:lang w:val="uk-UA"/>
        </w:rPr>
        <w:t>неналежного виконання батьками своїх обов</w:t>
      </w:r>
      <w:r w:rsidRPr="00525537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>язків щодо виконання умов цього рішення та управління майном малолітнього ОСОБА 1  відповідальність покласти на батьків: ОСОБА 2 та ОСОБА 3.</w:t>
      </w:r>
    </w:p>
    <w:p w:rsidR="006B0B87" w:rsidRDefault="006B0B87" w:rsidP="00E0368C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</w:p>
    <w:p w:rsidR="006B0B87" w:rsidRPr="00003498" w:rsidRDefault="006B0B87" w:rsidP="00E0368C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5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6B0B87" w:rsidRDefault="006B0B87" w:rsidP="00E0368C">
      <w:pPr>
        <w:pStyle w:val="4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6B0B87" w:rsidRDefault="006B0B87" w:rsidP="00E0368C">
      <w:pPr>
        <w:pStyle w:val="4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6B0B87" w:rsidRDefault="006B0B87" w:rsidP="00E0368C">
      <w:pPr>
        <w:pStyle w:val="4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6B0B87" w:rsidRPr="00E20945" w:rsidRDefault="006B0B87" w:rsidP="00E0368C">
      <w:pPr>
        <w:pStyle w:val="4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6B0B87" w:rsidRPr="00003498" w:rsidRDefault="006B0B87" w:rsidP="00E0368C">
      <w:pPr>
        <w:pStyle w:val="1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В.о. міського   голови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Олександр МАРУСЯК</w:t>
      </w:r>
    </w:p>
    <w:p w:rsidR="006B0B87" w:rsidRPr="00286CDB" w:rsidRDefault="006B0B87" w:rsidP="00E0368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B0B87" w:rsidRDefault="006B0B87" w:rsidP="00E0368C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6B0B87" w:rsidSect="006B7104">
      <w:pgSz w:w="11906" w:h="16838"/>
      <w:pgMar w:top="539" w:right="567" w:bottom="1134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368C"/>
    <w:rsid w:val="00003498"/>
    <w:rsid w:val="000F617F"/>
    <w:rsid w:val="00102F75"/>
    <w:rsid w:val="002318E4"/>
    <w:rsid w:val="00261EB4"/>
    <w:rsid w:val="00286CDB"/>
    <w:rsid w:val="002A01FA"/>
    <w:rsid w:val="00354348"/>
    <w:rsid w:val="003D4D00"/>
    <w:rsid w:val="00491207"/>
    <w:rsid w:val="005130BB"/>
    <w:rsid w:val="00525537"/>
    <w:rsid w:val="0053118F"/>
    <w:rsid w:val="005379B5"/>
    <w:rsid w:val="00611FE9"/>
    <w:rsid w:val="006B0B87"/>
    <w:rsid w:val="006B7104"/>
    <w:rsid w:val="00725782"/>
    <w:rsid w:val="007874A2"/>
    <w:rsid w:val="008312A0"/>
    <w:rsid w:val="00875B23"/>
    <w:rsid w:val="008F2E03"/>
    <w:rsid w:val="00922B91"/>
    <w:rsid w:val="009E6E58"/>
    <w:rsid w:val="00A641DE"/>
    <w:rsid w:val="00D04916"/>
    <w:rsid w:val="00E0368C"/>
    <w:rsid w:val="00E20945"/>
    <w:rsid w:val="00F34376"/>
    <w:rsid w:val="00F36D91"/>
    <w:rsid w:val="00F752F4"/>
    <w:rsid w:val="00FA0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5B23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E0368C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E0368C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E0368C"/>
    <w:rPr>
      <w:rFonts w:ascii="Arial" w:hAnsi="Arial"/>
      <w:sz w:val="24"/>
      <w:szCs w:val="20"/>
      <w:lang w:val="uk-UA"/>
    </w:rPr>
  </w:style>
  <w:style w:type="paragraph" w:customStyle="1" w:styleId="3">
    <w:name w:val="Обычный3"/>
    <w:uiPriority w:val="99"/>
    <w:rsid w:val="00E0368C"/>
    <w:rPr>
      <w:rFonts w:ascii="Arial" w:hAnsi="Arial"/>
      <w:sz w:val="24"/>
      <w:szCs w:val="20"/>
      <w:lang w:val="uk-UA"/>
    </w:rPr>
  </w:style>
  <w:style w:type="paragraph" w:customStyle="1" w:styleId="30">
    <w:name w:val="Без интервала3"/>
    <w:uiPriority w:val="99"/>
    <w:rsid w:val="00E0368C"/>
  </w:style>
  <w:style w:type="paragraph" w:customStyle="1" w:styleId="15">
    <w:name w:val="Заголовок 15"/>
    <w:basedOn w:val="Normal"/>
    <w:next w:val="Normal"/>
    <w:uiPriority w:val="99"/>
    <w:rsid w:val="00E0368C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5">
    <w:name w:val="Название объекта5"/>
    <w:basedOn w:val="Normal"/>
    <w:next w:val="Normal"/>
    <w:uiPriority w:val="99"/>
    <w:rsid w:val="00E0368C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4">
    <w:name w:val="Обычный4"/>
    <w:uiPriority w:val="99"/>
    <w:rsid w:val="00E0368C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396</Words>
  <Characters>2260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4</cp:revision>
  <cp:lastPrinted>2022-09-09T13:39:00Z</cp:lastPrinted>
  <dcterms:created xsi:type="dcterms:W3CDTF">2022-09-05T07:15:00Z</dcterms:created>
  <dcterms:modified xsi:type="dcterms:W3CDTF">2022-09-15T13:27:00Z</dcterms:modified>
</cp:coreProperties>
</file>