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D6" w:rsidRPr="00003498" w:rsidRDefault="00F12ED6" w:rsidP="00FF20D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4764251" r:id="rId5"/>
        </w:object>
      </w:r>
    </w:p>
    <w:p w:rsidR="00F12ED6" w:rsidRPr="00003498" w:rsidRDefault="00F12ED6" w:rsidP="00FF20DA">
      <w:pPr>
        <w:pStyle w:val="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F12ED6" w:rsidRPr="00003498" w:rsidRDefault="00F12ED6" w:rsidP="00FF20DA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F12ED6" w:rsidRPr="00003498" w:rsidRDefault="00F12ED6" w:rsidP="00FF20DA">
      <w:pPr>
        <w:pStyle w:val="15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F12ED6" w:rsidRPr="00003498" w:rsidRDefault="00F12ED6" w:rsidP="00FF20D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F12ED6" w:rsidRPr="00003498" w:rsidRDefault="00F12ED6" w:rsidP="00FF20D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F12ED6" w:rsidRPr="00003498" w:rsidRDefault="00F12ED6" w:rsidP="00FF20D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F12ED6" w:rsidRPr="00003498" w:rsidRDefault="00F12ED6" w:rsidP="00FF20D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F12ED6" w:rsidRPr="00003498" w:rsidRDefault="00F12ED6" w:rsidP="00FF20DA">
      <w:pPr>
        <w:spacing w:after="0" w:line="240" w:lineRule="auto"/>
        <w:jc w:val="right"/>
        <w:rPr>
          <w:rFonts w:ascii="Times New Roman" w:hAnsi="Times New Roman"/>
        </w:rPr>
      </w:pPr>
    </w:p>
    <w:p w:rsidR="00F12ED6" w:rsidRDefault="00F12ED6" w:rsidP="00FF20D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F12ED6" w:rsidRPr="002A01FA" w:rsidRDefault="00F12ED6" w:rsidP="00FF20DA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</w:p>
    <w:p w:rsidR="00F12ED6" w:rsidRPr="00003498" w:rsidRDefault="00F12ED6" w:rsidP="00FF20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306/9</w:t>
      </w:r>
    </w:p>
    <w:p w:rsidR="00F12ED6" w:rsidRPr="00003498" w:rsidRDefault="00F12ED6" w:rsidP="00FF20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12ED6" w:rsidRPr="00003498" w:rsidRDefault="00F12ED6" w:rsidP="00FF20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вересня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F12ED6" w:rsidRDefault="00F12ED6" w:rsidP="00FF20DA">
      <w:pPr>
        <w:spacing w:after="0" w:line="240" w:lineRule="auto"/>
        <w:rPr>
          <w:lang w:val="uk-UA"/>
        </w:rPr>
      </w:pP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Про надання згоди на укладення договору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дарування житлового будинку та земельної ділянки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площею 0,0837 га для будівництва і обслуговування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житлового будинку, господарських будівель і споруд,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розташованих за адресою: </w:t>
      </w:r>
      <w:r>
        <w:rPr>
          <w:rFonts w:ascii="Times New Roman" w:hAnsi="Times New Roman"/>
          <w:b/>
          <w:szCs w:val="24"/>
        </w:rPr>
        <w:t>АДРЕСА 1</w:t>
      </w:r>
      <w:r w:rsidRPr="00491207">
        <w:rPr>
          <w:rFonts w:ascii="Times New Roman" w:hAnsi="Times New Roman"/>
          <w:b/>
          <w:szCs w:val="24"/>
        </w:rPr>
        <w:t xml:space="preserve">,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м. Кіцмань, Чернівецький район між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ОСОБА 1</w:t>
      </w:r>
      <w:r w:rsidRPr="00491207">
        <w:rPr>
          <w:rFonts w:ascii="Times New Roman" w:hAnsi="Times New Roman"/>
          <w:b/>
          <w:szCs w:val="24"/>
        </w:rPr>
        <w:t xml:space="preserve">, </w:t>
      </w:r>
      <w:r>
        <w:rPr>
          <w:rFonts w:ascii="Times New Roman" w:hAnsi="Times New Roman"/>
          <w:b/>
          <w:szCs w:val="24"/>
        </w:rPr>
        <w:t>***</w:t>
      </w:r>
      <w:r w:rsidRPr="00491207">
        <w:rPr>
          <w:rFonts w:ascii="Times New Roman" w:hAnsi="Times New Roman"/>
          <w:b/>
          <w:szCs w:val="24"/>
        </w:rPr>
        <w:t xml:space="preserve"> року народження </w:t>
      </w:r>
    </w:p>
    <w:p w:rsidR="00F12ED6" w:rsidRDefault="00F12ED6" w:rsidP="00FF20DA">
      <w:pPr>
        <w:pStyle w:val="Normal2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 xml:space="preserve">та </w:t>
      </w:r>
      <w:r>
        <w:rPr>
          <w:rFonts w:ascii="Times New Roman" w:hAnsi="Times New Roman"/>
          <w:b/>
          <w:szCs w:val="24"/>
        </w:rPr>
        <w:t>ОСОБА 2</w:t>
      </w:r>
      <w:r w:rsidRPr="00491207">
        <w:rPr>
          <w:rFonts w:ascii="Times New Roman" w:hAnsi="Times New Roman"/>
          <w:b/>
          <w:szCs w:val="24"/>
        </w:rPr>
        <w:t xml:space="preserve">, </w:t>
      </w:r>
      <w:r>
        <w:rPr>
          <w:rFonts w:ascii="Times New Roman" w:hAnsi="Times New Roman"/>
          <w:b/>
          <w:szCs w:val="24"/>
        </w:rPr>
        <w:t>***</w:t>
      </w:r>
      <w:r w:rsidRPr="00491207">
        <w:rPr>
          <w:rFonts w:ascii="Times New Roman" w:hAnsi="Times New Roman"/>
          <w:b/>
          <w:szCs w:val="24"/>
        </w:rPr>
        <w:t xml:space="preserve"> року народження, </w:t>
      </w:r>
    </w:p>
    <w:p w:rsidR="00F12ED6" w:rsidRPr="00491207" w:rsidRDefault="00F12ED6" w:rsidP="001E48E2">
      <w:pPr>
        <w:pStyle w:val="Normal2"/>
        <w:jc w:val="both"/>
        <w:rPr>
          <w:rFonts w:ascii="Times New Roman" w:hAnsi="Times New Roman"/>
          <w:b/>
          <w:szCs w:val="24"/>
        </w:rPr>
      </w:pPr>
      <w:r w:rsidRPr="00491207">
        <w:rPr>
          <w:rFonts w:ascii="Times New Roman" w:hAnsi="Times New Roman"/>
          <w:b/>
          <w:szCs w:val="24"/>
        </w:rPr>
        <w:t>мешканцями м. Кіцмань</w:t>
      </w:r>
    </w:p>
    <w:p w:rsidR="00F12ED6" w:rsidRDefault="00F12ED6" w:rsidP="00FF20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F12ED6" w:rsidRPr="007874A2" w:rsidRDefault="00F12ED6" w:rsidP="00FF20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ОСОБА 1, ***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22.08.2022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25.08.2022 № 5,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F12ED6" w:rsidRDefault="00F12ED6" w:rsidP="00FF20DA">
      <w:pPr>
        <w:pStyle w:val="4"/>
        <w:jc w:val="both"/>
        <w:rPr>
          <w:rFonts w:ascii="Times New Roman" w:hAnsi="Times New Roman"/>
          <w:b/>
          <w:szCs w:val="24"/>
        </w:rPr>
      </w:pPr>
    </w:p>
    <w:p w:rsidR="00F12ED6" w:rsidRPr="00003498" w:rsidRDefault="00F12ED6" w:rsidP="00FF20DA">
      <w:pPr>
        <w:pStyle w:val="4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F12ED6" w:rsidRDefault="00F12ED6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F12ED6" w:rsidRDefault="00F12ED6" w:rsidP="00FF20DA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491207">
        <w:rPr>
          <w:rFonts w:ascii="Times New Roman" w:hAnsi="Times New Roman"/>
          <w:szCs w:val="24"/>
        </w:rPr>
        <w:t xml:space="preserve">1.  Надати згоду на укладення договору дарування житлового будинку та земельної ділянки площею 0,0837 га для будівництва і обслуговування житлового будинку, </w:t>
      </w:r>
      <w:r>
        <w:rPr>
          <w:rFonts w:ascii="Times New Roman" w:hAnsi="Times New Roman"/>
          <w:szCs w:val="24"/>
        </w:rPr>
        <w:t>г</w:t>
      </w:r>
      <w:r w:rsidRPr="00491207">
        <w:rPr>
          <w:rFonts w:ascii="Times New Roman" w:hAnsi="Times New Roman"/>
          <w:szCs w:val="24"/>
        </w:rPr>
        <w:t xml:space="preserve">осподарських будівель і споруд, розташованих за адресою: </w:t>
      </w:r>
      <w:r>
        <w:rPr>
          <w:rFonts w:ascii="Times New Roman" w:hAnsi="Times New Roman"/>
          <w:szCs w:val="24"/>
        </w:rPr>
        <w:t>АДРЕСА 1</w:t>
      </w:r>
      <w:r w:rsidRPr="00491207">
        <w:rPr>
          <w:rFonts w:ascii="Times New Roman" w:hAnsi="Times New Roman"/>
          <w:szCs w:val="24"/>
        </w:rPr>
        <w:t xml:space="preserve">, м. Кіцмань, Чернівецький район між </w:t>
      </w:r>
      <w:r>
        <w:rPr>
          <w:rFonts w:ascii="Times New Roman" w:hAnsi="Times New Roman"/>
          <w:szCs w:val="24"/>
        </w:rPr>
        <w:t>ОСОБА 1</w:t>
      </w:r>
      <w:r w:rsidRPr="0049120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***</w:t>
      </w:r>
      <w:r w:rsidRPr="00491207">
        <w:rPr>
          <w:rFonts w:ascii="Times New Roman" w:hAnsi="Times New Roman"/>
          <w:szCs w:val="24"/>
        </w:rPr>
        <w:t xml:space="preserve"> року народження та </w:t>
      </w:r>
      <w:r>
        <w:rPr>
          <w:rFonts w:ascii="Times New Roman" w:hAnsi="Times New Roman"/>
          <w:szCs w:val="24"/>
        </w:rPr>
        <w:t>ОСОБА 2</w:t>
      </w:r>
      <w:r w:rsidRPr="0049120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***</w:t>
      </w:r>
      <w:r w:rsidRPr="00491207">
        <w:rPr>
          <w:rFonts w:ascii="Times New Roman" w:hAnsi="Times New Roman"/>
          <w:szCs w:val="24"/>
        </w:rPr>
        <w:t xml:space="preserve"> року народження, мешканцями м. Кіцмань</w:t>
      </w:r>
      <w:r>
        <w:rPr>
          <w:rFonts w:ascii="Times New Roman" w:hAnsi="Times New Roman"/>
          <w:szCs w:val="24"/>
        </w:rPr>
        <w:t>.</w:t>
      </w:r>
    </w:p>
    <w:p w:rsidR="00F12ED6" w:rsidRPr="00491207" w:rsidRDefault="00F12ED6" w:rsidP="00FF20DA">
      <w:pPr>
        <w:pStyle w:val="Normal2"/>
        <w:jc w:val="both"/>
        <w:rPr>
          <w:rFonts w:ascii="Times New Roman" w:hAnsi="Times New Roman"/>
          <w:szCs w:val="24"/>
        </w:rPr>
      </w:pPr>
    </w:p>
    <w:p w:rsidR="00F12ED6" w:rsidRPr="008544DC" w:rsidRDefault="00F12ED6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та проживають малолітній ОСОБА 3, *** року народження та неповнолітня ОСОБА 4, *** року народження, </w:t>
      </w:r>
      <w:r w:rsidRPr="000F617F">
        <w:rPr>
          <w:rFonts w:ascii="Times New Roman" w:hAnsi="Times New Roman"/>
          <w:sz w:val="24"/>
          <w:szCs w:val="24"/>
          <w:lang w:val="uk-UA"/>
        </w:rPr>
        <w:t>надати жит</w:t>
      </w:r>
      <w:r>
        <w:rPr>
          <w:rFonts w:ascii="Times New Roman" w:hAnsi="Times New Roman"/>
          <w:sz w:val="24"/>
          <w:szCs w:val="24"/>
          <w:lang w:val="uk-UA"/>
        </w:rPr>
        <w:t>лову площу для проживання дітям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у вищев</w:t>
      </w:r>
      <w:r>
        <w:rPr>
          <w:rFonts w:ascii="Times New Roman" w:hAnsi="Times New Roman"/>
          <w:sz w:val="24"/>
          <w:szCs w:val="24"/>
          <w:lang w:val="uk-UA"/>
        </w:rPr>
        <w:t>казаному житловому будинку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та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F12ED6" w:rsidRPr="000F617F" w:rsidRDefault="00F12ED6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12ED6" w:rsidRDefault="00F12ED6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F12ED6" w:rsidRDefault="00F12ED6" w:rsidP="00FF20D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12ED6" w:rsidRDefault="00F12ED6" w:rsidP="00B0792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F12ED6" w:rsidRDefault="00F12ED6" w:rsidP="00B0792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 ОСОБА 3, *** року народження та неповнолітньої ОСОБА 4, ***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2.    </w:t>
      </w:r>
    </w:p>
    <w:p w:rsidR="00F12ED6" w:rsidRDefault="00F12ED6" w:rsidP="00B0792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F12ED6" w:rsidRPr="00003498" w:rsidRDefault="00F12ED6" w:rsidP="00FF20D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F12ED6" w:rsidRDefault="00F12ED6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12ED6" w:rsidRDefault="00F12ED6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12ED6" w:rsidRDefault="00F12ED6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12ED6" w:rsidRPr="00E20945" w:rsidRDefault="00F12ED6" w:rsidP="00FF20DA">
      <w:pPr>
        <w:pStyle w:val="4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F12ED6" w:rsidRDefault="00F12ED6" w:rsidP="00FF20DA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Олександр МАРУСЯК</w:t>
      </w:r>
    </w:p>
    <w:p w:rsidR="00F12ED6" w:rsidRDefault="00F12ED6" w:rsidP="00FF20DA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F12ED6" w:rsidRDefault="00F12ED6" w:rsidP="00FF20DA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F12ED6" w:rsidRDefault="00F12ED6" w:rsidP="00FF20DA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F12ED6" w:rsidRPr="00003498" w:rsidRDefault="00F12ED6" w:rsidP="00FF20DA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F12ED6" w:rsidRPr="00286CDB" w:rsidRDefault="00F12ED6" w:rsidP="00FF20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2ED6" w:rsidRDefault="00F12ED6" w:rsidP="00FF20D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12ED6" w:rsidSect="005673B4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0DA"/>
    <w:rsid w:val="00003498"/>
    <w:rsid w:val="000D2467"/>
    <w:rsid w:val="000F617F"/>
    <w:rsid w:val="00102F75"/>
    <w:rsid w:val="00146382"/>
    <w:rsid w:val="001804A9"/>
    <w:rsid w:val="001E48E2"/>
    <w:rsid w:val="00285CCA"/>
    <w:rsid w:val="00286CDB"/>
    <w:rsid w:val="002A01FA"/>
    <w:rsid w:val="003B729E"/>
    <w:rsid w:val="00491207"/>
    <w:rsid w:val="005673B4"/>
    <w:rsid w:val="00585D99"/>
    <w:rsid w:val="0063561E"/>
    <w:rsid w:val="00693E3A"/>
    <w:rsid w:val="007874A2"/>
    <w:rsid w:val="008544DC"/>
    <w:rsid w:val="008F2E03"/>
    <w:rsid w:val="00906413"/>
    <w:rsid w:val="00915752"/>
    <w:rsid w:val="00AA319D"/>
    <w:rsid w:val="00B05BA5"/>
    <w:rsid w:val="00B0792C"/>
    <w:rsid w:val="00D04916"/>
    <w:rsid w:val="00D530BB"/>
    <w:rsid w:val="00DF5AA6"/>
    <w:rsid w:val="00E20945"/>
    <w:rsid w:val="00E777DE"/>
    <w:rsid w:val="00F12ED6"/>
    <w:rsid w:val="00F752F4"/>
    <w:rsid w:val="00FF2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BA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FF20DA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FF20DA"/>
  </w:style>
  <w:style w:type="paragraph" w:customStyle="1" w:styleId="15">
    <w:name w:val="Заголовок 15"/>
    <w:basedOn w:val="Normal"/>
    <w:next w:val="Normal"/>
    <w:uiPriority w:val="99"/>
    <w:rsid w:val="00FF20D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Название объекта5"/>
    <w:basedOn w:val="Normal"/>
    <w:next w:val="Normal"/>
    <w:uiPriority w:val="99"/>
    <w:rsid w:val="00FF20D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4">
    <w:name w:val="Обычный4"/>
    <w:uiPriority w:val="99"/>
    <w:rsid w:val="00FF20D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415</Words>
  <Characters>2372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2022-09-09T13:36:00Z</cp:lastPrinted>
  <dcterms:created xsi:type="dcterms:W3CDTF">2022-09-05T07:12:00Z</dcterms:created>
  <dcterms:modified xsi:type="dcterms:W3CDTF">2022-09-15T13:24:00Z</dcterms:modified>
</cp:coreProperties>
</file>