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BB" w:rsidRPr="00003498" w:rsidRDefault="00007BBB" w:rsidP="00F54C5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4764046" r:id="rId5"/>
        </w:object>
      </w:r>
    </w:p>
    <w:p w:rsidR="00007BBB" w:rsidRPr="00003498" w:rsidRDefault="00007BBB" w:rsidP="00F54C54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07BBB" w:rsidRPr="00003498" w:rsidRDefault="00007BBB" w:rsidP="00F54C54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07BBB" w:rsidRPr="00003498" w:rsidRDefault="00007BBB" w:rsidP="00F54C54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07BBB" w:rsidRPr="00003498" w:rsidRDefault="00007BBB" w:rsidP="00F54C5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07BBB" w:rsidRPr="00003498" w:rsidRDefault="00007BBB" w:rsidP="00F54C54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007BBB" w:rsidRPr="00003498" w:rsidRDefault="00007BBB" w:rsidP="00F54C5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07BBB" w:rsidRPr="00003498" w:rsidRDefault="00007BBB" w:rsidP="00F54C5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07BBB" w:rsidRPr="00003498" w:rsidRDefault="00007BBB" w:rsidP="00F54C54">
      <w:pPr>
        <w:spacing w:after="0" w:line="240" w:lineRule="auto"/>
        <w:jc w:val="right"/>
        <w:rPr>
          <w:rFonts w:ascii="Times New Roman" w:hAnsi="Times New Roman"/>
        </w:rPr>
      </w:pPr>
    </w:p>
    <w:p w:rsidR="00007BBB" w:rsidRPr="00003498" w:rsidRDefault="00007BBB" w:rsidP="00F54C54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007BBB" w:rsidRPr="00003498" w:rsidRDefault="00007BBB" w:rsidP="00F54C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007BBB" w:rsidRPr="00003498" w:rsidRDefault="00007BBB" w:rsidP="00F54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7BBB" w:rsidRPr="00003498" w:rsidRDefault="00007BBB" w:rsidP="00F54C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305/9</w:t>
      </w:r>
    </w:p>
    <w:p w:rsidR="00007BBB" w:rsidRPr="00003498" w:rsidRDefault="00007BBB" w:rsidP="00F54C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07BBB" w:rsidRPr="00003498" w:rsidRDefault="00007BBB" w:rsidP="00A275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007BBB" w:rsidRDefault="00007BBB" w:rsidP="00F54C54">
      <w:pPr>
        <w:spacing w:after="0" w:line="240" w:lineRule="auto"/>
        <w:rPr>
          <w:lang w:val="uk-UA"/>
        </w:rPr>
      </w:pP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 </w:t>
      </w: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мешканцем с. Кліводин </w:t>
      </w: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 бабусі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мешканки с. Кліводин</w:t>
      </w:r>
    </w:p>
    <w:p w:rsidR="00007BBB" w:rsidRPr="00093753" w:rsidRDefault="00007BBB" w:rsidP="00F54C5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007BBB" w:rsidRDefault="00007BBB" w:rsidP="00F54C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07BBB" w:rsidRPr="007874A2" w:rsidRDefault="00007BBB" w:rsidP="00F54C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45A52">
        <w:rPr>
          <w:rFonts w:ascii="Times New Roman" w:hAnsi="Times New Roman"/>
          <w:sz w:val="24"/>
          <w:szCs w:val="24"/>
          <w:lang w:val="uk-UA"/>
        </w:rPr>
        <w:t>Відповід</w:t>
      </w:r>
      <w:r>
        <w:rPr>
          <w:rFonts w:ascii="Times New Roman" w:hAnsi="Times New Roman"/>
          <w:sz w:val="24"/>
          <w:szCs w:val="24"/>
          <w:lang w:val="uk-UA"/>
        </w:rPr>
        <w:t>но до статтей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статтей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ОСОБА 2, 1968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18.08</w:t>
      </w:r>
      <w:r w:rsidRPr="00804AF7">
        <w:rPr>
          <w:rFonts w:ascii="Times New Roman" w:hAnsi="Times New Roman"/>
          <w:sz w:val="24"/>
          <w:szCs w:val="24"/>
          <w:lang w:val="uk-UA"/>
        </w:rPr>
        <w:t>.2022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25.08.2022 № 4 та висновок служби у справах дітей Кіцманської міської ради від 24.08.2022 № 117,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07BBB" w:rsidRPr="00003498" w:rsidRDefault="00007BBB" w:rsidP="00F54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07BBB" w:rsidRPr="00003498" w:rsidRDefault="00007BBB" w:rsidP="00F54C54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07BBB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07BBB" w:rsidRPr="002E5A90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 ***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мешканцем с. Кліводин та призначити опікуном бабусю – ОСОБА 2, ***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мешканку с. Кліводин.</w:t>
      </w:r>
    </w:p>
    <w:p w:rsidR="00007BBB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07BBB" w:rsidRPr="00D10641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 малолітнього ОСОБА 1 ( ОСОБА 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007BBB" w:rsidRPr="00D10641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007BBB" w:rsidRPr="00D10641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підопічної.</w:t>
      </w:r>
    </w:p>
    <w:p w:rsidR="00007BBB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07BBB" w:rsidRPr="00D10641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007BBB" w:rsidRPr="00D10641" w:rsidRDefault="00007BBB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гр. ОСОБА 2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:rsidR="00007BBB" w:rsidRPr="00D10641" w:rsidRDefault="00007BBB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:rsidR="00007BBB" w:rsidRPr="00D10641" w:rsidRDefault="00007BBB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007BBB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:rsidR="00007BBB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</w:t>
      </w:r>
    </w:p>
    <w:p w:rsidR="00007BBB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:rsidR="00007BBB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:rsidR="00007BBB" w:rsidRPr="00CB4E09" w:rsidRDefault="00007BBB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итиною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:rsidR="00007BBB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07BBB" w:rsidRPr="00003498" w:rsidRDefault="00007BBB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6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007BBB" w:rsidRPr="00003498" w:rsidRDefault="00007BBB" w:rsidP="00F54C54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007BBB" w:rsidRDefault="00007BBB" w:rsidP="00F54C54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07BBB" w:rsidRDefault="00007BBB" w:rsidP="00F54C54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07BBB" w:rsidRPr="00003498" w:rsidRDefault="00007BBB" w:rsidP="00F54C54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07BBB" w:rsidRPr="00003498" w:rsidRDefault="00007BBB" w:rsidP="00F54C54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Олександр МАРУСЯК</w:t>
      </w:r>
    </w:p>
    <w:p w:rsidR="00007BBB" w:rsidRPr="00286CDB" w:rsidRDefault="00007BBB" w:rsidP="00F54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7BBB" w:rsidRDefault="00007BBB" w:rsidP="00F54C5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07BBB" w:rsidSect="00062C50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C54"/>
    <w:rsid w:val="00003498"/>
    <w:rsid w:val="00007BBB"/>
    <w:rsid w:val="00062C50"/>
    <w:rsid w:val="00093753"/>
    <w:rsid w:val="00102F75"/>
    <w:rsid w:val="00145A52"/>
    <w:rsid w:val="002520CD"/>
    <w:rsid w:val="00286CDB"/>
    <w:rsid w:val="00293A99"/>
    <w:rsid w:val="002E5A90"/>
    <w:rsid w:val="002F3C5C"/>
    <w:rsid w:val="003024D5"/>
    <w:rsid w:val="00474D75"/>
    <w:rsid w:val="004F67C9"/>
    <w:rsid w:val="005A637C"/>
    <w:rsid w:val="007874A2"/>
    <w:rsid w:val="007939CD"/>
    <w:rsid w:val="00804AF7"/>
    <w:rsid w:val="009B326E"/>
    <w:rsid w:val="00A2753A"/>
    <w:rsid w:val="00CB4E09"/>
    <w:rsid w:val="00D02918"/>
    <w:rsid w:val="00D04916"/>
    <w:rsid w:val="00D10641"/>
    <w:rsid w:val="00DD455E"/>
    <w:rsid w:val="00DF0C54"/>
    <w:rsid w:val="00F446B0"/>
    <w:rsid w:val="00F54C5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D7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F54C5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F54C5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3">
    <w:name w:val="Normal3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F54C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487</Words>
  <Characters>2778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2022-09-09T13:32:00Z</cp:lastPrinted>
  <dcterms:created xsi:type="dcterms:W3CDTF">2022-09-05T07:14:00Z</dcterms:created>
  <dcterms:modified xsi:type="dcterms:W3CDTF">2022-09-15T13:21:00Z</dcterms:modified>
</cp:coreProperties>
</file>