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F4F" w:rsidRPr="00003498" w:rsidRDefault="004A4F4F" w:rsidP="00704D9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4763909" r:id="rId5"/>
        </w:object>
      </w:r>
    </w:p>
    <w:p w:rsidR="004A4F4F" w:rsidRPr="00003498" w:rsidRDefault="004A4F4F" w:rsidP="00704D9D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A4F4F" w:rsidRPr="00003498" w:rsidRDefault="004A4F4F" w:rsidP="00704D9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A4F4F" w:rsidRPr="00003498" w:rsidRDefault="004A4F4F" w:rsidP="00704D9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A4F4F" w:rsidRPr="00003498" w:rsidRDefault="004A4F4F" w:rsidP="00704D9D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A4F4F" w:rsidRPr="00003498" w:rsidRDefault="004A4F4F" w:rsidP="00704D9D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A4F4F" w:rsidRPr="00003498" w:rsidRDefault="004A4F4F" w:rsidP="00704D9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A4F4F" w:rsidRPr="00003498" w:rsidRDefault="004A4F4F" w:rsidP="00704D9D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A4F4F" w:rsidRPr="00003498" w:rsidRDefault="004A4F4F" w:rsidP="00704D9D">
      <w:pPr>
        <w:spacing w:after="0" w:line="240" w:lineRule="auto"/>
        <w:jc w:val="right"/>
        <w:rPr>
          <w:rFonts w:ascii="Times New Roman" w:hAnsi="Times New Roman"/>
        </w:rPr>
      </w:pPr>
    </w:p>
    <w:p w:rsidR="004A4F4F" w:rsidRPr="00003498" w:rsidRDefault="004A4F4F" w:rsidP="00704D9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4A4F4F" w:rsidRPr="00003498" w:rsidRDefault="004A4F4F" w:rsidP="00704D9D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A4F4F" w:rsidRPr="00003498" w:rsidRDefault="004A4F4F" w:rsidP="00704D9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A4F4F" w:rsidRPr="00003498" w:rsidRDefault="004A4F4F" w:rsidP="00704D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4F4F" w:rsidRPr="00003498" w:rsidRDefault="004A4F4F" w:rsidP="00704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304/9</w:t>
      </w:r>
    </w:p>
    <w:p w:rsidR="004A4F4F" w:rsidRPr="00003498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4F4F" w:rsidRPr="00003498" w:rsidRDefault="004A4F4F" w:rsidP="006224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4A4F4F" w:rsidRDefault="004A4F4F" w:rsidP="00704D9D">
      <w:pPr>
        <w:spacing w:after="0" w:line="240" w:lineRule="auto"/>
        <w:rPr>
          <w:lang w:val="uk-UA"/>
        </w:rPr>
      </w:pPr>
    </w:p>
    <w:p w:rsidR="004A4F4F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затведження висновку органу опіки </w:t>
      </w:r>
    </w:p>
    <w:p w:rsidR="004A4F4F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і піклування Кіцманської міської ради </w:t>
      </w:r>
    </w:p>
    <w:p w:rsidR="004A4F4F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:rsidR="004A4F4F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4A4F4F" w:rsidRDefault="004A4F4F" w:rsidP="00704D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4A4F4F" w:rsidRPr="00947109" w:rsidRDefault="004A4F4F" w:rsidP="00704D9D">
      <w:pPr>
        <w:spacing w:after="0" w:line="240" w:lineRule="auto"/>
        <w:rPr>
          <w:b/>
          <w:sz w:val="24"/>
          <w:szCs w:val="24"/>
          <w:lang w:val="uk-UA"/>
        </w:rPr>
      </w:pPr>
      <w:r w:rsidRPr="00947109">
        <w:rPr>
          <w:rFonts w:ascii="Times New Roman" w:hAnsi="Times New Roman"/>
          <w:b/>
          <w:sz w:val="24"/>
          <w:szCs w:val="24"/>
          <w:lang w:val="uk-UA" w:eastAsia="uk-UA"/>
        </w:rPr>
        <w:t>мешканки с. Ошихліби</w:t>
      </w:r>
    </w:p>
    <w:p w:rsidR="004A4F4F" w:rsidRDefault="004A4F4F" w:rsidP="00704D9D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4A4F4F" w:rsidRDefault="004A4F4F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4A4F4F" w:rsidRPr="007874A2" w:rsidRDefault="004A4F4F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2, 1986 року народження від 18.08.2022, враховуючи висновок служби у справах дітей від 24.08.2022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116 та рішення Комісії з питань захисту прав дитини при виконавчому комітеті Кіцманської міської ради від 25.08.2022 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A4F4F" w:rsidRPr="00003498" w:rsidRDefault="004A4F4F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A4F4F" w:rsidRPr="00003498" w:rsidRDefault="004A4F4F" w:rsidP="00704D9D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A4F4F" w:rsidRPr="003B7EDA" w:rsidRDefault="004A4F4F" w:rsidP="00704D9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A4F4F" w:rsidRPr="003B7EDA" w:rsidRDefault="004A4F4F" w:rsidP="00704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3B7ED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3B7EDA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мешканки с. Ошихліби </w:t>
      </w:r>
      <w:r w:rsidRPr="003B7EDA">
        <w:rPr>
          <w:rFonts w:ascii="Times New Roman" w:hAnsi="Times New Roman"/>
          <w:sz w:val="24"/>
          <w:szCs w:val="24"/>
          <w:lang w:val="uk-UA"/>
        </w:rPr>
        <w:t>(додається).</w:t>
      </w:r>
    </w:p>
    <w:p w:rsidR="004A4F4F" w:rsidRDefault="004A4F4F" w:rsidP="00704D9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A4F4F" w:rsidRPr="00003498" w:rsidRDefault="004A4F4F" w:rsidP="00704D9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A4F4F" w:rsidRPr="00003498" w:rsidRDefault="004A4F4F" w:rsidP="00704D9D">
      <w:pPr>
        <w:pStyle w:val="2"/>
        <w:jc w:val="both"/>
        <w:rPr>
          <w:rFonts w:ascii="Times New Roman" w:hAnsi="Times New Roman"/>
          <w:b/>
          <w:szCs w:val="24"/>
        </w:rPr>
      </w:pPr>
    </w:p>
    <w:p w:rsidR="004A4F4F" w:rsidRDefault="004A4F4F" w:rsidP="00704D9D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A4F4F" w:rsidRPr="00003498" w:rsidRDefault="004A4F4F" w:rsidP="00704D9D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A4F4F" w:rsidRPr="00003498" w:rsidRDefault="004A4F4F" w:rsidP="00704D9D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A4F4F" w:rsidRPr="00003498" w:rsidRDefault="004A4F4F" w:rsidP="00704D9D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Олександр МАРУСЯК</w:t>
      </w:r>
    </w:p>
    <w:p w:rsidR="004A4F4F" w:rsidRPr="00A44DFC" w:rsidRDefault="004A4F4F" w:rsidP="00704D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4F4F" w:rsidRDefault="004A4F4F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A4F4F" w:rsidRDefault="004A4F4F" w:rsidP="00704D9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sectPr w:rsidR="004A4F4F" w:rsidSect="0062244D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D9D"/>
    <w:rsid w:val="00003498"/>
    <w:rsid w:val="000807D9"/>
    <w:rsid w:val="000A23EF"/>
    <w:rsid w:val="001008BE"/>
    <w:rsid w:val="0010402E"/>
    <w:rsid w:val="001329AC"/>
    <w:rsid w:val="0019260B"/>
    <w:rsid w:val="001A32DE"/>
    <w:rsid w:val="002B7337"/>
    <w:rsid w:val="002C76FD"/>
    <w:rsid w:val="002F59CC"/>
    <w:rsid w:val="00355A0E"/>
    <w:rsid w:val="003B7EDA"/>
    <w:rsid w:val="00482AE8"/>
    <w:rsid w:val="004A4F4F"/>
    <w:rsid w:val="0052792D"/>
    <w:rsid w:val="00605194"/>
    <w:rsid w:val="0062244D"/>
    <w:rsid w:val="006B17C9"/>
    <w:rsid w:val="006F778F"/>
    <w:rsid w:val="00704D9D"/>
    <w:rsid w:val="00720A89"/>
    <w:rsid w:val="007874A2"/>
    <w:rsid w:val="007F6DB9"/>
    <w:rsid w:val="00822D69"/>
    <w:rsid w:val="0091515F"/>
    <w:rsid w:val="00947109"/>
    <w:rsid w:val="00980E2F"/>
    <w:rsid w:val="009A375C"/>
    <w:rsid w:val="00A44DFC"/>
    <w:rsid w:val="00CF1C3D"/>
    <w:rsid w:val="00D04916"/>
    <w:rsid w:val="00D66CEB"/>
    <w:rsid w:val="00D869B5"/>
    <w:rsid w:val="00DF02CE"/>
    <w:rsid w:val="00E0399E"/>
    <w:rsid w:val="00F752F4"/>
    <w:rsid w:val="00FB0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B6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04D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04D9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04D9D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04D9D"/>
  </w:style>
  <w:style w:type="paragraph" w:customStyle="1" w:styleId="13">
    <w:name w:val="Заголовок 13"/>
    <w:basedOn w:val="Normal"/>
    <w:next w:val="Normal"/>
    <w:uiPriority w:val="99"/>
    <w:rsid w:val="00704D9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04D9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704D9D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704D9D"/>
  </w:style>
  <w:style w:type="paragraph" w:styleId="Caption">
    <w:name w:val="caption"/>
    <w:basedOn w:val="Normal"/>
    <w:uiPriority w:val="99"/>
    <w:qFormat/>
    <w:rsid w:val="00704D9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704D9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04D9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704D9D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704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271</Words>
  <Characters>1547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2022-09-09T13:28:00Z</cp:lastPrinted>
  <dcterms:created xsi:type="dcterms:W3CDTF">2022-09-05T07:14:00Z</dcterms:created>
  <dcterms:modified xsi:type="dcterms:W3CDTF">2022-09-15T13:19:00Z</dcterms:modified>
</cp:coreProperties>
</file>