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C7A" w:rsidRPr="00003498" w:rsidRDefault="00043C7A" w:rsidP="00ED6E5A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4763837" r:id="rId5"/>
        </w:object>
      </w:r>
    </w:p>
    <w:p w:rsidR="00043C7A" w:rsidRPr="00003498" w:rsidRDefault="00043C7A" w:rsidP="00ED6E5A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043C7A" w:rsidRPr="00003498" w:rsidRDefault="00043C7A" w:rsidP="00ED6E5A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043C7A" w:rsidRPr="00003498" w:rsidRDefault="00043C7A" w:rsidP="00ED6E5A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043C7A" w:rsidRPr="00003498" w:rsidRDefault="00043C7A" w:rsidP="00ED6E5A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043C7A" w:rsidRPr="00003498" w:rsidRDefault="00043C7A" w:rsidP="00ED6E5A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043C7A" w:rsidRPr="00003498" w:rsidRDefault="00043C7A" w:rsidP="00ED6E5A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043C7A" w:rsidRPr="00003498" w:rsidRDefault="00043C7A" w:rsidP="00ED6E5A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043C7A" w:rsidRPr="00003498" w:rsidRDefault="00043C7A" w:rsidP="00ED6E5A">
      <w:pPr>
        <w:spacing w:after="0" w:line="240" w:lineRule="auto"/>
        <w:jc w:val="right"/>
        <w:rPr>
          <w:rFonts w:ascii="Times New Roman" w:hAnsi="Times New Roman"/>
        </w:rPr>
      </w:pPr>
    </w:p>
    <w:p w:rsidR="00043C7A" w:rsidRPr="00003498" w:rsidRDefault="00043C7A" w:rsidP="00ED6E5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043C7A" w:rsidRPr="00003498" w:rsidRDefault="00043C7A" w:rsidP="00ED6E5A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043C7A" w:rsidRPr="00003498" w:rsidRDefault="00043C7A" w:rsidP="00ED6E5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043C7A" w:rsidRPr="00003498" w:rsidRDefault="00043C7A" w:rsidP="00ED6E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3C7A" w:rsidRPr="00003498" w:rsidRDefault="00043C7A" w:rsidP="00ED6E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303/9</w:t>
      </w:r>
    </w:p>
    <w:p w:rsidR="00043C7A" w:rsidRPr="00003498" w:rsidRDefault="00043C7A" w:rsidP="00ED6E5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43C7A" w:rsidRPr="00003498" w:rsidRDefault="00043C7A" w:rsidP="001633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07 вересня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043C7A" w:rsidRDefault="00043C7A" w:rsidP="00ED6E5A">
      <w:pPr>
        <w:spacing w:after="0" w:line="240" w:lineRule="auto"/>
        <w:rPr>
          <w:lang w:val="uk-UA"/>
        </w:rPr>
      </w:pPr>
    </w:p>
    <w:p w:rsidR="00043C7A" w:rsidRDefault="00043C7A" w:rsidP="00ED6E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F01333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затвердження висновку органу опіки</w:t>
      </w:r>
    </w:p>
    <w:p w:rsidR="00043C7A" w:rsidRDefault="00043C7A" w:rsidP="00ED6E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і піклування Кіцманської міської ради</w:t>
      </w:r>
    </w:p>
    <w:p w:rsidR="00043C7A" w:rsidRDefault="00043C7A" w:rsidP="00ED6E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 w:rsidRPr="00F01333">
        <w:rPr>
          <w:rFonts w:ascii="Times New Roman" w:hAnsi="Times New Roman"/>
          <w:b/>
          <w:sz w:val="24"/>
          <w:szCs w:val="24"/>
          <w:lang w:val="uk-UA" w:eastAsia="uk-UA"/>
        </w:rPr>
        <w:t xml:space="preserve">визначення місця проживання </w:t>
      </w:r>
    </w:p>
    <w:p w:rsidR="00043C7A" w:rsidRDefault="00043C7A" w:rsidP="00ED6E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F01333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ОСОБА 1</w:t>
      </w:r>
      <w:r w:rsidRPr="00F01333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043C7A" w:rsidRDefault="00043C7A" w:rsidP="00ED6E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F01333">
        <w:rPr>
          <w:rFonts w:ascii="Times New Roman" w:hAnsi="Times New Roman"/>
          <w:b/>
          <w:sz w:val="24"/>
          <w:szCs w:val="24"/>
          <w:lang w:val="uk-UA" w:eastAsia="uk-UA"/>
        </w:rPr>
        <w:t xml:space="preserve">  року народження, </w:t>
      </w:r>
    </w:p>
    <w:p w:rsidR="00043C7A" w:rsidRDefault="00043C7A" w:rsidP="00ED6E5A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F01333">
        <w:rPr>
          <w:rFonts w:ascii="Times New Roman" w:hAnsi="Times New Roman"/>
          <w:b/>
          <w:sz w:val="24"/>
          <w:szCs w:val="24"/>
          <w:lang w:val="uk-UA" w:eastAsia="uk-UA"/>
        </w:rPr>
        <w:t>мешканки с. Ошихліби</w:t>
      </w:r>
    </w:p>
    <w:p w:rsidR="00043C7A" w:rsidRDefault="00043C7A" w:rsidP="00ED6E5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043C7A" w:rsidRDefault="00043C7A" w:rsidP="00ED6E5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43C7A" w:rsidRPr="007874A2" w:rsidRDefault="00043C7A" w:rsidP="00ED6E5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 статтей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гр. ОСОБА 2, 1987 року народження від 19.08.2022, враховуючи висновок служби у справах дітей від 24.08.2022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>114 та рішення Комісії з питань захисту прав дитини при виконавчому комітеті Кіцманської міської ради від 25.08.2022 № 1,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043C7A" w:rsidRPr="00003498" w:rsidRDefault="00043C7A" w:rsidP="00ED6E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43C7A" w:rsidRPr="00003498" w:rsidRDefault="00043C7A" w:rsidP="00ED6E5A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043C7A" w:rsidRDefault="00043C7A" w:rsidP="00ED6E5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043C7A" w:rsidRPr="00D940A6" w:rsidRDefault="00043C7A" w:rsidP="00ED6E5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D940A6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 w:rsidRPr="00D940A6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D940A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7F2C96">
        <w:rPr>
          <w:rFonts w:ascii="Times New Roman" w:hAnsi="Times New Roman"/>
          <w:sz w:val="24"/>
          <w:szCs w:val="24"/>
          <w:lang w:val="uk-UA" w:eastAsia="uk-UA"/>
        </w:rPr>
        <w:t xml:space="preserve">малолітньої </w:t>
      </w:r>
      <w:r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7F2C96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7F2C96">
        <w:rPr>
          <w:rFonts w:ascii="Times New Roman" w:hAnsi="Times New Roman"/>
          <w:sz w:val="24"/>
          <w:szCs w:val="24"/>
          <w:lang w:val="uk-UA" w:eastAsia="uk-UA"/>
        </w:rPr>
        <w:t xml:space="preserve">  року народження, мешканки с. Ошихліби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  <w:r w:rsidRPr="00D940A6">
        <w:rPr>
          <w:rFonts w:ascii="Times New Roman" w:hAnsi="Times New Roman"/>
          <w:sz w:val="24"/>
          <w:szCs w:val="24"/>
          <w:lang w:val="uk-UA"/>
        </w:rPr>
        <w:t>(додається).</w:t>
      </w:r>
    </w:p>
    <w:p w:rsidR="00043C7A" w:rsidRDefault="00043C7A" w:rsidP="00ED6E5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43C7A" w:rsidRPr="00003498" w:rsidRDefault="00043C7A" w:rsidP="00ED6E5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043C7A" w:rsidRPr="00003498" w:rsidRDefault="00043C7A" w:rsidP="00ED6E5A">
      <w:pPr>
        <w:pStyle w:val="2"/>
        <w:jc w:val="both"/>
        <w:rPr>
          <w:rFonts w:ascii="Times New Roman" w:hAnsi="Times New Roman"/>
          <w:b/>
          <w:szCs w:val="24"/>
        </w:rPr>
      </w:pPr>
    </w:p>
    <w:p w:rsidR="00043C7A" w:rsidRPr="00003498" w:rsidRDefault="00043C7A" w:rsidP="00ED6E5A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43C7A" w:rsidRPr="00003498" w:rsidRDefault="00043C7A" w:rsidP="00ED6E5A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43C7A" w:rsidRPr="00003498" w:rsidRDefault="00043C7A" w:rsidP="00ED6E5A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043C7A" w:rsidRPr="00A44DFC" w:rsidRDefault="00043C7A" w:rsidP="00ED6E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3C7A" w:rsidRDefault="00043C7A" w:rsidP="00ED6E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043C7A" w:rsidRDefault="00043C7A" w:rsidP="00ED6E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sectPr w:rsidR="00043C7A" w:rsidSect="00163373">
      <w:pgSz w:w="11906" w:h="16838"/>
      <w:pgMar w:top="568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6E5A"/>
    <w:rsid w:val="00003498"/>
    <w:rsid w:val="00043C7A"/>
    <w:rsid w:val="000807D9"/>
    <w:rsid w:val="0010402E"/>
    <w:rsid w:val="00115B00"/>
    <w:rsid w:val="00163373"/>
    <w:rsid w:val="001D3A46"/>
    <w:rsid w:val="0023796F"/>
    <w:rsid w:val="002C76FD"/>
    <w:rsid w:val="003230F3"/>
    <w:rsid w:val="003352E8"/>
    <w:rsid w:val="00482AE8"/>
    <w:rsid w:val="005A39F3"/>
    <w:rsid w:val="005D1BD9"/>
    <w:rsid w:val="00653B6A"/>
    <w:rsid w:val="006B17C9"/>
    <w:rsid w:val="00720A89"/>
    <w:rsid w:val="00756DA0"/>
    <w:rsid w:val="007874A2"/>
    <w:rsid w:val="007A6E2F"/>
    <w:rsid w:val="007F2C96"/>
    <w:rsid w:val="00822D69"/>
    <w:rsid w:val="0091515F"/>
    <w:rsid w:val="00965378"/>
    <w:rsid w:val="009A375C"/>
    <w:rsid w:val="00A36E8D"/>
    <w:rsid w:val="00A44DFC"/>
    <w:rsid w:val="00A45033"/>
    <w:rsid w:val="00B340D5"/>
    <w:rsid w:val="00BB4A13"/>
    <w:rsid w:val="00BD2A1A"/>
    <w:rsid w:val="00CF1C3D"/>
    <w:rsid w:val="00D04916"/>
    <w:rsid w:val="00D45BF0"/>
    <w:rsid w:val="00D81E96"/>
    <w:rsid w:val="00D869B5"/>
    <w:rsid w:val="00D940A6"/>
    <w:rsid w:val="00E0399E"/>
    <w:rsid w:val="00E213DC"/>
    <w:rsid w:val="00E8562D"/>
    <w:rsid w:val="00ED6E5A"/>
    <w:rsid w:val="00F01333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62D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ED6E5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D6E5A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ED6E5A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ED6E5A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ED6E5A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D6E5A"/>
  </w:style>
  <w:style w:type="paragraph" w:customStyle="1" w:styleId="13">
    <w:name w:val="Заголовок 13"/>
    <w:basedOn w:val="Normal"/>
    <w:next w:val="Normal"/>
    <w:uiPriority w:val="99"/>
    <w:rsid w:val="00ED6E5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ED6E5A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ED6E5A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ED6E5A"/>
  </w:style>
  <w:style w:type="paragraph" w:styleId="Caption">
    <w:name w:val="caption"/>
    <w:basedOn w:val="Normal"/>
    <w:uiPriority w:val="99"/>
    <w:qFormat/>
    <w:rsid w:val="00ED6E5A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ED6E5A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ED6E5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ED6E5A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Normal"/>
    <w:uiPriority w:val="99"/>
    <w:rsid w:val="00ED6E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270</Words>
  <Characters>1545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2022-09-09T13:24:00Z</cp:lastPrinted>
  <dcterms:created xsi:type="dcterms:W3CDTF">2022-09-05T07:13:00Z</dcterms:created>
  <dcterms:modified xsi:type="dcterms:W3CDTF">2022-09-15T13:18:00Z</dcterms:modified>
</cp:coreProperties>
</file>