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611" w:rsidRPr="00A461C0" w:rsidRDefault="00FF261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4763760" r:id="rId8"/>
        </w:object>
      </w:r>
    </w:p>
    <w:p w:rsidR="00FF2611" w:rsidRPr="00D927B7" w:rsidRDefault="00FF2611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FF2611" w:rsidRPr="00D927B7" w:rsidRDefault="00FF2611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FF2611" w:rsidRPr="00D927B7" w:rsidRDefault="00FF2611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FF2611" w:rsidRPr="00D927B7" w:rsidRDefault="00FF2611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FF2611" w:rsidRPr="00A461C0" w:rsidRDefault="00FF261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FF2611" w:rsidRPr="00A461C0" w:rsidRDefault="00FF261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FF2611" w:rsidRPr="00A461C0" w:rsidRDefault="00FF2611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FF2611" w:rsidRDefault="00FF2611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FF2611" w:rsidRDefault="00FF2611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FF2611" w:rsidRDefault="00FF2611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FF2611" w:rsidRPr="00A461C0" w:rsidRDefault="00FF2611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302/9</w:t>
      </w:r>
    </w:p>
    <w:p w:rsidR="00FF2611" w:rsidRPr="00A461C0" w:rsidRDefault="00FF2611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FF2611" w:rsidRDefault="00FF2611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</w:t>
      </w:r>
      <w:r>
        <w:rPr>
          <w:rFonts w:ascii="Times New Roman" w:hAnsi="Times New Roman"/>
          <w:szCs w:val="24"/>
        </w:rPr>
        <w:t xml:space="preserve">     </w:t>
      </w:r>
      <w:r w:rsidRPr="00A461C0">
        <w:rPr>
          <w:rFonts w:ascii="Times New Roman" w:hAnsi="Times New Roman"/>
          <w:szCs w:val="24"/>
        </w:rPr>
        <w:t xml:space="preserve">                   м. Кіцмань</w:t>
      </w:r>
    </w:p>
    <w:p w:rsidR="00FF2611" w:rsidRPr="00A461C0" w:rsidRDefault="00FF2611" w:rsidP="00EE1455">
      <w:pPr>
        <w:pStyle w:val="Normal2"/>
        <w:rPr>
          <w:rFonts w:ascii="Times New Roman" w:hAnsi="Times New Roman"/>
          <w:b/>
          <w:szCs w:val="24"/>
        </w:rPr>
      </w:pPr>
    </w:p>
    <w:p w:rsidR="00FF2611" w:rsidRPr="0032457C" w:rsidRDefault="00FF261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FF2611" w:rsidRDefault="00FF261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FF2611" w:rsidRDefault="00FF261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FF2611" w:rsidRDefault="00FF261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F2611" w:rsidRPr="00A461C0" w:rsidRDefault="00FF261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FF2611" w:rsidRDefault="00FF2611" w:rsidP="002F57D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A21E93">
        <w:rPr>
          <w:rFonts w:ascii="Times New Roman" w:hAnsi="Times New Roman"/>
          <w:sz w:val="24"/>
          <w:szCs w:val="24"/>
          <w:lang w:val="uk-UA"/>
        </w:rPr>
        <w:t xml:space="preserve">вх. №214 від 22.08.2022р. </w:t>
      </w:r>
      <w:r>
        <w:rPr>
          <w:rFonts w:ascii="Times New Roman" w:hAnsi="Times New Roman"/>
          <w:sz w:val="24"/>
          <w:szCs w:val="24"/>
          <w:lang w:val="uk-UA"/>
        </w:rPr>
        <w:t>гр. ОСОБА 1, 1970р.н.,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E323F">
        <w:rPr>
          <w:rFonts w:ascii="Times New Roman" w:hAnsi="Times New Roman"/>
          <w:sz w:val="24"/>
          <w:szCs w:val="24"/>
          <w:lang w:val="uk-UA"/>
        </w:rPr>
        <w:t>який проживає без реєстрації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EE323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як внутрішньо переміщена особа, </w:t>
      </w:r>
      <w:r w:rsidRPr="00EE323F">
        <w:rPr>
          <w:rFonts w:ascii="Times New Roman" w:hAnsi="Times New Roman"/>
          <w:sz w:val="24"/>
          <w:szCs w:val="24"/>
          <w:lang w:val="uk-UA"/>
        </w:rPr>
        <w:t>за адресою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>с.Валява,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батьком гр.ОСОБА 2, 1948р.н., інвалідом І гр. підгрупа «Б»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2 п.2.3 н</w:t>
      </w:r>
      <w:r w:rsidRPr="003A740C">
        <w:rPr>
          <w:rFonts w:ascii="Times New Roman" w:hAnsi="Times New Roman"/>
          <w:sz w:val="24"/>
          <w:szCs w:val="24"/>
          <w:lang w:val="uk-UA"/>
        </w:rPr>
        <w:t>аказ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9" w:history="1"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3A740C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:rsidR="00FF2611" w:rsidRPr="00D40E12" w:rsidRDefault="00FF2611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FF2611" w:rsidRDefault="00FF2611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A21E93">
        <w:rPr>
          <w:rFonts w:ascii="Times New Roman" w:hAnsi="Times New Roman"/>
          <w:bCs/>
          <w:sz w:val="24"/>
          <w:szCs w:val="24"/>
          <w:lang w:val="uk-UA"/>
        </w:rPr>
        <w:t xml:space="preserve">25.08.2022р.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>доцільн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  <w:lang w:val="uk-UA"/>
        </w:rPr>
        <w:t xml:space="preserve">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</w:t>
      </w:r>
      <w:r w:rsidRPr="001C2BF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EE323F">
        <w:rPr>
          <w:rFonts w:ascii="Times New Roman" w:hAnsi="Times New Roman"/>
          <w:sz w:val="24"/>
          <w:szCs w:val="24"/>
          <w:lang w:val="uk-UA"/>
        </w:rPr>
        <w:t>який проживає без реєстрації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EE323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як внутрішньо переміщена особа, </w:t>
      </w:r>
      <w:r w:rsidRPr="00EE323F">
        <w:rPr>
          <w:rFonts w:ascii="Times New Roman" w:hAnsi="Times New Roman"/>
          <w:sz w:val="24"/>
          <w:szCs w:val="24"/>
          <w:lang w:val="uk-UA"/>
        </w:rPr>
        <w:t>за адресою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>с.Валява,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батьком </w:t>
      </w:r>
      <w:r>
        <w:rPr>
          <w:rFonts w:ascii="Times New Roman" w:hAnsi="Times New Roman"/>
          <w:sz w:val="24"/>
          <w:szCs w:val="24"/>
          <w:lang w:val="uk-UA"/>
        </w:rPr>
        <w:t xml:space="preserve">гр. ОСОБА 2, 1948р.н., інвалідом І гр. підгрупа «Б», який згідно заключення ЛКК №52 потребує сторонньої допомоги, </w:t>
      </w:r>
      <w:r w:rsidRPr="00EE323F">
        <w:rPr>
          <w:rFonts w:ascii="Times New Roman" w:hAnsi="Times New Roman"/>
          <w:sz w:val="24"/>
          <w:szCs w:val="24"/>
          <w:lang w:val="uk-UA"/>
        </w:rPr>
        <w:t xml:space="preserve">проживає без реєстрації </w:t>
      </w:r>
      <w:r>
        <w:rPr>
          <w:rFonts w:ascii="Times New Roman" w:hAnsi="Times New Roman"/>
          <w:sz w:val="24"/>
          <w:szCs w:val="24"/>
          <w:lang w:val="uk-UA"/>
        </w:rPr>
        <w:t xml:space="preserve"> як внутрішньо переміщена особа, </w:t>
      </w:r>
      <w:r w:rsidRPr="00EE323F">
        <w:rPr>
          <w:rFonts w:ascii="Times New Roman" w:hAnsi="Times New Roman"/>
          <w:sz w:val="24"/>
          <w:szCs w:val="24"/>
          <w:lang w:val="uk-UA"/>
        </w:rPr>
        <w:t>за адресою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>с.Валява, 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FF2611" w:rsidRPr="0049467A" w:rsidRDefault="00FF2611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FF2611" w:rsidRDefault="00FF261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F2611" w:rsidRDefault="00FF261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F2611" w:rsidRDefault="00FF2611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FF2611" w:rsidRDefault="00FF2611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sectPr w:rsidR="00FF2611" w:rsidSect="002278B9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611" w:rsidRDefault="00FF2611" w:rsidP="00EE1455">
      <w:pPr>
        <w:spacing w:after="0" w:line="240" w:lineRule="auto"/>
      </w:pPr>
      <w:r>
        <w:separator/>
      </w:r>
    </w:p>
  </w:endnote>
  <w:endnote w:type="continuationSeparator" w:id="0">
    <w:p w:rsidR="00FF2611" w:rsidRDefault="00FF261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611" w:rsidRDefault="00FF2611" w:rsidP="00EE1455">
      <w:pPr>
        <w:spacing w:after="0" w:line="240" w:lineRule="auto"/>
      </w:pPr>
      <w:r>
        <w:separator/>
      </w:r>
    </w:p>
  </w:footnote>
  <w:footnote w:type="continuationSeparator" w:id="0">
    <w:p w:rsidR="00FF2611" w:rsidRDefault="00FF261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66CE4"/>
    <w:rsid w:val="000672E3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00F0"/>
    <w:rsid w:val="00196D86"/>
    <w:rsid w:val="001A0E06"/>
    <w:rsid w:val="001B00CF"/>
    <w:rsid w:val="001B3B53"/>
    <w:rsid w:val="001C2BF2"/>
    <w:rsid w:val="001C66B5"/>
    <w:rsid w:val="001D5B08"/>
    <w:rsid w:val="001E4B92"/>
    <w:rsid w:val="002060C5"/>
    <w:rsid w:val="00207934"/>
    <w:rsid w:val="002100D8"/>
    <w:rsid w:val="00211C8E"/>
    <w:rsid w:val="002147DE"/>
    <w:rsid w:val="002278B9"/>
    <w:rsid w:val="00237342"/>
    <w:rsid w:val="002507B4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2F57D0"/>
    <w:rsid w:val="0030538B"/>
    <w:rsid w:val="00307527"/>
    <w:rsid w:val="0032457C"/>
    <w:rsid w:val="0032767E"/>
    <w:rsid w:val="00357582"/>
    <w:rsid w:val="00360BB1"/>
    <w:rsid w:val="00381C9A"/>
    <w:rsid w:val="00385665"/>
    <w:rsid w:val="003905F6"/>
    <w:rsid w:val="003A740C"/>
    <w:rsid w:val="003B4B8F"/>
    <w:rsid w:val="003C0854"/>
    <w:rsid w:val="003C46DE"/>
    <w:rsid w:val="003E14DD"/>
    <w:rsid w:val="004075BB"/>
    <w:rsid w:val="0041052A"/>
    <w:rsid w:val="0041454E"/>
    <w:rsid w:val="00480F6D"/>
    <w:rsid w:val="00491575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927BF"/>
    <w:rsid w:val="005A2F4B"/>
    <w:rsid w:val="005B1381"/>
    <w:rsid w:val="005C2DB9"/>
    <w:rsid w:val="005C74B0"/>
    <w:rsid w:val="005F5B1F"/>
    <w:rsid w:val="00602142"/>
    <w:rsid w:val="00604203"/>
    <w:rsid w:val="00611699"/>
    <w:rsid w:val="00622D10"/>
    <w:rsid w:val="0065707F"/>
    <w:rsid w:val="00670F1B"/>
    <w:rsid w:val="006711AF"/>
    <w:rsid w:val="00691820"/>
    <w:rsid w:val="006B315F"/>
    <w:rsid w:val="006C247B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7F1D84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419F6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1E93"/>
    <w:rsid w:val="00A25E10"/>
    <w:rsid w:val="00A31305"/>
    <w:rsid w:val="00A33D61"/>
    <w:rsid w:val="00A373DA"/>
    <w:rsid w:val="00A3764C"/>
    <w:rsid w:val="00A4367F"/>
    <w:rsid w:val="00A461C0"/>
    <w:rsid w:val="00A717BD"/>
    <w:rsid w:val="00A822E4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B01EA2"/>
    <w:rsid w:val="00B144F6"/>
    <w:rsid w:val="00B22744"/>
    <w:rsid w:val="00B56DDB"/>
    <w:rsid w:val="00B67C87"/>
    <w:rsid w:val="00B93771"/>
    <w:rsid w:val="00B96289"/>
    <w:rsid w:val="00BA1E7C"/>
    <w:rsid w:val="00BB00E6"/>
    <w:rsid w:val="00BB6EBD"/>
    <w:rsid w:val="00BC12F1"/>
    <w:rsid w:val="00BC54D4"/>
    <w:rsid w:val="00BD2ED6"/>
    <w:rsid w:val="00BD43D0"/>
    <w:rsid w:val="00BE5921"/>
    <w:rsid w:val="00BE63D2"/>
    <w:rsid w:val="00C27860"/>
    <w:rsid w:val="00C30251"/>
    <w:rsid w:val="00C405E0"/>
    <w:rsid w:val="00C428AF"/>
    <w:rsid w:val="00C47566"/>
    <w:rsid w:val="00C47671"/>
    <w:rsid w:val="00C60FD7"/>
    <w:rsid w:val="00C616C5"/>
    <w:rsid w:val="00C76615"/>
    <w:rsid w:val="00C911C2"/>
    <w:rsid w:val="00CB2A42"/>
    <w:rsid w:val="00CB4695"/>
    <w:rsid w:val="00CB4E9C"/>
    <w:rsid w:val="00CD57BE"/>
    <w:rsid w:val="00D106D7"/>
    <w:rsid w:val="00D20D38"/>
    <w:rsid w:val="00D3158F"/>
    <w:rsid w:val="00D40E12"/>
    <w:rsid w:val="00D45A7C"/>
    <w:rsid w:val="00D927B7"/>
    <w:rsid w:val="00DB0D15"/>
    <w:rsid w:val="00DC18D1"/>
    <w:rsid w:val="00DF5E12"/>
    <w:rsid w:val="00E23853"/>
    <w:rsid w:val="00E23AE7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323F"/>
    <w:rsid w:val="00EE483B"/>
    <w:rsid w:val="00EF7370"/>
    <w:rsid w:val="00EF73F4"/>
    <w:rsid w:val="00F1598C"/>
    <w:rsid w:val="00F25056"/>
    <w:rsid w:val="00F30AF4"/>
    <w:rsid w:val="00F35A2A"/>
    <w:rsid w:val="00F42C37"/>
    <w:rsid w:val="00F45E04"/>
    <w:rsid w:val="00F54BF5"/>
    <w:rsid w:val="00F65351"/>
    <w:rsid w:val="00F737B3"/>
    <w:rsid w:val="00F774B2"/>
    <w:rsid w:val="00F8056A"/>
    <w:rsid w:val="00F806CD"/>
    <w:rsid w:val="00F94F23"/>
    <w:rsid w:val="00F969CB"/>
    <w:rsid w:val="00FB1012"/>
    <w:rsid w:val="00FB10E1"/>
    <w:rsid w:val="00FE065C"/>
    <w:rsid w:val="00FE21EE"/>
    <w:rsid w:val="00FE5259"/>
    <w:rsid w:val="00FF2611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2F57D0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A21E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21E9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2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305</Words>
  <Characters>1742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2022-09-09T13:18:00Z</cp:lastPrinted>
  <dcterms:created xsi:type="dcterms:W3CDTF">2022-09-08T12:12:00Z</dcterms:created>
  <dcterms:modified xsi:type="dcterms:W3CDTF">2022-09-15T13:16:00Z</dcterms:modified>
</cp:coreProperties>
</file>