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99D" w:rsidRPr="00A461C0" w:rsidRDefault="00F3399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3663" r:id="rId8"/>
        </w:object>
      </w:r>
    </w:p>
    <w:p w:rsidR="00F3399D" w:rsidRPr="00D927B7" w:rsidRDefault="00F3399D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3399D" w:rsidRPr="00D927B7" w:rsidRDefault="00F3399D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3399D" w:rsidRPr="00D927B7" w:rsidRDefault="00F3399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3399D" w:rsidRPr="00D927B7" w:rsidRDefault="00F3399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3399D" w:rsidRPr="00A461C0" w:rsidRDefault="00F3399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F3399D" w:rsidRPr="00A461C0" w:rsidRDefault="00F3399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F3399D" w:rsidRPr="00A461C0" w:rsidRDefault="00F3399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3399D" w:rsidRDefault="00F3399D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3399D" w:rsidRDefault="00F3399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3399D" w:rsidRPr="00A461C0" w:rsidRDefault="00F3399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301/9</w:t>
      </w:r>
    </w:p>
    <w:p w:rsidR="00F3399D" w:rsidRPr="00A461C0" w:rsidRDefault="00F3399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3399D" w:rsidRDefault="00F3399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F3399D" w:rsidRPr="00A461C0" w:rsidRDefault="00F3399D" w:rsidP="00EE1455">
      <w:pPr>
        <w:pStyle w:val="Normal2"/>
        <w:rPr>
          <w:rFonts w:ascii="Times New Roman" w:hAnsi="Times New Roman"/>
          <w:b/>
          <w:szCs w:val="24"/>
        </w:rPr>
      </w:pPr>
    </w:p>
    <w:p w:rsidR="00F3399D" w:rsidRPr="0032457C" w:rsidRDefault="00F3399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F3399D" w:rsidRDefault="00F3399D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F3399D" w:rsidRDefault="00F3399D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  та</w:t>
      </w:r>
    </w:p>
    <w:p w:rsidR="00F3399D" w:rsidRPr="00014663" w:rsidRDefault="00F3399D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</w:p>
    <w:p w:rsidR="00F3399D" w:rsidRDefault="00F3399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3399D" w:rsidRPr="00A461C0" w:rsidRDefault="00F3399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3399D" w:rsidRDefault="00F3399D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4A2D6C">
        <w:rPr>
          <w:rFonts w:ascii="Times New Roman" w:hAnsi="Times New Roman"/>
          <w:sz w:val="24"/>
          <w:szCs w:val="24"/>
          <w:lang w:val="uk-UA"/>
        </w:rPr>
        <w:t>вх. №213 від 22.08.2022р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гр.ОСОБА 1, 1973р.н.,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с.Шипинці, АДРЕСА  1, (без реєстрації)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батьками гр.ОСОБА 2, 1949р.н. та гр. ОСОБА 3, 1952р.н. особи які потребують стороннього догляду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</w:t>
        </w:r>
        <w:bookmarkStart w:id="0" w:name="_GoBack"/>
        <w:bookmarkEnd w:id="0"/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F3399D" w:rsidRPr="00D40E12" w:rsidRDefault="00F3399D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3399D" w:rsidRDefault="00F3399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4A2D6C">
        <w:rPr>
          <w:rFonts w:ascii="Times New Roman" w:hAnsi="Times New Roman"/>
          <w:bCs/>
          <w:sz w:val="24"/>
          <w:szCs w:val="24"/>
          <w:lang w:val="uk-UA"/>
        </w:rPr>
        <w:t>25.08.2022р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АДРЕСА 1 (без реєстрації)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батьками гр.ОСОБА 2, 1949р.н. який згідно заключення ЛКК №165 потребує постійного стороннього догляду та гр.ОСОБА 3, 1952р.н. яка перебуває на обліку в Чернівецькій психіатричній лікарні,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</w:t>
      </w:r>
      <w:r>
        <w:rPr>
          <w:rFonts w:ascii="Times New Roman" w:hAnsi="Times New Roman"/>
          <w:bCs/>
          <w:sz w:val="24"/>
          <w:szCs w:val="24"/>
          <w:lang w:val="uk-UA"/>
        </w:rPr>
        <w:t>ють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вул.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F3399D" w:rsidRPr="0049467A" w:rsidRDefault="00F3399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3399D" w:rsidRDefault="00F3399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3399D" w:rsidRDefault="00F3399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3399D" w:rsidRDefault="00F3399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3399D" w:rsidRDefault="00F3399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F3399D" w:rsidSect="009303AC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99D" w:rsidRDefault="00F3399D" w:rsidP="00EE1455">
      <w:pPr>
        <w:spacing w:after="0" w:line="240" w:lineRule="auto"/>
      </w:pPr>
      <w:r>
        <w:separator/>
      </w:r>
    </w:p>
  </w:endnote>
  <w:endnote w:type="continuationSeparator" w:id="0">
    <w:p w:rsidR="00F3399D" w:rsidRDefault="00F3399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99D" w:rsidRDefault="00F3399D" w:rsidP="00EE1455">
      <w:pPr>
        <w:spacing w:after="0" w:line="240" w:lineRule="auto"/>
      </w:pPr>
      <w:r>
        <w:separator/>
      </w:r>
    </w:p>
  </w:footnote>
  <w:footnote w:type="continuationSeparator" w:id="0">
    <w:p w:rsidR="00F3399D" w:rsidRDefault="00F3399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360A6"/>
    <w:rsid w:val="00036D8D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33BB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3459"/>
    <w:rsid w:val="001B3B53"/>
    <w:rsid w:val="001C5D28"/>
    <w:rsid w:val="001C66B5"/>
    <w:rsid w:val="001D5B08"/>
    <w:rsid w:val="001D7ADD"/>
    <w:rsid w:val="001E4B92"/>
    <w:rsid w:val="002060C5"/>
    <w:rsid w:val="00207934"/>
    <w:rsid w:val="002100D8"/>
    <w:rsid w:val="00211C8E"/>
    <w:rsid w:val="00211DF0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C7B41"/>
    <w:rsid w:val="002E671A"/>
    <w:rsid w:val="0030538B"/>
    <w:rsid w:val="00307527"/>
    <w:rsid w:val="0032457C"/>
    <w:rsid w:val="0032767E"/>
    <w:rsid w:val="00357582"/>
    <w:rsid w:val="00360BB1"/>
    <w:rsid w:val="003617F0"/>
    <w:rsid w:val="00373384"/>
    <w:rsid w:val="00385665"/>
    <w:rsid w:val="003865EF"/>
    <w:rsid w:val="003905F6"/>
    <w:rsid w:val="003A740C"/>
    <w:rsid w:val="003B4B8F"/>
    <w:rsid w:val="003C0854"/>
    <w:rsid w:val="003C46DE"/>
    <w:rsid w:val="003E14DD"/>
    <w:rsid w:val="00402168"/>
    <w:rsid w:val="004075BB"/>
    <w:rsid w:val="0041052A"/>
    <w:rsid w:val="00491BDA"/>
    <w:rsid w:val="0049467A"/>
    <w:rsid w:val="004A1839"/>
    <w:rsid w:val="004A28F2"/>
    <w:rsid w:val="004A2D6C"/>
    <w:rsid w:val="004B527B"/>
    <w:rsid w:val="004C0E55"/>
    <w:rsid w:val="004C2D83"/>
    <w:rsid w:val="004D3AB7"/>
    <w:rsid w:val="004E0A3C"/>
    <w:rsid w:val="004E0AEE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A4249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96048"/>
    <w:rsid w:val="007B22D0"/>
    <w:rsid w:val="007C2ACE"/>
    <w:rsid w:val="007C7713"/>
    <w:rsid w:val="007E3260"/>
    <w:rsid w:val="007F32F5"/>
    <w:rsid w:val="0080056E"/>
    <w:rsid w:val="00803DE7"/>
    <w:rsid w:val="00806381"/>
    <w:rsid w:val="00844C39"/>
    <w:rsid w:val="008662EE"/>
    <w:rsid w:val="008744E2"/>
    <w:rsid w:val="00881954"/>
    <w:rsid w:val="008A23C6"/>
    <w:rsid w:val="008B2D76"/>
    <w:rsid w:val="008E0685"/>
    <w:rsid w:val="008E5606"/>
    <w:rsid w:val="00916591"/>
    <w:rsid w:val="009177A2"/>
    <w:rsid w:val="0092462C"/>
    <w:rsid w:val="009303A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C77D1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25C7"/>
    <w:rsid w:val="00A920B6"/>
    <w:rsid w:val="00A94E39"/>
    <w:rsid w:val="00AB1F9E"/>
    <w:rsid w:val="00AB56D4"/>
    <w:rsid w:val="00AC4242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41E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046E5"/>
    <w:rsid w:val="00C27860"/>
    <w:rsid w:val="00C405E0"/>
    <w:rsid w:val="00C47566"/>
    <w:rsid w:val="00C47671"/>
    <w:rsid w:val="00C47984"/>
    <w:rsid w:val="00C60FD7"/>
    <w:rsid w:val="00C616C5"/>
    <w:rsid w:val="00C76615"/>
    <w:rsid w:val="00C911C2"/>
    <w:rsid w:val="00CB2A42"/>
    <w:rsid w:val="00CB4695"/>
    <w:rsid w:val="00CB4E9C"/>
    <w:rsid w:val="00CD57BE"/>
    <w:rsid w:val="00CD6442"/>
    <w:rsid w:val="00D106D7"/>
    <w:rsid w:val="00D20D38"/>
    <w:rsid w:val="00D3158F"/>
    <w:rsid w:val="00D40E12"/>
    <w:rsid w:val="00D45A7C"/>
    <w:rsid w:val="00D62221"/>
    <w:rsid w:val="00D927B7"/>
    <w:rsid w:val="00DB0D15"/>
    <w:rsid w:val="00DC18D1"/>
    <w:rsid w:val="00DC5165"/>
    <w:rsid w:val="00E235EF"/>
    <w:rsid w:val="00E23853"/>
    <w:rsid w:val="00E2701E"/>
    <w:rsid w:val="00E41228"/>
    <w:rsid w:val="00E4280D"/>
    <w:rsid w:val="00E42D65"/>
    <w:rsid w:val="00E4431B"/>
    <w:rsid w:val="00E613C6"/>
    <w:rsid w:val="00E6216D"/>
    <w:rsid w:val="00E80E58"/>
    <w:rsid w:val="00EA6322"/>
    <w:rsid w:val="00EB0603"/>
    <w:rsid w:val="00EB4C9F"/>
    <w:rsid w:val="00EC0E7D"/>
    <w:rsid w:val="00EE1455"/>
    <w:rsid w:val="00EE483B"/>
    <w:rsid w:val="00EF52DE"/>
    <w:rsid w:val="00EF7370"/>
    <w:rsid w:val="00EF73F4"/>
    <w:rsid w:val="00F1598C"/>
    <w:rsid w:val="00F30AF4"/>
    <w:rsid w:val="00F3399D"/>
    <w:rsid w:val="00F35A2A"/>
    <w:rsid w:val="00F42C37"/>
    <w:rsid w:val="00F45E04"/>
    <w:rsid w:val="00F54BF5"/>
    <w:rsid w:val="00F54C3C"/>
    <w:rsid w:val="00F737B3"/>
    <w:rsid w:val="00F774B2"/>
    <w:rsid w:val="00F8056A"/>
    <w:rsid w:val="00F806CD"/>
    <w:rsid w:val="00F82469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A2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2D6C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81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306</Words>
  <Characters>1747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2022-09-09T13:15:00Z</cp:lastPrinted>
  <dcterms:created xsi:type="dcterms:W3CDTF">2022-09-08T12:11:00Z</dcterms:created>
  <dcterms:modified xsi:type="dcterms:W3CDTF">2022-09-15T13:15:00Z</dcterms:modified>
</cp:coreProperties>
</file>