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459" w:rsidRPr="00A461C0" w:rsidRDefault="004D245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3451" r:id="rId8"/>
        </w:object>
      </w:r>
    </w:p>
    <w:p w:rsidR="004D2459" w:rsidRPr="00D927B7" w:rsidRDefault="004D245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4D2459" w:rsidRPr="00D927B7" w:rsidRDefault="004D2459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4D2459" w:rsidRPr="00D927B7" w:rsidRDefault="004D245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D2459" w:rsidRPr="00D927B7" w:rsidRDefault="004D245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D2459" w:rsidRPr="00A461C0" w:rsidRDefault="004D245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4D2459" w:rsidRPr="00A461C0" w:rsidRDefault="004D245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4D2459" w:rsidRPr="00A461C0" w:rsidRDefault="004D245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D2459" w:rsidRDefault="004D2459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4D2459" w:rsidRDefault="004D2459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4D2459" w:rsidRDefault="004D245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D2459" w:rsidRPr="00A461C0" w:rsidRDefault="004D245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 xml:space="preserve"> 299/9</w:t>
      </w:r>
    </w:p>
    <w:p w:rsidR="004D2459" w:rsidRPr="00A461C0" w:rsidRDefault="004D245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D2459" w:rsidRDefault="004D245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            м. Кіцмань</w:t>
      </w:r>
    </w:p>
    <w:p w:rsidR="004D2459" w:rsidRPr="00A461C0" w:rsidRDefault="004D2459" w:rsidP="00EE1455">
      <w:pPr>
        <w:pStyle w:val="Normal2"/>
        <w:rPr>
          <w:rFonts w:ascii="Times New Roman" w:hAnsi="Times New Roman"/>
          <w:b/>
          <w:szCs w:val="24"/>
        </w:rPr>
      </w:pPr>
    </w:p>
    <w:p w:rsidR="004D2459" w:rsidRPr="0032457C" w:rsidRDefault="004D245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4D2459" w:rsidRDefault="004D2459" w:rsidP="0098179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4D2459" w:rsidRDefault="004D2459" w:rsidP="0098179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піклувальни</w:t>
      </w:r>
      <w:r>
        <w:rPr>
          <w:rFonts w:ascii="Times New Roman" w:hAnsi="Times New Roman"/>
          <w:b/>
          <w:sz w:val="24"/>
          <w:szCs w:val="24"/>
          <w:lang w:val="uk-UA"/>
        </w:rPr>
        <w:t>цею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4D2459" w:rsidRDefault="004D245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D2459" w:rsidRPr="00A461C0" w:rsidRDefault="004D245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D2459" w:rsidRDefault="004D2459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312029">
        <w:rPr>
          <w:rFonts w:ascii="Times New Roman" w:hAnsi="Times New Roman"/>
          <w:sz w:val="24"/>
          <w:szCs w:val="24"/>
          <w:lang w:val="uk-UA"/>
        </w:rPr>
        <w:t xml:space="preserve">№219 від 24.08.2022р. </w:t>
      </w:r>
      <w:r>
        <w:rPr>
          <w:rFonts w:ascii="Times New Roman" w:hAnsi="Times New Roman"/>
          <w:sz w:val="24"/>
          <w:szCs w:val="24"/>
          <w:lang w:val="uk-UA"/>
        </w:rPr>
        <w:t>гр. ОСОБА 1, 1996р.н.,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с.Валява, АДРЕСА 1, з проханням надати висновок опікунської ради про доцільність призначення її піклувальницею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 ОСОБА 2, 1936р.н., особою похилого віку,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2 п.2.3 н</w:t>
      </w:r>
      <w:r w:rsidRPr="003A740C">
        <w:rPr>
          <w:rFonts w:ascii="Times New Roman" w:hAnsi="Times New Roman"/>
          <w:sz w:val="24"/>
          <w:szCs w:val="24"/>
          <w:lang w:val="uk-UA"/>
        </w:rPr>
        <w:t>аказ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9" w:history="1"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4D2459" w:rsidRPr="00D40E12" w:rsidRDefault="004D2459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  <w:bookmarkStart w:id="0" w:name="_GoBack"/>
      <w:bookmarkEnd w:id="0"/>
    </w:p>
    <w:p w:rsidR="004D2459" w:rsidRDefault="004D245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312029">
        <w:rPr>
          <w:rFonts w:ascii="Times New Roman" w:hAnsi="Times New Roman"/>
          <w:bCs/>
          <w:sz w:val="24"/>
          <w:szCs w:val="24"/>
          <w:lang w:val="uk-UA"/>
        </w:rPr>
        <w:t xml:space="preserve">25.08.2022р.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C4490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яка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с.Валява,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</w:t>
      </w:r>
      <w:r>
        <w:rPr>
          <w:rFonts w:ascii="Times New Roman" w:hAnsi="Times New Roman"/>
          <w:bCs/>
          <w:sz w:val="24"/>
          <w:szCs w:val="24"/>
          <w:lang w:val="uk-UA"/>
        </w:rPr>
        <w:t>цею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 г</w:t>
      </w:r>
      <w:r>
        <w:rPr>
          <w:rFonts w:ascii="Times New Roman" w:hAnsi="Times New Roman"/>
          <w:sz w:val="24"/>
          <w:szCs w:val="24"/>
          <w:lang w:val="uk-UA"/>
        </w:rPr>
        <w:t>р.</w:t>
      </w:r>
      <w:r w:rsidRPr="00C4490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2, 1936р.н., особою похилого віку яка згідно заключення ЛКК №168 потребує стороннього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4D2459" w:rsidRPr="0049467A" w:rsidRDefault="004D245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4D2459" w:rsidRDefault="004D245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D2459" w:rsidRDefault="004D245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D2459" w:rsidRDefault="004D245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D2459" w:rsidRDefault="004D245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4D2459" w:rsidRDefault="004D245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D2459" w:rsidRPr="006E1E18" w:rsidRDefault="004D245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D2459" w:rsidRDefault="004D245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4D2459" w:rsidSect="00340D9B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459" w:rsidRDefault="004D2459" w:rsidP="00EE1455">
      <w:pPr>
        <w:spacing w:after="0" w:line="240" w:lineRule="auto"/>
      </w:pPr>
      <w:r>
        <w:separator/>
      </w:r>
    </w:p>
  </w:endnote>
  <w:endnote w:type="continuationSeparator" w:id="0">
    <w:p w:rsidR="004D2459" w:rsidRDefault="004D245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459" w:rsidRDefault="004D2459" w:rsidP="00EE1455">
      <w:pPr>
        <w:spacing w:after="0" w:line="240" w:lineRule="auto"/>
      </w:pPr>
      <w:r>
        <w:separator/>
      </w:r>
    </w:p>
  </w:footnote>
  <w:footnote w:type="continuationSeparator" w:id="0">
    <w:p w:rsidR="004D2459" w:rsidRDefault="004D245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3839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3B88"/>
    <w:rsid w:val="0024731C"/>
    <w:rsid w:val="00250A74"/>
    <w:rsid w:val="002576D7"/>
    <w:rsid w:val="00267089"/>
    <w:rsid w:val="002725FB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12029"/>
    <w:rsid w:val="0032457C"/>
    <w:rsid w:val="00327DC8"/>
    <w:rsid w:val="00340D9B"/>
    <w:rsid w:val="00357582"/>
    <w:rsid w:val="00360BB1"/>
    <w:rsid w:val="0037168B"/>
    <w:rsid w:val="00385665"/>
    <w:rsid w:val="003905F6"/>
    <w:rsid w:val="003A740C"/>
    <w:rsid w:val="003B4B8F"/>
    <w:rsid w:val="003C0854"/>
    <w:rsid w:val="003C46DE"/>
    <w:rsid w:val="003E14DD"/>
    <w:rsid w:val="004075BB"/>
    <w:rsid w:val="0041052A"/>
    <w:rsid w:val="00491BDA"/>
    <w:rsid w:val="0049467A"/>
    <w:rsid w:val="004A1839"/>
    <w:rsid w:val="004A28F2"/>
    <w:rsid w:val="004B527B"/>
    <w:rsid w:val="004C0E55"/>
    <w:rsid w:val="004C2A11"/>
    <w:rsid w:val="004C2D83"/>
    <w:rsid w:val="004D2459"/>
    <w:rsid w:val="004D3AB7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255CD"/>
    <w:rsid w:val="0065707F"/>
    <w:rsid w:val="00670F1B"/>
    <w:rsid w:val="006711AF"/>
    <w:rsid w:val="00691820"/>
    <w:rsid w:val="006D324D"/>
    <w:rsid w:val="006D565C"/>
    <w:rsid w:val="006E1E18"/>
    <w:rsid w:val="006E207D"/>
    <w:rsid w:val="006F6DB6"/>
    <w:rsid w:val="00706BA5"/>
    <w:rsid w:val="007115E4"/>
    <w:rsid w:val="00712174"/>
    <w:rsid w:val="00714E80"/>
    <w:rsid w:val="00721B83"/>
    <w:rsid w:val="007714A7"/>
    <w:rsid w:val="00784D6A"/>
    <w:rsid w:val="007B22D0"/>
    <w:rsid w:val="007C2ACE"/>
    <w:rsid w:val="007D634A"/>
    <w:rsid w:val="007E3260"/>
    <w:rsid w:val="0080056E"/>
    <w:rsid w:val="00803DE7"/>
    <w:rsid w:val="00844C39"/>
    <w:rsid w:val="008662EE"/>
    <w:rsid w:val="008744E2"/>
    <w:rsid w:val="00881954"/>
    <w:rsid w:val="008A23C6"/>
    <w:rsid w:val="008C73DD"/>
    <w:rsid w:val="008E0685"/>
    <w:rsid w:val="008E5606"/>
    <w:rsid w:val="00910C8C"/>
    <w:rsid w:val="00916591"/>
    <w:rsid w:val="0092462C"/>
    <w:rsid w:val="009347C2"/>
    <w:rsid w:val="00952FA8"/>
    <w:rsid w:val="00954219"/>
    <w:rsid w:val="00955944"/>
    <w:rsid w:val="00981799"/>
    <w:rsid w:val="0099573B"/>
    <w:rsid w:val="00995E2F"/>
    <w:rsid w:val="009A621B"/>
    <w:rsid w:val="009B1BDB"/>
    <w:rsid w:val="009C4B9B"/>
    <w:rsid w:val="009C6216"/>
    <w:rsid w:val="009E6D0F"/>
    <w:rsid w:val="00A01EC5"/>
    <w:rsid w:val="00A05249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64E9B"/>
    <w:rsid w:val="00A717BD"/>
    <w:rsid w:val="00A910EF"/>
    <w:rsid w:val="00A920B6"/>
    <w:rsid w:val="00A94E39"/>
    <w:rsid w:val="00AB1F9E"/>
    <w:rsid w:val="00AB56D4"/>
    <w:rsid w:val="00AC6198"/>
    <w:rsid w:val="00AC75D9"/>
    <w:rsid w:val="00AE2905"/>
    <w:rsid w:val="00AE4678"/>
    <w:rsid w:val="00AF2354"/>
    <w:rsid w:val="00AF2744"/>
    <w:rsid w:val="00B01EA2"/>
    <w:rsid w:val="00B144F6"/>
    <w:rsid w:val="00B15D66"/>
    <w:rsid w:val="00B22744"/>
    <w:rsid w:val="00B56DDB"/>
    <w:rsid w:val="00B67C87"/>
    <w:rsid w:val="00B71AD9"/>
    <w:rsid w:val="00B93771"/>
    <w:rsid w:val="00B96289"/>
    <w:rsid w:val="00BA1E7C"/>
    <w:rsid w:val="00BB00E6"/>
    <w:rsid w:val="00BC12F1"/>
    <w:rsid w:val="00BC54D4"/>
    <w:rsid w:val="00BD2ED6"/>
    <w:rsid w:val="00BD43D0"/>
    <w:rsid w:val="00BE63D2"/>
    <w:rsid w:val="00C27860"/>
    <w:rsid w:val="00C44906"/>
    <w:rsid w:val="00C47566"/>
    <w:rsid w:val="00C47671"/>
    <w:rsid w:val="00C60FD7"/>
    <w:rsid w:val="00C616C5"/>
    <w:rsid w:val="00C911C2"/>
    <w:rsid w:val="00CB2A42"/>
    <w:rsid w:val="00CB4695"/>
    <w:rsid w:val="00CB4E9C"/>
    <w:rsid w:val="00CD57BE"/>
    <w:rsid w:val="00D115CA"/>
    <w:rsid w:val="00D20D38"/>
    <w:rsid w:val="00D3158F"/>
    <w:rsid w:val="00D40E12"/>
    <w:rsid w:val="00D45A7C"/>
    <w:rsid w:val="00D927B7"/>
    <w:rsid w:val="00DB0D15"/>
    <w:rsid w:val="00DC18D1"/>
    <w:rsid w:val="00DD069D"/>
    <w:rsid w:val="00E23853"/>
    <w:rsid w:val="00E41228"/>
    <w:rsid w:val="00E4260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73F4"/>
    <w:rsid w:val="00F1598C"/>
    <w:rsid w:val="00F15E2C"/>
    <w:rsid w:val="00F30AF4"/>
    <w:rsid w:val="00F35A2A"/>
    <w:rsid w:val="00F42C37"/>
    <w:rsid w:val="00F45E04"/>
    <w:rsid w:val="00F54BF5"/>
    <w:rsid w:val="00F6548E"/>
    <w:rsid w:val="00F737B3"/>
    <w:rsid w:val="00F772CC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9A621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3120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2029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86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281</Words>
  <Characters>1603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2022-09-09T13:07:00Z</cp:lastPrinted>
  <dcterms:created xsi:type="dcterms:W3CDTF">2022-09-08T12:11:00Z</dcterms:created>
  <dcterms:modified xsi:type="dcterms:W3CDTF">2022-09-15T13:11:00Z</dcterms:modified>
</cp:coreProperties>
</file>