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7BD" w:rsidRPr="00A461C0" w:rsidRDefault="008017B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3259" r:id="rId8"/>
        </w:object>
      </w:r>
    </w:p>
    <w:p w:rsidR="008017BD" w:rsidRPr="00D927B7" w:rsidRDefault="008017BD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8017BD" w:rsidRPr="00D927B7" w:rsidRDefault="008017BD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8017BD" w:rsidRPr="00D927B7" w:rsidRDefault="008017B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8017BD" w:rsidRPr="00D927B7" w:rsidRDefault="008017B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8017BD" w:rsidRPr="00A461C0" w:rsidRDefault="008017B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8017BD" w:rsidRPr="00A461C0" w:rsidRDefault="008017B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8017BD" w:rsidRPr="00A461C0" w:rsidRDefault="008017B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8017BD" w:rsidRDefault="008017BD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8017BD" w:rsidRDefault="008017B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017BD" w:rsidRDefault="008017B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017BD" w:rsidRPr="00A461C0" w:rsidRDefault="008017B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297/9</w:t>
      </w:r>
    </w:p>
    <w:p w:rsidR="008017BD" w:rsidRPr="00A461C0" w:rsidRDefault="008017B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8017BD" w:rsidRDefault="008017B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8017BD" w:rsidRPr="00A461C0" w:rsidRDefault="008017BD" w:rsidP="00EE1455">
      <w:pPr>
        <w:pStyle w:val="Normal2"/>
        <w:rPr>
          <w:rFonts w:ascii="Times New Roman" w:hAnsi="Times New Roman"/>
          <w:b/>
          <w:szCs w:val="24"/>
        </w:rPr>
      </w:pPr>
    </w:p>
    <w:p w:rsidR="008017BD" w:rsidRPr="0032457C" w:rsidRDefault="008017B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8017BD" w:rsidRDefault="008017BD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8017BD" w:rsidRDefault="008017BD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 та </w:t>
      </w:r>
    </w:p>
    <w:p w:rsidR="008017BD" w:rsidRPr="00014663" w:rsidRDefault="008017BD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</w:t>
      </w:r>
    </w:p>
    <w:p w:rsidR="008017BD" w:rsidRDefault="008017B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017BD" w:rsidRPr="00A461C0" w:rsidRDefault="008017B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017BD" w:rsidRDefault="008017BD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4802B6">
        <w:rPr>
          <w:rFonts w:ascii="Times New Roman" w:hAnsi="Times New Roman"/>
          <w:sz w:val="24"/>
          <w:szCs w:val="24"/>
          <w:lang w:val="uk-UA"/>
        </w:rPr>
        <w:t>вх. №198 від 16.08.2022р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гр.ОСОБА 1, 1964р.н.,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батьками гр.ОСОБА 2, 1947р.н. та гр.ОСОБА 3, 1937р.н. особами похилого віку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8017BD" w:rsidRPr="00D40E12" w:rsidRDefault="008017BD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8017BD" w:rsidRDefault="008017B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4802B6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с.Кліводин, 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uk-UA"/>
        </w:rPr>
        <w:t xml:space="preserve">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батьками гр.ОСОБА 2, 1947р.н. та гр.ОСОБА 3, 1937р.н. особами похилого віку, які згідно заключення ЛКК №50 та №137 потребують постійного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</w:t>
      </w:r>
      <w:r>
        <w:rPr>
          <w:rFonts w:ascii="Times New Roman" w:hAnsi="Times New Roman"/>
          <w:bCs/>
          <w:sz w:val="24"/>
          <w:szCs w:val="24"/>
          <w:lang w:val="uk-UA"/>
        </w:rPr>
        <w:t>ють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с.Кліводин, АДРЕСА 2,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8017BD" w:rsidRPr="0049467A" w:rsidRDefault="008017B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8017BD" w:rsidRDefault="008017B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017BD" w:rsidRDefault="008017B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017BD" w:rsidRDefault="008017B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017BD" w:rsidRDefault="008017B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8017BD" w:rsidRDefault="008017B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8017BD" w:rsidSect="002318DB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17BD" w:rsidRDefault="008017BD" w:rsidP="00EE1455">
      <w:pPr>
        <w:spacing w:after="0" w:line="240" w:lineRule="auto"/>
      </w:pPr>
      <w:r>
        <w:separator/>
      </w:r>
    </w:p>
  </w:endnote>
  <w:endnote w:type="continuationSeparator" w:id="0">
    <w:p w:rsidR="008017BD" w:rsidRDefault="008017B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17BD" w:rsidRDefault="008017BD" w:rsidP="00EE1455">
      <w:pPr>
        <w:spacing w:after="0" w:line="240" w:lineRule="auto"/>
      </w:pPr>
      <w:r>
        <w:separator/>
      </w:r>
    </w:p>
  </w:footnote>
  <w:footnote w:type="continuationSeparator" w:id="0">
    <w:p w:rsidR="008017BD" w:rsidRDefault="008017B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3459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18DB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C7B41"/>
    <w:rsid w:val="002E671A"/>
    <w:rsid w:val="0030538B"/>
    <w:rsid w:val="00307527"/>
    <w:rsid w:val="0032457C"/>
    <w:rsid w:val="0032767E"/>
    <w:rsid w:val="00357582"/>
    <w:rsid w:val="00360BB1"/>
    <w:rsid w:val="00373384"/>
    <w:rsid w:val="00385665"/>
    <w:rsid w:val="003865EF"/>
    <w:rsid w:val="003905F6"/>
    <w:rsid w:val="003A740C"/>
    <w:rsid w:val="003B4B8F"/>
    <w:rsid w:val="003C0854"/>
    <w:rsid w:val="003C46DE"/>
    <w:rsid w:val="003E14DD"/>
    <w:rsid w:val="003F6099"/>
    <w:rsid w:val="004075BB"/>
    <w:rsid w:val="0041052A"/>
    <w:rsid w:val="0046628A"/>
    <w:rsid w:val="004802B6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67"/>
    <w:rsid w:val="005C74B0"/>
    <w:rsid w:val="00602142"/>
    <w:rsid w:val="00604203"/>
    <w:rsid w:val="00611699"/>
    <w:rsid w:val="00615D2A"/>
    <w:rsid w:val="00622D10"/>
    <w:rsid w:val="00644304"/>
    <w:rsid w:val="0065707F"/>
    <w:rsid w:val="00670F1B"/>
    <w:rsid w:val="006711AF"/>
    <w:rsid w:val="00691820"/>
    <w:rsid w:val="00696AD0"/>
    <w:rsid w:val="006D565C"/>
    <w:rsid w:val="006E1E18"/>
    <w:rsid w:val="006E207D"/>
    <w:rsid w:val="006F6DB6"/>
    <w:rsid w:val="00706BA5"/>
    <w:rsid w:val="007115E4"/>
    <w:rsid w:val="00721B83"/>
    <w:rsid w:val="007714A7"/>
    <w:rsid w:val="00784B1C"/>
    <w:rsid w:val="00784D6A"/>
    <w:rsid w:val="00792565"/>
    <w:rsid w:val="007B22D0"/>
    <w:rsid w:val="007C2ACE"/>
    <w:rsid w:val="007E3260"/>
    <w:rsid w:val="0080056E"/>
    <w:rsid w:val="008017BD"/>
    <w:rsid w:val="00803DE7"/>
    <w:rsid w:val="00844C39"/>
    <w:rsid w:val="008662EE"/>
    <w:rsid w:val="008744E2"/>
    <w:rsid w:val="00881954"/>
    <w:rsid w:val="008A23C6"/>
    <w:rsid w:val="008E0685"/>
    <w:rsid w:val="008E5606"/>
    <w:rsid w:val="00902C97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D22F4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47984"/>
    <w:rsid w:val="00C60FD7"/>
    <w:rsid w:val="00C616C5"/>
    <w:rsid w:val="00C76615"/>
    <w:rsid w:val="00C911C2"/>
    <w:rsid w:val="00CB2A42"/>
    <w:rsid w:val="00CB4695"/>
    <w:rsid w:val="00CB4E9C"/>
    <w:rsid w:val="00CB74C5"/>
    <w:rsid w:val="00CD57BE"/>
    <w:rsid w:val="00CD6442"/>
    <w:rsid w:val="00D106D7"/>
    <w:rsid w:val="00D20D38"/>
    <w:rsid w:val="00D3158F"/>
    <w:rsid w:val="00D40E12"/>
    <w:rsid w:val="00D45A7C"/>
    <w:rsid w:val="00D62221"/>
    <w:rsid w:val="00D927B7"/>
    <w:rsid w:val="00DB0D15"/>
    <w:rsid w:val="00DC18D1"/>
    <w:rsid w:val="00DC5165"/>
    <w:rsid w:val="00E235EF"/>
    <w:rsid w:val="00E23853"/>
    <w:rsid w:val="00E2701E"/>
    <w:rsid w:val="00E41228"/>
    <w:rsid w:val="00E4280D"/>
    <w:rsid w:val="00E42D65"/>
    <w:rsid w:val="00E4431B"/>
    <w:rsid w:val="00E57A52"/>
    <w:rsid w:val="00E613C6"/>
    <w:rsid w:val="00E758B3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00B55"/>
    <w:rsid w:val="00F0170F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B549B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802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802B6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190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293</Words>
  <Characters>1672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2022-09-09T12:08:00Z</cp:lastPrinted>
  <dcterms:created xsi:type="dcterms:W3CDTF">2022-09-08T12:09:00Z</dcterms:created>
  <dcterms:modified xsi:type="dcterms:W3CDTF">2022-09-15T13:08:00Z</dcterms:modified>
</cp:coreProperties>
</file>