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89C" w:rsidRPr="00A461C0" w:rsidRDefault="0082189C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4762815" r:id="rId8"/>
        </w:object>
      </w:r>
    </w:p>
    <w:p w:rsidR="0082189C" w:rsidRPr="00D927B7" w:rsidRDefault="0082189C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82189C" w:rsidRPr="00D927B7" w:rsidRDefault="0082189C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82189C" w:rsidRPr="00D927B7" w:rsidRDefault="0082189C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82189C" w:rsidRPr="00D927B7" w:rsidRDefault="0082189C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82189C" w:rsidRPr="00A461C0" w:rsidRDefault="0082189C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82189C" w:rsidRPr="00A461C0" w:rsidRDefault="0082189C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82189C" w:rsidRPr="00A461C0" w:rsidRDefault="0082189C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82189C" w:rsidRDefault="0082189C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82189C" w:rsidRDefault="0082189C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2189C" w:rsidRDefault="0082189C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2189C" w:rsidRPr="00A461C0" w:rsidRDefault="0082189C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295/9</w:t>
      </w:r>
    </w:p>
    <w:p w:rsidR="0082189C" w:rsidRPr="00A461C0" w:rsidRDefault="0082189C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82189C" w:rsidRDefault="0082189C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07 вересня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          м. Кіцмань</w:t>
      </w:r>
    </w:p>
    <w:p w:rsidR="0082189C" w:rsidRPr="00A461C0" w:rsidRDefault="0082189C" w:rsidP="00EE1455">
      <w:pPr>
        <w:pStyle w:val="Normal2"/>
        <w:rPr>
          <w:rFonts w:ascii="Times New Roman" w:hAnsi="Times New Roman"/>
          <w:b/>
          <w:szCs w:val="24"/>
        </w:rPr>
      </w:pPr>
    </w:p>
    <w:p w:rsidR="0082189C" w:rsidRPr="0032457C" w:rsidRDefault="0082189C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82189C" w:rsidRDefault="0082189C" w:rsidP="0098179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82189C" w:rsidRDefault="0082189C" w:rsidP="0098179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82189C" w:rsidRPr="00014663" w:rsidRDefault="0082189C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2189C" w:rsidRPr="00A461C0" w:rsidRDefault="0082189C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2189C" w:rsidRDefault="0082189C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87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03</w:t>
      </w:r>
      <w:r w:rsidRPr="00014663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8</w:t>
      </w:r>
      <w:r w:rsidRPr="00014663">
        <w:rPr>
          <w:rFonts w:ascii="Times New Roman" w:hAnsi="Times New Roman"/>
          <w:sz w:val="24"/>
          <w:szCs w:val="24"/>
          <w:lang w:val="uk-UA"/>
        </w:rPr>
        <w:t>.2022р</w:t>
      </w:r>
      <w:r>
        <w:rPr>
          <w:rFonts w:ascii="Times New Roman" w:hAnsi="Times New Roman"/>
          <w:sz w:val="24"/>
          <w:szCs w:val="24"/>
          <w:lang w:val="uk-UA"/>
        </w:rPr>
        <w:t>. гр.ОСОБА 1, 1981р.н.,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1940р.н., особою похилого віку,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2 п.2.3 н</w:t>
      </w:r>
      <w:r w:rsidRPr="003A740C">
        <w:rPr>
          <w:rFonts w:ascii="Times New Roman" w:hAnsi="Times New Roman"/>
          <w:sz w:val="24"/>
          <w:szCs w:val="24"/>
          <w:lang w:val="uk-UA"/>
        </w:rPr>
        <w:t>аказ</w:t>
      </w:r>
      <w:r>
        <w:rPr>
          <w:rFonts w:ascii="Times New Roman" w:hAnsi="Times New Roman"/>
          <w:sz w:val="24"/>
          <w:szCs w:val="24"/>
          <w:lang w:val="uk-UA"/>
        </w:rPr>
        <w:t>у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9" w:history="1"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3A740C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3A740C">
        <w:rPr>
          <w:rFonts w:ascii="Times New Roman" w:hAnsi="Times New Roman"/>
          <w:sz w:val="24"/>
          <w:szCs w:val="24"/>
          <w:lang w:val="uk-UA"/>
        </w:rPr>
        <w:t xml:space="preserve">, главою 6 «Опіка та піклування» Цивільного кодексу України, п.4 ст.34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:rsidR="0082189C" w:rsidRPr="00D40E12" w:rsidRDefault="0082189C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82189C" w:rsidRDefault="0082189C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6503AE">
        <w:rPr>
          <w:rFonts w:ascii="Times New Roman" w:hAnsi="Times New Roman"/>
          <w:bCs/>
          <w:sz w:val="24"/>
          <w:szCs w:val="24"/>
          <w:lang w:val="uk-UA"/>
        </w:rPr>
        <w:t>2</w:t>
      </w:r>
      <w:r w:rsidRPr="006503AE">
        <w:rPr>
          <w:rFonts w:ascii="Times New Roman" w:hAnsi="Times New Roman"/>
          <w:bCs/>
          <w:sz w:val="24"/>
          <w:szCs w:val="24"/>
        </w:rPr>
        <w:t>5</w:t>
      </w:r>
      <w:r w:rsidRPr="006503AE">
        <w:rPr>
          <w:rFonts w:ascii="Times New Roman" w:hAnsi="Times New Roman"/>
          <w:bCs/>
          <w:sz w:val="24"/>
          <w:szCs w:val="24"/>
          <w:lang w:val="uk-UA"/>
        </w:rPr>
        <w:t xml:space="preserve">.08.2022р.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C44906">
        <w:rPr>
          <w:rFonts w:ascii="Times New Roman" w:hAnsi="Times New Roman"/>
          <w:sz w:val="24"/>
          <w:szCs w:val="24"/>
          <w:lang w:val="uk-UA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бабусею г</w:t>
      </w:r>
      <w:r>
        <w:rPr>
          <w:rFonts w:ascii="Times New Roman" w:hAnsi="Times New Roman"/>
          <w:sz w:val="24"/>
          <w:szCs w:val="24"/>
          <w:lang w:val="uk-UA"/>
        </w:rPr>
        <w:t>р.</w:t>
      </w:r>
      <w:r w:rsidRPr="00C4490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2, 1940р.н., особою похилого віку, яка згідно заключення ЛКК №136 потребує стороннього догляду,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82189C" w:rsidRPr="0049467A" w:rsidRDefault="0082189C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82189C" w:rsidRDefault="0082189C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2189C" w:rsidRDefault="0082189C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2189C" w:rsidRDefault="0082189C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2189C" w:rsidRDefault="0082189C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82189C" w:rsidRDefault="0082189C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2189C" w:rsidRPr="006E1E18" w:rsidRDefault="0082189C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2189C" w:rsidRDefault="0082189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82189C" w:rsidSect="00050FE7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89C" w:rsidRDefault="0082189C" w:rsidP="00EE1455">
      <w:pPr>
        <w:spacing w:after="0" w:line="240" w:lineRule="auto"/>
      </w:pPr>
      <w:r>
        <w:separator/>
      </w:r>
    </w:p>
  </w:endnote>
  <w:endnote w:type="continuationSeparator" w:id="0">
    <w:p w:rsidR="0082189C" w:rsidRDefault="0082189C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89C" w:rsidRDefault="0082189C" w:rsidP="00EE1455">
      <w:pPr>
        <w:spacing w:after="0" w:line="240" w:lineRule="auto"/>
      </w:pPr>
      <w:r>
        <w:separator/>
      </w:r>
    </w:p>
  </w:footnote>
  <w:footnote w:type="continuationSeparator" w:id="0">
    <w:p w:rsidR="0082189C" w:rsidRDefault="0082189C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0BD"/>
    <w:rsid w:val="00014663"/>
    <w:rsid w:val="000206A9"/>
    <w:rsid w:val="00021131"/>
    <w:rsid w:val="000360A6"/>
    <w:rsid w:val="00050FE7"/>
    <w:rsid w:val="00060337"/>
    <w:rsid w:val="00064A15"/>
    <w:rsid w:val="000721E5"/>
    <w:rsid w:val="000801AD"/>
    <w:rsid w:val="00080D4D"/>
    <w:rsid w:val="00086147"/>
    <w:rsid w:val="000B5051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C7B41"/>
    <w:rsid w:val="002E671A"/>
    <w:rsid w:val="0030538B"/>
    <w:rsid w:val="00307527"/>
    <w:rsid w:val="0032457C"/>
    <w:rsid w:val="00357582"/>
    <w:rsid w:val="00360BB1"/>
    <w:rsid w:val="0037168B"/>
    <w:rsid w:val="00385665"/>
    <w:rsid w:val="003905F6"/>
    <w:rsid w:val="003A740C"/>
    <w:rsid w:val="003B4B8F"/>
    <w:rsid w:val="003C0854"/>
    <w:rsid w:val="003C46DE"/>
    <w:rsid w:val="003C4783"/>
    <w:rsid w:val="003E14DD"/>
    <w:rsid w:val="00405C21"/>
    <w:rsid w:val="004075BB"/>
    <w:rsid w:val="0041052A"/>
    <w:rsid w:val="00491BDA"/>
    <w:rsid w:val="0049467A"/>
    <w:rsid w:val="004A1839"/>
    <w:rsid w:val="004A28F2"/>
    <w:rsid w:val="004B527B"/>
    <w:rsid w:val="004C0E55"/>
    <w:rsid w:val="004C2D83"/>
    <w:rsid w:val="004D3AB7"/>
    <w:rsid w:val="004F7BAE"/>
    <w:rsid w:val="00502E1F"/>
    <w:rsid w:val="0050604E"/>
    <w:rsid w:val="005118E8"/>
    <w:rsid w:val="00521509"/>
    <w:rsid w:val="00531E79"/>
    <w:rsid w:val="005345AE"/>
    <w:rsid w:val="00565E3F"/>
    <w:rsid w:val="0056751E"/>
    <w:rsid w:val="005740E8"/>
    <w:rsid w:val="005A2F4B"/>
    <w:rsid w:val="005B1381"/>
    <w:rsid w:val="005C2DB9"/>
    <w:rsid w:val="005C74B0"/>
    <w:rsid w:val="00602142"/>
    <w:rsid w:val="00604203"/>
    <w:rsid w:val="00611699"/>
    <w:rsid w:val="00622D10"/>
    <w:rsid w:val="006503AE"/>
    <w:rsid w:val="0065707F"/>
    <w:rsid w:val="00670F1B"/>
    <w:rsid w:val="006711AF"/>
    <w:rsid w:val="00687DC3"/>
    <w:rsid w:val="00691820"/>
    <w:rsid w:val="006D565C"/>
    <w:rsid w:val="006E1E18"/>
    <w:rsid w:val="006E207D"/>
    <w:rsid w:val="006F6DB6"/>
    <w:rsid w:val="00706BA5"/>
    <w:rsid w:val="007115E4"/>
    <w:rsid w:val="00721B83"/>
    <w:rsid w:val="00765E55"/>
    <w:rsid w:val="007714A7"/>
    <w:rsid w:val="00784D6A"/>
    <w:rsid w:val="007B22D0"/>
    <w:rsid w:val="007C2ACE"/>
    <w:rsid w:val="007D634A"/>
    <w:rsid w:val="007E3260"/>
    <w:rsid w:val="0080056E"/>
    <w:rsid w:val="00803DE7"/>
    <w:rsid w:val="0082189C"/>
    <w:rsid w:val="00844C39"/>
    <w:rsid w:val="008662EE"/>
    <w:rsid w:val="008744E2"/>
    <w:rsid w:val="00881954"/>
    <w:rsid w:val="008A23C6"/>
    <w:rsid w:val="008C73DD"/>
    <w:rsid w:val="008E0685"/>
    <w:rsid w:val="008E09A2"/>
    <w:rsid w:val="008E5606"/>
    <w:rsid w:val="00916591"/>
    <w:rsid w:val="0092462C"/>
    <w:rsid w:val="009347C2"/>
    <w:rsid w:val="00952FA8"/>
    <w:rsid w:val="00954219"/>
    <w:rsid w:val="00955944"/>
    <w:rsid w:val="00981799"/>
    <w:rsid w:val="0099573B"/>
    <w:rsid w:val="00995E2F"/>
    <w:rsid w:val="009A621B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64E9B"/>
    <w:rsid w:val="00A717BD"/>
    <w:rsid w:val="00A920B6"/>
    <w:rsid w:val="00A94E39"/>
    <w:rsid w:val="00AB1F9E"/>
    <w:rsid w:val="00AB56D4"/>
    <w:rsid w:val="00AC75D9"/>
    <w:rsid w:val="00AE2905"/>
    <w:rsid w:val="00AE4678"/>
    <w:rsid w:val="00AF2354"/>
    <w:rsid w:val="00AF2744"/>
    <w:rsid w:val="00B01EA2"/>
    <w:rsid w:val="00B144F6"/>
    <w:rsid w:val="00B22744"/>
    <w:rsid w:val="00B56DDB"/>
    <w:rsid w:val="00B67C87"/>
    <w:rsid w:val="00B93771"/>
    <w:rsid w:val="00B96289"/>
    <w:rsid w:val="00BA1E7C"/>
    <w:rsid w:val="00BB00E6"/>
    <w:rsid w:val="00BC12F1"/>
    <w:rsid w:val="00BC54D4"/>
    <w:rsid w:val="00BD2ED6"/>
    <w:rsid w:val="00BD43D0"/>
    <w:rsid w:val="00BE63D2"/>
    <w:rsid w:val="00C27860"/>
    <w:rsid w:val="00C44906"/>
    <w:rsid w:val="00C47566"/>
    <w:rsid w:val="00C47671"/>
    <w:rsid w:val="00C60FD7"/>
    <w:rsid w:val="00C616C5"/>
    <w:rsid w:val="00C911C2"/>
    <w:rsid w:val="00C95A95"/>
    <w:rsid w:val="00CB2A42"/>
    <w:rsid w:val="00CB4695"/>
    <w:rsid w:val="00CB4E9C"/>
    <w:rsid w:val="00CD57BE"/>
    <w:rsid w:val="00D1007B"/>
    <w:rsid w:val="00D20D38"/>
    <w:rsid w:val="00D3158F"/>
    <w:rsid w:val="00D40E12"/>
    <w:rsid w:val="00D45A7C"/>
    <w:rsid w:val="00D7071E"/>
    <w:rsid w:val="00D80A5E"/>
    <w:rsid w:val="00D927B7"/>
    <w:rsid w:val="00DB0D15"/>
    <w:rsid w:val="00DC18D1"/>
    <w:rsid w:val="00DD069D"/>
    <w:rsid w:val="00E23853"/>
    <w:rsid w:val="00E41228"/>
    <w:rsid w:val="00E4280D"/>
    <w:rsid w:val="00E42D65"/>
    <w:rsid w:val="00E4431B"/>
    <w:rsid w:val="00E613C6"/>
    <w:rsid w:val="00E670B0"/>
    <w:rsid w:val="00E80E58"/>
    <w:rsid w:val="00EA6322"/>
    <w:rsid w:val="00EB0603"/>
    <w:rsid w:val="00EC0E7D"/>
    <w:rsid w:val="00EE1455"/>
    <w:rsid w:val="00EE483B"/>
    <w:rsid w:val="00EF73F4"/>
    <w:rsid w:val="00F1504A"/>
    <w:rsid w:val="00F1598C"/>
    <w:rsid w:val="00F30AF4"/>
    <w:rsid w:val="00F35A2A"/>
    <w:rsid w:val="00F42C37"/>
    <w:rsid w:val="00F45E04"/>
    <w:rsid w:val="00F54BF5"/>
    <w:rsid w:val="00F737B3"/>
    <w:rsid w:val="00F772CC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9A621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520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0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0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282</Words>
  <Characters>1609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2022-09-09T06:44:00Z</cp:lastPrinted>
  <dcterms:created xsi:type="dcterms:W3CDTF">2022-09-08T12:08:00Z</dcterms:created>
  <dcterms:modified xsi:type="dcterms:W3CDTF">2022-09-15T13:01:00Z</dcterms:modified>
</cp:coreProperties>
</file>