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27A" w:rsidRPr="00A461C0" w:rsidRDefault="00BD52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732" r:id="rId8"/>
        </w:object>
      </w:r>
    </w:p>
    <w:p w:rsidR="00BD527A" w:rsidRPr="00D927B7" w:rsidRDefault="00BD527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BD527A" w:rsidRPr="00D927B7" w:rsidRDefault="00BD527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BD527A" w:rsidRPr="00D927B7" w:rsidRDefault="00BD527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BD527A" w:rsidRPr="00D927B7" w:rsidRDefault="00BD527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BD527A" w:rsidRPr="00A461C0" w:rsidRDefault="00BD52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BD527A" w:rsidRPr="00A461C0" w:rsidRDefault="00BD52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BD527A" w:rsidRPr="00A461C0" w:rsidRDefault="00BD527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D527A" w:rsidRDefault="00BD527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BD527A" w:rsidRDefault="00BD527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D527A" w:rsidRDefault="00BD527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D527A" w:rsidRPr="00A461C0" w:rsidRDefault="00BD527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294/9</w:t>
      </w:r>
    </w:p>
    <w:p w:rsidR="00BD527A" w:rsidRPr="00A461C0" w:rsidRDefault="00BD527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BD527A" w:rsidRDefault="00BD527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BD527A" w:rsidRPr="00A461C0" w:rsidRDefault="00BD527A" w:rsidP="00EE1455">
      <w:pPr>
        <w:pStyle w:val="Normal2"/>
        <w:rPr>
          <w:rFonts w:ascii="Times New Roman" w:hAnsi="Times New Roman"/>
          <w:b/>
          <w:szCs w:val="24"/>
        </w:rPr>
      </w:pPr>
    </w:p>
    <w:p w:rsidR="00BD527A" w:rsidRPr="0032457C" w:rsidRDefault="00BD527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BD527A" w:rsidRDefault="00BD527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BD527A" w:rsidRDefault="00BD527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BD527A" w:rsidRPr="00014663" w:rsidRDefault="00BD527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Pr="00A461C0" w:rsidRDefault="00BD527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Default="00BD527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88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03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гр.ОСОБА 1, 1986р.н.,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гр.ОСОБА 2, 1951р.н., інвалідом ІІгр., перебуває на «Д» обліку у лікаря невропатолога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BD527A" w:rsidRPr="00D40E12" w:rsidRDefault="00BD527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BD527A" w:rsidRDefault="00BD527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4A6598">
        <w:rPr>
          <w:rFonts w:ascii="Times New Roman" w:hAnsi="Times New Roman"/>
          <w:bCs/>
          <w:sz w:val="24"/>
          <w:szCs w:val="24"/>
          <w:lang w:val="uk-UA"/>
        </w:rPr>
        <w:t>25.08.2022р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 про </w:t>
      </w:r>
      <w:r>
        <w:rPr>
          <w:rFonts w:ascii="Times New Roman" w:hAnsi="Times New Roman"/>
          <w:bCs/>
          <w:sz w:val="24"/>
          <w:szCs w:val="24"/>
          <w:lang w:val="uk-UA"/>
        </w:rPr>
        <w:t>доціль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 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с.Давидівці,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 г</w:t>
      </w:r>
      <w:r>
        <w:rPr>
          <w:rFonts w:ascii="Times New Roman" w:hAnsi="Times New Roman"/>
          <w:sz w:val="24"/>
          <w:szCs w:val="24"/>
          <w:lang w:val="uk-UA"/>
        </w:rPr>
        <w:t xml:space="preserve">р.ОСОБА 2, 1951р.н., інвалідом ІІгр. довічно, яка згідно заключення ЛКК №111 потребує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с.Давидівці, вул.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BD527A" w:rsidRPr="0049467A" w:rsidRDefault="00BD527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D527A" w:rsidRDefault="00BD52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Default="00BD52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Default="00BD527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Default="00BD52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BD527A" w:rsidRDefault="00BD52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Pr="006E1E18" w:rsidRDefault="00BD527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BD527A" w:rsidRDefault="00BD527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BD527A" w:rsidSect="00421A47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27A" w:rsidRDefault="00BD527A" w:rsidP="00EE1455">
      <w:pPr>
        <w:spacing w:after="0" w:line="240" w:lineRule="auto"/>
      </w:pPr>
      <w:r>
        <w:separator/>
      </w:r>
    </w:p>
  </w:endnote>
  <w:endnote w:type="continuationSeparator" w:id="0">
    <w:p w:rsidR="00BD527A" w:rsidRDefault="00BD527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27A" w:rsidRDefault="00BD527A" w:rsidP="00EE1455">
      <w:pPr>
        <w:spacing w:after="0" w:line="240" w:lineRule="auto"/>
      </w:pPr>
      <w:r>
        <w:separator/>
      </w:r>
    </w:p>
  </w:footnote>
  <w:footnote w:type="continuationSeparator" w:id="0">
    <w:p w:rsidR="00BD527A" w:rsidRDefault="00BD527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B6269"/>
    <w:rsid w:val="001C66B5"/>
    <w:rsid w:val="001D5B08"/>
    <w:rsid w:val="001E4B92"/>
    <w:rsid w:val="002060C5"/>
    <w:rsid w:val="00207934"/>
    <w:rsid w:val="002100D8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3E3BA2"/>
    <w:rsid w:val="004075BB"/>
    <w:rsid w:val="0041052A"/>
    <w:rsid w:val="00421A47"/>
    <w:rsid w:val="00491BDA"/>
    <w:rsid w:val="0049467A"/>
    <w:rsid w:val="004A1839"/>
    <w:rsid w:val="004A28F2"/>
    <w:rsid w:val="004A6598"/>
    <w:rsid w:val="004B527B"/>
    <w:rsid w:val="004C0E55"/>
    <w:rsid w:val="004C2D83"/>
    <w:rsid w:val="004D3AB7"/>
    <w:rsid w:val="004F7BAE"/>
    <w:rsid w:val="004F7E54"/>
    <w:rsid w:val="00502E1F"/>
    <w:rsid w:val="00504E45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17C1B"/>
    <w:rsid w:val="00621AEE"/>
    <w:rsid w:val="00622D10"/>
    <w:rsid w:val="0065707F"/>
    <w:rsid w:val="00670F1B"/>
    <w:rsid w:val="006711AF"/>
    <w:rsid w:val="00691820"/>
    <w:rsid w:val="006D565C"/>
    <w:rsid w:val="006E1E18"/>
    <w:rsid w:val="006E207D"/>
    <w:rsid w:val="006F3BFC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5AD0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6FDE"/>
    <w:rsid w:val="00A86A54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144F6"/>
    <w:rsid w:val="00B22744"/>
    <w:rsid w:val="00B46481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D527A"/>
    <w:rsid w:val="00BE63D2"/>
    <w:rsid w:val="00C164AA"/>
    <w:rsid w:val="00C27860"/>
    <w:rsid w:val="00C47566"/>
    <w:rsid w:val="00C47671"/>
    <w:rsid w:val="00C60FD7"/>
    <w:rsid w:val="00C616C5"/>
    <w:rsid w:val="00C911C2"/>
    <w:rsid w:val="00CB2A42"/>
    <w:rsid w:val="00CB4695"/>
    <w:rsid w:val="00CB4E9C"/>
    <w:rsid w:val="00CD0347"/>
    <w:rsid w:val="00CD57BE"/>
    <w:rsid w:val="00D022E0"/>
    <w:rsid w:val="00D20D38"/>
    <w:rsid w:val="00D3158F"/>
    <w:rsid w:val="00D40E12"/>
    <w:rsid w:val="00D454E1"/>
    <w:rsid w:val="00D45A7C"/>
    <w:rsid w:val="00D927B7"/>
    <w:rsid w:val="00DB0D15"/>
    <w:rsid w:val="00DC18D1"/>
    <w:rsid w:val="00E110BE"/>
    <w:rsid w:val="00E23853"/>
    <w:rsid w:val="00E41228"/>
    <w:rsid w:val="00E4280D"/>
    <w:rsid w:val="00E42D65"/>
    <w:rsid w:val="00E4431B"/>
    <w:rsid w:val="00E613C6"/>
    <w:rsid w:val="00E80E58"/>
    <w:rsid w:val="00E94158"/>
    <w:rsid w:val="00EA6322"/>
    <w:rsid w:val="00EB0603"/>
    <w:rsid w:val="00EC0E7D"/>
    <w:rsid w:val="00EC57D4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A6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6598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284</Words>
  <Characters>1624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2022-09-08T13:43:00Z</cp:lastPrinted>
  <dcterms:created xsi:type="dcterms:W3CDTF">2022-09-08T12:08:00Z</dcterms:created>
  <dcterms:modified xsi:type="dcterms:W3CDTF">2022-09-15T12:59:00Z</dcterms:modified>
</cp:coreProperties>
</file>