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17" w:rsidRPr="00A461C0" w:rsidRDefault="003D1A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633" r:id="rId8"/>
        </w:object>
      </w:r>
    </w:p>
    <w:p w:rsidR="003D1A17" w:rsidRPr="00D927B7" w:rsidRDefault="003D1A1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D1A17" w:rsidRPr="00D927B7" w:rsidRDefault="003D1A1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D1A17" w:rsidRPr="00D927B7" w:rsidRDefault="003D1A1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D1A17" w:rsidRPr="00D927B7" w:rsidRDefault="003D1A1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D1A17" w:rsidRPr="00A461C0" w:rsidRDefault="003D1A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D1A17" w:rsidRPr="00A461C0" w:rsidRDefault="003D1A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D1A17" w:rsidRPr="00A461C0" w:rsidRDefault="003D1A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D1A17" w:rsidRDefault="003D1A17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D1A17" w:rsidRDefault="003D1A17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D1A17" w:rsidRDefault="003D1A1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D1A17" w:rsidRPr="00A461C0" w:rsidRDefault="003D1A1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293/9</w:t>
      </w:r>
    </w:p>
    <w:p w:rsidR="003D1A17" w:rsidRPr="00A461C0" w:rsidRDefault="003D1A1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D1A17" w:rsidRDefault="003D1A1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м. Кіцмань</w:t>
      </w:r>
    </w:p>
    <w:p w:rsidR="003D1A17" w:rsidRPr="00A461C0" w:rsidRDefault="003D1A17" w:rsidP="00EE1455">
      <w:pPr>
        <w:pStyle w:val="Normal2"/>
        <w:rPr>
          <w:rFonts w:ascii="Times New Roman" w:hAnsi="Times New Roman"/>
          <w:b/>
          <w:szCs w:val="24"/>
        </w:rPr>
      </w:pPr>
    </w:p>
    <w:p w:rsidR="003D1A17" w:rsidRPr="0032457C" w:rsidRDefault="003D1A1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D1A17" w:rsidRDefault="003D1A1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3D1A17" w:rsidRDefault="003D1A17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3D1A17" w:rsidRDefault="003D1A1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Pr="00A461C0" w:rsidRDefault="003D1A1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Default="003D1A1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D205F">
        <w:rPr>
          <w:rFonts w:ascii="Times New Roman" w:hAnsi="Times New Roman"/>
          <w:sz w:val="24"/>
          <w:szCs w:val="24"/>
          <w:lang w:val="uk-UA"/>
        </w:rPr>
        <w:t xml:space="preserve">вх. №215 від 22.08.2022р.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1967р.н.,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сестрою гр.ОСОБА 2, 1943р.н., особою похилого віку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3D1A17" w:rsidRPr="00D40E12" w:rsidRDefault="003D1A1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D1A17" w:rsidRDefault="003D1A1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9D205F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сестрою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1943р.н., яка згідно заключення ЛКК №154 потребує постійного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2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D1A17" w:rsidRPr="0049467A" w:rsidRDefault="003D1A17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D1A17" w:rsidRDefault="003D1A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Default="003D1A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Default="003D1A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Default="003D1A1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3D1A17" w:rsidRDefault="003D1A1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Pr="006E1E18" w:rsidRDefault="003D1A1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D1A17" w:rsidRDefault="003D1A1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3D1A17" w:rsidSect="004637C8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A17" w:rsidRDefault="003D1A17" w:rsidP="00EE1455">
      <w:pPr>
        <w:spacing w:after="0" w:line="240" w:lineRule="auto"/>
      </w:pPr>
      <w:r>
        <w:separator/>
      </w:r>
    </w:p>
  </w:endnote>
  <w:endnote w:type="continuationSeparator" w:id="0">
    <w:p w:rsidR="003D1A17" w:rsidRDefault="003D1A1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A17" w:rsidRDefault="003D1A17" w:rsidP="00EE1455">
      <w:pPr>
        <w:spacing w:after="0" w:line="240" w:lineRule="auto"/>
      </w:pPr>
      <w:r>
        <w:separator/>
      </w:r>
    </w:p>
  </w:footnote>
  <w:footnote w:type="continuationSeparator" w:id="0">
    <w:p w:rsidR="003D1A17" w:rsidRDefault="003D1A1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255E8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0F7A89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B3909"/>
    <w:rsid w:val="002C7B41"/>
    <w:rsid w:val="002E671A"/>
    <w:rsid w:val="0030538B"/>
    <w:rsid w:val="00307527"/>
    <w:rsid w:val="0032457C"/>
    <w:rsid w:val="0032767E"/>
    <w:rsid w:val="00357582"/>
    <w:rsid w:val="00360BB1"/>
    <w:rsid w:val="00373384"/>
    <w:rsid w:val="00385665"/>
    <w:rsid w:val="003865EF"/>
    <w:rsid w:val="003905F6"/>
    <w:rsid w:val="003A740C"/>
    <w:rsid w:val="003B4B8F"/>
    <w:rsid w:val="003C0854"/>
    <w:rsid w:val="003C46DE"/>
    <w:rsid w:val="003D1A17"/>
    <w:rsid w:val="003E14DD"/>
    <w:rsid w:val="004075BB"/>
    <w:rsid w:val="0041052A"/>
    <w:rsid w:val="004637C8"/>
    <w:rsid w:val="00491BDA"/>
    <w:rsid w:val="0049467A"/>
    <w:rsid w:val="004A1839"/>
    <w:rsid w:val="004A28F2"/>
    <w:rsid w:val="004B527B"/>
    <w:rsid w:val="004C0E55"/>
    <w:rsid w:val="004C2D83"/>
    <w:rsid w:val="004D3AB7"/>
    <w:rsid w:val="004D45B6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97A4D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B33F4"/>
    <w:rsid w:val="009C4B9B"/>
    <w:rsid w:val="009C6216"/>
    <w:rsid w:val="009D205F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81FEA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671"/>
    <w:rsid w:val="00AF2744"/>
    <w:rsid w:val="00AF44F3"/>
    <w:rsid w:val="00B01EA2"/>
    <w:rsid w:val="00B144F6"/>
    <w:rsid w:val="00B22744"/>
    <w:rsid w:val="00B56DDB"/>
    <w:rsid w:val="00B67C87"/>
    <w:rsid w:val="00B73FEF"/>
    <w:rsid w:val="00B7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4A7A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216D9"/>
    <w:rsid w:val="00D3158F"/>
    <w:rsid w:val="00D40E12"/>
    <w:rsid w:val="00D45A7C"/>
    <w:rsid w:val="00D927B7"/>
    <w:rsid w:val="00DB0D15"/>
    <w:rsid w:val="00DC18D1"/>
    <w:rsid w:val="00DC5043"/>
    <w:rsid w:val="00DC5165"/>
    <w:rsid w:val="00E23853"/>
    <w:rsid w:val="00E2701E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1DC9"/>
    <w:rsid w:val="00F94F23"/>
    <w:rsid w:val="00FB10E1"/>
    <w:rsid w:val="00FE09C8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D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205F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4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280</Words>
  <Characters>1599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2022-09-08T13:40:00Z</cp:lastPrinted>
  <dcterms:created xsi:type="dcterms:W3CDTF">2022-09-08T12:07:00Z</dcterms:created>
  <dcterms:modified xsi:type="dcterms:W3CDTF">2022-09-15T12:57:00Z</dcterms:modified>
</cp:coreProperties>
</file>