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5E" w:rsidRPr="00A461C0" w:rsidRDefault="001D2B5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2542" r:id="rId8"/>
        </w:object>
      </w:r>
    </w:p>
    <w:p w:rsidR="001D2B5E" w:rsidRPr="00D927B7" w:rsidRDefault="001D2B5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D2B5E" w:rsidRPr="00D927B7" w:rsidRDefault="001D2B5E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D2B5E" w:rsidRPr="00D927B7" w:rsidRDefault="001D2B5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D2B5E" w:rsidRPr="00D927B7" w:rsidRDefault="001D2B5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D2B5E" w:rsidRPr="00A461C0" w:rsidRDefault="001D2B5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1D2B5E" w:rsidRPr="00A461C0" w:rsidRDefault="001D2B5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1D2B5E" w:rsidRPr="00A461C0" w:rsidRDefault="001D2B5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D2B5E" w:rsidRDefault="001D2B5E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1D2B5E" w:rsidRDefault="001D2B5E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1D2B5E" w:rsidRDefault="001D2B5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2B5E" w:rsidRPr="00A461C0" w:rsidRDefault="001D2B5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292/9</w:t>
      </w:r>
    </w:p>
    <w:p w:rsidR="001D2B5E" w:rsidRPr="00A461C0" w:rsidRDefault="001D2B5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D2B5E" w:rsidRDefault="001D2B5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                       м. Кіцмань</w:t>
      </w:r>
    </w:p>
    <w:p w:rsidR="001D2B5E" w:rsidRPr="00A461C0" w:rsidRDefault="001D2B5E" w:rsidP="00EE1455">
      <w:pPr>
        <w:pStyle w:val="Normal2"/>
        <w:rPr>
          <w:rFonts w:ascii="Times New Roman" w:hAnsi="Times New Roman"/>
          <w:b/>
          <w:szCs w:val="24"/>
        </w:rPr>
      </w:pPr>
    </w:p>
    <w:p w:rsidR="001D2B5E" w:rsidRPr="0032457C" w:rsidRDefault="001D2B5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1D2B5E" w:rsidRDefault="001D2B5E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1D2B5E" w:rsidRDefault="001D2B5E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1D2B5E" w:rsidRDefault="001D2B5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D2B5E" w:rsidRPr="00A461C0" w:rsidRDefault="001D2B5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D2B5E" w:rsidRDefault="001D2B5E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2672D2">
        <w:rPr>
          <w:rFonts w:ascii="Times New Roman" w:hAnsi="Times New Roman"/>
          <w:sz w:val="24"/>
          <w:szCs w:val="24"/>
          <w:lang w:val="uk-UA"/>
        </w:rPr>
        <w:t xml:space="preserve">вх. №197 від 16.08.2022р.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1976р.н.,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с.Іванківці, вул.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братом гр. ОСОБА 2, 1964р.н., інвалідом Ігр.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1D2B5E" w:rsidRPr="00D40E12" w:rsidRDefault="001D2B5E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  <w:bookmarkStart w:id="0" w:name="_GoBack"/>
      <w:bookmarkEnd w:id="0"/>
    </w:p>
    <w:p w:rsidR="001D2B5E" w:rsidRDefault="001D2B5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2672D2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братом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1964р.н., інвалідом Ігр.,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D2B5E" w:rsidRPr="0049467A" w:rsidRDefault="001D2B5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D2B5E" w:rsidRDefault="001D2B5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D2B5E" w:rsidRDefault="001D2B5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D2B5E" w:rsidRDefault="001D2B5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D2B5E" w:rsidRDefault="001D2B5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1D2B5E" w:rsidRDefault="001D2B5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2B5E" w:rsidRPr="006E1E18" w:rsidRDefault="001D2B5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2B5E" w:rsidRDefault="001D2B5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1D2B5E" w:rsidSect="00BE1560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B5E" w:rsidRDefault="001D2B5E" w:rsidP="00EE1455">
      <w:pPr>
        <w:spacing w:after="0" w:line="240" w:lineRule="auto"/>
      </w:pPr>
      <w:r>
        <w:separator/>
      </w:r>
    </w:p>
  </w:endnote>
  <w:endnote w:type="continuationSeparator" w:id="0">
    <w:p w:rsidR="001D2B5E" w:rsidRDefault="001D2B5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B5E" w:rsidRDefault="001D2B5E" w:rsidP="00EE1455">
      <w:pPr>
        <w:spacing w:after="0" w:line="240" w:lineRule="auto"/>
      </w:pPr>
      <w:r>
        <w:separator/>
      </w:r>
    </w:p>
  </w:footnote>
  <w:footnote w:type="continuationSeparator" w:id="0">
    <w:p w:rsidR="001D2B5E" w:rsidRDefault="001D2B5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101"/>
    <w:rsid w:val="001C66B5"/>
    <w:rsid w:val="001D2B5E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672D2"/>
    <w:rsid w:val="0028366E"/>
    <w:rsid w:val="00284622"/>
    <w:rsid w:val="002960F8"/>
    <w:rsid w:val="002A3C80"/>
    <w:rsid w:val="002A513D"/>
    <w:rsid w:val="002A51E0"/>
    <w:rsid w:val="002B234C"/>
    <w:rsid w:val="002C7B41"/>
    <w:rsid w:val="002E671A"/>
    <w:rsid w:val="0030538B"/>
    <w:rsid w:val="00307527"/>
    <w:rsid w:val="0032457C"/>
    <w:rsid w:val="0032767E"/>
    <w:rsid w:val="00330A04"/>
    <w:rsid w:val="00357582"/>
    <w:rsid w:val="00360BB1"/>
    <w:rsid w:val="00385665"/>
    <w:rsid w:val="003905F6"/>
    <w:rsid w:val="003A740C"/>
    <w:rsid w:val="003B4B8F"/>
    <w:rsid w:val="003C0854"/>
    <w:rsid w:val="003C46DE"/>
    <w:rsid w:val="003E14DD"/>
    <w:rsid w:val="004075BB"/>
    <w:rsid w:val="0041052A"/>
    <w:rsid w:val="00457266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8479B"/>
    <w:rsid w:val="00691820"/>
    <w:rsid w:val="006D565C"/>
    <w:rsid w:val="006E1E18"/>
    <w:rsid w:val="006E207D"/>
    <w:rsid w:val="006F6DB6"/>
    <w:rsid w:val="00706BA5"/>
    <w:rsid w:val="007115E4"/>
    <w:rsid w:val="007131FA"/>
    <w:rsid w:val="00721B83"/>
    <w:rsid w:val="007639F1"/>
    <w:rsid w:val="007714A7"/>
    <w:rsid w:val="00784D6A"/>
    <w:rsid w:val="007B09EE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D1D98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A372D"/>
    <w:rsid w:val="009B1BDB"/>
    <w:rsid w:val="009C4B9B"/>
    <w:rsid w:val="009C6216"/>
    <w:rsid w:val="009E6D0F"/>
    <w:rsid w:val="00A01EC5"/>
    <w:rsid w:val="00A10D23"/>
    <w:rsid w:val="00A20614"/>
    <w:rsid w:val="00A25E10"/>
    <w:rsid w:val="00A2675A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A7F16"/>
    <w:rsid w:val="00BB00E6"/>
    <w:rsid w:val="00BC12F1"/>
    <w:rsid w:val="00BC54D4"/>
    <w:rsid w:val="00BD2ED6"/>
    <w:rsid w:val="00BD43D0"/>
    <w:rsid w:val="00BE1560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C525D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07475"/>
    <w:rsid w:val="00E23853"/>
    <w:rsid w:val="00E41228"/>
    <w:rsid w:val="00E4280D"/>
    <w:rsid w:val="00E42D65"/>
    <w:rsid w:val="00E4431B"/>
    <w:rsid w:val="00E613C6"/>
    <w:rsid w:val="00E80E58"/>
    <w:rsid w:val="00EA1AFE"/>
    <w:rsid w:val="00EA6322"/>
    <w:rsid w:val="00EB0603"/>
    <w:rsid w:val="00EC0E7D"/>
    <w:rsid w:val="00EE1455"/>
    <w:rsid w:val="00EE483B"/>
    <w:rsid w:val="00EE6CD9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61CAE"/>
    <w:rsid w:val="00F737B3"/>
    <w:rsid w:val="00F774B2"/>
    <w:rsid w:val="00F8056A"/>
    <w:rsid w:val="00F806CD"/>
    <w:rsid w:val="00F94F23"/>
    <w:rsid w:val="00FB10E1"/>
    <w:rsid w:val="00FB7452"/>
    <w:rsid w:val="00FC1EF7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672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72D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8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272</Words>
  <Characters>1555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2022-09-08T13:36:00Z</cp:lastPrinted>
  <dcterms:created xsi:type="dcterms:W3CDTF">2022-09-08T12:07:00Z</dcterms:created>
  <dcterms:modified xsi:type="dcterms:W3CDTF">2022-09-15T12:56:00Z</dcterms:modified>
</cp:coreProperties>
</file>