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B75" w:rsidRPr="00A461C0" w:rsidRDefault="00714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457" r:id="rId8"/>
        </w:object>
      </w:r>
    </w:p>
    <w:p w:rsidR="00714B75" w:rsidRPr="00D927B7" w:rsidRDefault="00714B7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14B75" w:rsidRPr="00D927B7" w:rsidRDefault="00714B7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14B75" w:rsidRPr="00D927B7" w:rsidRDefault="00714B7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14B75" w:rsidRPr="00D927B7" w:rsidRDefault="00714B7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14B75" w:rsidRPr="00A461C0" w:rsidRDefault="00714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14B75" w:rsidRPr="00A461C0" w:rsidRDefault="00714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14B75" w:rsidRPr="00A461C0" w:rsidRDefault="00714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14B75" w:rsidRDefault="00714B7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14B75" w:rsidRDefault="00714B7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14B75" w:rsidRDefault="00714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14B75" w:rsidRPr="00A461C0" w:rsidRDefault="00714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291/9</w:t>
      </w:r>
    </w:p>
    <w:p w:rsidR="00714B75" w:rsidRPr="00A461C0" w:rsidRDefault="00714B7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14B75" w:rsidRDefault="00714B7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                  м. Кіцмань</w:t>
      </w:r>
    </w:p>
    <w:p w:rsidR="00714B75" w:rsidRPr="00A461C0" w:rsidRDefault="00714B75" w:rsidP="00EE1455">
      <w:pPr>
        <w:pStyle w:val="Normal2"/>
        <w:rPr>
          <w:rFonts w:ascii="Times New Roman" w:hAnsi="Times New Roman"/>
          <w:b/>
          <w:szCs w:val="24"/>
        </w:rPr>
      </w:pPr>
    </w:p>
    <w:p w:rsidR="00714B75" w:rsidRPr="0032457C" w:rsidRDefault="00714B7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14B75" w:rsidRDefault="00714B7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714B75" w:rsidRDefault="00714B7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714B75" w:rsidRPr="00014663" w:rsidRDefault="00714B7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Pr="00A461C0" w:rsidRDefault="00714B7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Default="00714B75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вх. №199 від 16.08.2022р.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1988р.н.,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 ОСОБА 2, 1931р.н., особою похилого віку, перебуває на «Д» обліку у лікаря психіатра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714B75" w:rsidRPr="00D40E12" w:rsidRDefault="00714B7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14B75" w:rsidRDefault="00714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bookmarkStart w:id="0" w:name="_GoBack"/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25.08.2022р. </w:t>
      </w:r>
      <w:bookmarkEnd w:id="0"/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дідусем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1931р.н., особою похилого віку, який згідно заключення ЛКК №152 потребує стороннього догляду, 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с.Гаврилівці,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714B75" w:rsidRPr="0049467A" w:rsidRDefault="00714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14B75" w:rsidRDefault="00714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Default="00714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Default="00714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Default="00714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14B75" w:rsidRDefault="00714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Pr="006E1E18" w:rsidRDefault="00714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14B75" w:rsidRDefault="00714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714B75" w:rsidSect="006F72A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B75" w:rsidRDefault="00714B75" w:rsidP="00EE1455">
      <w:pPr>
        <w:spacing w:after="0" w:line="240" w:lineRule="auto"/>
      </w:pPr>
      <w:r>
        <w:separator/>
      </w:r>
    </w:p>
  </w:endnote>
  <w:endnote w:type="continuationSeparator" w:id="0">
    <w:p w:rsidR="00714B75" w:rsidRDefault="00714B7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B75" w:rsidRDefault="00714B75" w:rsidP="00EE1455">
      <w:pPr>
        <w:spacing w:after="0" w:line="240" w:lineRule="auto"/>
      </w:pPr>
      <w:r>
        <w:separator/>
      </w:r>
    </w:p>
  </w:footnote>
  <w:footnote w:type="continuationSeparator" w:id="0">
    <w:p w:rsidR="00714B75" w:rsidRDefault="00714B7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2F60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3DF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2F60EC"/>
    <w:rsid w:val="0030538B"/>
    <w:rsid w:val="00307527"/>
    <w:rsid w:val="00317427"/>
    <w:rsid w:val="0032457C"/>
    <w:rsid w:val="0032767E"/>
    <w:rsid w:val="00357582"/>
    <w:rsid w:val="00360BB1"/>
    <w:rsid w:val="00381C9A"/>
    <w:rsid w:val="00382D63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BDA"/>
    <w:rsid w:val="0049467A"/>
    <w:rsid w:val="004A1839"/>
    <w:rsid w:val="004A28F2"/>
    <w:rsid w:val="004A773A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51CB4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6F72AE"/>
    <w:rsid w:val="00706BA5"/>
    <w:rsid w:val="007115E4"/>
    <w:rsid w:val="00714B75"/>
    <w:rsid w:val="00721B83"/>
    <w:rsid w:val="00766D3A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77716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2193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0F1A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D57BE"/>
    <w:rsid w:val="00D106D7"/>
    <w:rsid w:val="00D14BC1"/>
    <w:rsid w:val="00D20D38"/>
    <w:rsid w:val="00D3158F"/>
    <w:rsid w:val="00D40E12"/>
    <w:rsid w:val="00D45A7C"/>
    <w:rsid w:val="00D839C0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B402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22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286</Words>
  <Characters>1633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2022-09-08T13:32:00Z</cp:lastPrinted>
  <dcterms:created xsi:type="dcterms:W3CDTF">2022-09-08T12:07:00Z</dcterms:created>
  <dcterms:modified xsi:type="dcterms:W3CDTF">2022-09-15T12:55:00Z</dcterms:modified>
</cp:coreProperties>
</file>