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C16" w:rsidRPr="00A461C0" w:rsidRDefault="000B4C1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4762360" r:id="rId8"/>
        </w:object>
      </w:r>
    </w:p>
    <w:p w:rsidR="000B4C16" w:rsidRPr="00D927B7" w:rsidRDefault="000B4C16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B4C16" w:rsidRPr="00D927B7" w:rsidRDefault="000B4C16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B4C16" w:rsidRPr="00D927B7" w:rsidRDefault="000B4C1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B4C16" w:rsidRPr="00D927B7" w:rsidRDefault="000B4C1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B4C16" w:rsidRPr="00A461C0" w:rsidRDefault="000B4C1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0B4C16" w:rsidRPr="00A461C0" w:rsidRDefault="000B4C1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B4C16" w:rsidRPr="00A461C0" w:rsidRDefault="000B4C1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B4C16" w:rsidRDefault="000B4C16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0B4C16" w:rsidRDefault="000B4C1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B4C16" w:rsidRPr="00A461C0" w:rsidRDefault="000B4C1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290/9</w:t>
      </w:r>
    </w:p>
    <w:p w:rsidR="000B4C16" w:rsidRPr="00A461C0" w:rsidRDefault="000B4C16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B4C16" w:rsidRDefault="000B4C1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>м. Кіцмань</w:t>
      </w:r>
    </w:p>
    <w:p w:rsidR="000B4C16" w:rsidRPr="00A461C0" w:rsidRDefault="000B4C16" w:rsidP="00EE1455">
      <w:pPr>
        <w:pStyle w:val="Normal2"/>
        <w:rPr>
          <w:rFonts w:ascii="Times New Roman" w:hAnsi="Times New Roman"/>
          <w:b/>
          <w:szCs w:val="24"/>
        </w:rPr>
      </w:pPr>
    </w:p>
    <w:p w:rsidR="000B4C16" w:rsidRPr="0032457C" w:rsidRDefault="000B4C1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0B4C16" w:rsidRDefault="000B4C16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0B4C16" w:rsidRDefault="000B4C16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0B4C16" w:rsidRDefault="000B4C1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B4C16" w:rsidRPr="00A461C0" w:rsidRDefault="000B4C1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B4C16" w:rsidRDefault="000B4C16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4C287C">
        <w:rPr>
          <w:rFonts w:ascii="Times New Roman" w:hAnsi="Times New Roman"/>
          <w:sz w:val="24"/>
          <w:szCs w:val="24"/>
          <w:lang w:val="uk-UA"/>
        </w:rPr>
        <w:t>вх. № 217 від 22.08.2022р.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гр.ОСОБА 1, 1975р.н.,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гр.ОСОБА 2, 1944р.н., особою похилого віку, перебуває на обліку в Чернівецькій обласній психіатричній лікарні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0B4C16" w:rsidRPr="00D40E12" w:rsidRDefault="000B4C16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B4C16" w:rsidRDefault="000B4C16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AA42AA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</w:t>
      </w:r>
      <w:r>
        <w:rPr>
          <w:rFonts w:ascii="Times New Roman" w:hAnsi="Times New Roman"/>
          <w:sz w:val="24"/>
          <w:szCs w:val="24"/>
          <w:lang w:val="uk-UA"/>
        </w:rPr>
        <w:t xml:space="preserve">гр. ОСОБА 2, 1944р.н., особою похилого віку, яка згідно заключення ЛКК №153 потребує стороннього догляду, 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м.Кіцмань, АДРЕСА 2,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B4C16" w:rsidRPr="0049467A" w:rsidRDefault="000B4C16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B4C16" w:rsidRDefault="000B4C1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B4C16" w:rsidRDefault="000B4C1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B4C16" w:rsidRDefault="000B4C1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B4C16" w:rsidRDefault="000B4C1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0B4C16" w:rsidRDefault="000B4C1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4C16" w:rsidRPr="006E1E18" w:rsidRDefault="000B4C1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4C16" w:rsidRDefault="000B4C16" w:rsidP="00AA42AA">
      <w:pPr>
        <w:spacing w:after="0" w:line="240" w:lineRule="auto"/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0B4C16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C16" w:rsidRDefault="000B4C16" w:rsidP="00EE1455">
      <w:pPr>
        <w:spacing w:after="0" w:line="240" w:lineRule="auto"/>
      </w:pPr>
      <w:r>
        <w:separator/>
      </w:r>
    </w:p>
  </w:endnote>
  <w:endnote w:type="continuationSeparator" w:id="0">
    <w:p w:rsidR="000B4C16" w:rsidRDefault="000B4C1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C16" w:rsidRDefault="000B4C16" w:rsidP="00EE1455">
      <w:pPr>
        <w:spacing w:after="0" w:line="240" w:lineRule="auto"/>
      </w:pPr>
      <w:r>
        <w:separator/>
      </w:r>
    </w:p>
  </w:footnote>
  <w:footnote w:type="continuationSeparator" w:id="0">
    <w:p w:rsidR="000B4C16" w:rsidRDefault="000B4C1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3FFA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4C16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75200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0A95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91BDA"/>
    <w:rsid w:val="0049467A"/>
    <w:rsid w:val="004A1839"/>
    <w:rsid w:val="004A28F2"/>
    <w:rsid w:val="004B527B"/>
    <w:rsid w:val="004C0E55"/>
    <w:rsid w:val="004C287C"/>
    <w:rsid w:val="004C2D83"/>
    <w:rsid w:val="004D0625"/>
    <w:rsid w:val="004D3AB7"/>
    <w:rsid w:val="004E116F"/>
    <w:rsid w:val="004E557C"/>
    <w:rsid w:val="004E7CBD"/>
    <w:rsid w:val="004F7BAE"/>
    <w:rsid w:val="00502E1F"/>
    <w:rsid w:val="005118E8"/>
    <w:rsid w:val="00517203"/>
    <w:rsid w:val="00521509"/>
    <w:rsid w:val="00531E79"/>
    <w:rsid w:val="005345AE"/>
    <w:rsid w:val="00565E3F"/>
    <w:rsid w:val="005740E8"/>
    <w:rsid w:val="00591AFC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7F2C49"/>
    <w:rsid w:val="0080056E"/>
    <w:rsid w:val="00802F8D"/>
    <w:rsid w:val="0080328C"/>
    <w:rsid w:val="00803DE7"/>
    <w:rsid w:val="0080577A"/>
    <w:rsid w:val="00844C39"/>
    <w:rsid w:val="008452C3"/>
    <w:rsid w:val="00850450"/>
    <w:rsid w:val="008662EE"/>
    <w:rsid w:val="008744E2"/>
    <w:rsid w:val="00881954"/>
    <w:rsid w:val="008A23C6"/>
    <w:rsid w:val="008E0685"/>
    <w:rsid w:val="008E5606"/>
    <w:rsid w:val="00916591"/>
    <w:rsid w:val="0091708C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294A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A42AA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17A7A"/>
    <w:rsid w:val="00B22744"/>
    <w:rsid w:val="00B27267"/>
    <w:rsid w:val="00B56DDB"/>
    <w:rsid w:val="00B67C87"/>
    <w:rsid w:val="00B93771"/>
    <w:rsid w:val="00B96289"/>
    <w:rsid w:val="00BA1E7C"/>
    <w:rsid w:val="00BB00E6"/>
    <w:rsid w:val="00BC12F1"/>
    <w:rsid w:val="00BC543B"/>
    <w:rsid w:val="00BC54D4"/>
    <w:rsid w:val="00BD2ED6"/>
    <w:rsid w:val="00BD43D0"/>
    <w:rsid w:val="00BE5921"/>
    <w:rsid w:val="00BE63D2"/>
    <w:rsid w:val="00C27860"/>
    <w:rsid w:val="00C33DEA"/>
    <w:rsid w:val="00C405E0"/>
    <w:rsid w:val="00C47566"/>
    <w:rsid w:val="00C47671"/>
    <w:rsid w:val="00C60FD7"/>
    <w:rsid w:val="00C616C5"/>
    <w:rsid w:val="00C76615"/>
    <w:rsid w:val="00C911C2"/>
    <w:rsid w:val="00C94999"/>
    <w:rsid w:val="00CB2A42"/>
    <w:rsid w:val="00CB4695"/>
    <w:rsid w:val="00CB4E9C"/>
    <w:rsid w:val="00CD57BE"/>
    <w:rsid w:val="00CE394D"/>
    <w:rsid w:val="00D106D7"/>
    <w:rsid w:val="00D20D38"/>
    <w:rsid w:val="00D3158F"/>
    <w:rsid w:val="00D40E12"/>
    <w:rsid w:val="00D45A7C"/>
    <w:rsid w:val="00D927B7"/>
    <w:rsid w:val="00DA6D7C"/>
    <w:rsid w:val="00DB0D15"/>
    <w:rsid w:val="00DC0B92"/>
    <w:rsid w:val="00DC18D1"/>
    <w:rsid w:val="00DF090A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22C8F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575A"/>
    <w:rsid w:val="00FB10E1"/>
    <w:rsid w:val="00FB5AFE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33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287</Words>
  <Characters>1637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2022-09-08T09:13:00Z</cp:lastPrinted>
  <dcterms:created xsi:type="dcterms:W3CDTF">2022-09-05T06:44:00Z</dcterms:created>
  <dcterms:modified xsi:type="dcterms:W3CDTF">2022-09-15T12:53:00Z</dcterms:modified>
</cp:coreProperties>
</file>