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2BA" w:rsidRPr="00A461C0" w:rsidRDefault="00CE42B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4762270" r:id="rId8"/>
        </w:object>
      </w:r>
    </w:p>
    <w:p w:rsidR="00CE42BA" w:rsidRPr="00D927B7" w:rsidRDefault="00CE42BA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CE42BA" w:rsidRPr="00D927B7" w:rsidRDefault="00CE42BA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CE42BA" w:rsidRPr="00D927B7" w:rsidRDefault="00CE42BA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CE42BA" w:rsidRPr="00D927B7" w:rsidRDefault="00CE42BA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CE42BA" w:rsidRPr="00A461C0" w:rsidRDefault="00CE42B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CE42BA" w:rsidRPr="00A461C0" w:rsidRDefault="00CE42B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CE42BA" w:rsidRPr="00A461C0" w:rsidRDefault="00CE42B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CE42BA" w:rsidRDefault="00CE42BA" w:rsidP="00EE1455">
      <w:pPr>
        <w:pStyle w:val="Normal2"/>
        <w:jc w:val="right"/>
        <w:rPr>
          <w:rFonts w:ascii="Times New Roman" w:hAnsi="Times New Roman"/>
          <w:b/>
          <w:szCs w:val="24"/>
        </w:rPr>
      </w:pPr>
    </w:p>
    <w:p w:rsidR="00CE42BA" w:rsidRDefault="00CE42BA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CE42BA" w:rsidRPr="00A461C0" w:rsidRDefault="00CE42BA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289/9</w:t>
      </w:r>
    </w:p>
    <w:p w:rsidR="00CE42BA" w:rsidRPr="00A461C0" w:rsidRDefault="00CE42BA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CE42BA" w:rsidRDefault="00CE42BA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07 вересня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</w:t>
      </w: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t xml:space="preserve">  м. Кіцмань</w:t>
      </w:r>
    </w:p>
    <w:p w:rsidR="00CE42BA" w:rsidRPr="00A461C0" w:rsidRDefault="00CE42BA" w:rsidP="00EE1455">
      <w:pPr>
        <w:pStyle w:val="Normal2"/>
        <w:rPr>
          <w:rFonts w:ascii="Times New Roman" w:hAnsi="Times New Roman"/>
          <w:b/>
          <w:szCs w:val="24"/>
        </w:rPr>
      </w:pPr>
    </w:p>
    <w:p w:rsidR="00CE42BA" w:rsidRPr="0032457C" w:rsidRDefault="00CE42B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CE42BA" w:rsidRDefault="00CE42B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CE42BA" w:rsidRDefault="00CE42B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CE42BA" w:rsidRDefault="00CE42B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Pr="00014663" w:rsidRDefault="00CE42BA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Pr="00A461C0" w:rsidRDefault="00CE42B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Default="00CE42BA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865A2">
        <w:rPr>
          <w:rFonts w:ascii="Times New Roman" w:hAnsi="Times New Roman"/>
          <w:sz w:val="24"/>
          <w:szCs w:val="24"/>
          <w:lang w:val="uk-UA"/>
        </w:rPr>
        <w:t>вх. №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865A2">
        <w:rPr>
          <w:rFonts w:ascii="Times New Roman" w:hAnsi="Times New Roman"/>
          <w:sz w:val="24"/>
          <w:szCs w:val="24"/>
          <w:lang w:val="uk-UA"/>
        </w:rPr>
        <w:t>216 від 22.08.2022р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sz w:val="24"/>
          <w:szCs w:val="24"/>
          <w:lang w:val="uk-UA"/>
        </w:rPr>
        <w:t>гр.ОСОБА 1, 1968р.н.,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гр.Гнатчук Вірою Володимирівною, 1948р.н. особою похилого віку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2 п.2.3 н</w:t>
      </w:r>
      <w:r w:rsidRPr="003A740C">
        <w:rPr>
          <w:rFonts w:ascii="Times New Roman" w:hAnsi="Times New Roman"/>
          <w:sz w:val="24"/>
          <w:szCs w:val="24"/>
          <w:lang w:val="uk-UA"/>
        </w:rPr>
        <w:t>аказ</w:t>
      </w:r>
      <w:r>
        <w:rPr>
          <w:rFonts w:ascii="Times New Roman" w:hAnsi="Times New Roman"/>
          <w:sz w:val="24"/>
          <w:szCs w:val="24"/>
          <w:lang w:val="uk-UA"/>
        </w:rPr>
        <w:t>у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9" w:history="1"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Pr="003A740C">
          <w:rPr>
            <w:rStyle w:val="Hyperlink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Pr="003A740C">
        <w:rPr>
          <w:rFonts w:ascii="Times New Roman" w:hAnsi="Times New Roman"/>
          <w:sz w:val="24"/>
          <w:szCs w:val="24"/>
          <w:lang w:val="uk-UA"/>
        </w:rPr>
        <w:t>, главою 6 «Опіка та піклування» Цивільного кодексу України, п.4 ст.34 Закону України «Про місцеве самоврядування в Ук</w:t>
      </w:r>
      <w:bookmarkStart w:id="0" w:name="_GoBack"/>
      <w:bookmarkEnd w:id="0"/>
      <w:r w:rsidRPr="003A740C">
        <w:rPr>
          <w:rFonts w:ascii="Times New Roman" w:hAnsi="Times New Roman"/>
          <w:sz w:val="24"/>
          <w:szCs w:val="24"/>
          <w:lang w:val="uk-UA"/>
        </w:rPr>
        <w:t xml:space="preserve">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:rsidR="00CE42BA" w:rsidRPr="00D40E12" w:rsidRDefault="00CE42BA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CE42BA" w:rsidRDefault="00CE42B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9865A2">
        <w:rPr>
          <w:rFonts w:ascii="Times New Roman" w:hAnsi="Times New Roman"/>
          <w:bCs/>
          <w:sz w:val="24"/>
          <w:szCs w:val="24"/>
          <w:lang w:val="uk-UA"/>
        </w:rPr>
        <w:t xml:space="preserve">25.08.2022р.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м.Кіцмань,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гр. ОСОБА 2, 1948р.н.  особою похилого віку, яка згідно заключення ЛКК №41/308 потребує сторонньої допомоги терміном на три місяці,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прожива</w:t>
      </w:r>
      <w:r>
        <w:rPr>
          <w:rFonts w:ascii="Times New Roman" w:hAnsi="Times New Roman"/>
          <w:bCs/>
          <w:sz w:val="24"/>
          <w:szCs w:val="24"/>
          <w:lang w:val="uk-UA"/>
        </w:rPr>
        <w:t>є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м.Кіцмань, АДРЕСА 2,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CE42BA" w:rsidRPr="0049467A" w:rsidRDefault="00CE42BA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CE42BA" w:rsidRDefault="00CE42B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Default="00CE42B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Default="00CE42BA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Default="00CE42B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CE42BA" w:rsidRDefault="00CE42B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Pr="006E1E18" w:rsidRDefault="00CE42BA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CE42BA" w:rsidRDefault="00CE42BA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CE42BA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42BA" w:rsidRDefault="00CE42BA" w:rsidP="00EE1455">
      <w:pPr>
        <w:spacing w:after="0" w:line="240" w:lineRule="auto"/>
      </w:pPr>
      <w:r>
        <w:separator/>
      </w:r>
    </w:p>
  </w:endnote>
  <w:endnote w:type="continuationSeparator" w:id="0">
    <w:p w:rsidR="00CE42BA" w:rsidRDefault="00CE42B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42BA" w:rsidRDefault="00CE42BA" w:rsidP="00EE1455">
      <w:pPr>
        <w:spacing w:after="0" w:line="240" w:lineRule="auto"/>
      </w:pPr>
      <w:r>
        <w:separator/>
      </w:r>
    </w:p>
  </w:footnote>
  <w:footnote w:type="continuationSeparator" w:id="0">
    <w:p w:rsidR="00CE42BA" w:rsidRDefault="00CE42B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041C4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84928"/>
    <w:rsid w:val="000B5051"/>
    <w:rsid w:val="000C0AC7"/>
    <w:rsid w:val="000C1128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A3459"/>
    <w:rsid w:val="001B3B53"/>
    <w:rsid w:val="001C1284"/>
    <w:rsid w:val="001C66B5"/>
    <w:rsid w:val="001D5B08"/>
    <w:rsid w:val="001E35F0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2FA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362F7"/>
    <w:rsid w:val="00357582"/>
    <w:rsid w:val="00360BB1"/>
    <w:rsid w:val="00373384"/>
    <w:rsid w:val="00385665"/>
    <w:rsid w:val="003865EF"/>
    <w:rsid w:val="003905F6"/>
    <w:rsid w:val="0039574B"/>
    <w:rsid w:val="003A740C"/>
    <w:rsid w:val="003B4B8F"/>
    <w:rsid w:val="003C0854"/>
    <w:rsid w:val="003C46DE"/>
    <w:rsid w:val="003D0ACC"/>
    <w:rsid w:val="003E14DD"/>
    <w:rsid w:val="003E4F71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11C6A"/>
    <w:rsid w:val="00521509"/>
    <w:rsid w:val="00531E79"/>
    <w:rsid w:val="005345AE"/>
    <w:rsid w:val="0054181E"/>
    <w:rsid w:val="00565E3F"/>
    <w:rsid w:val="005740E8"/>
    <w:rsid w:val="005A2F4B"/>
    <w:rsid w:val="005A6061"/>
    <w:rsid w:val="005B1381"/>
    <w:rsid w:val="005C2DB9"/>
    <w:rsid w:val="005C74B0"/>
    <w:rsid w:val="00602142"/>
    <w:rsid w:val="00604203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60BAB"/>
    <w:rsid w:val="007714A7"/>
    <w:rsid w:val="00784D6A"/>
    <w:rsid w:val="007A5035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8F3D48"/>
    <w:rsid w:val="00916483"/>
    <w:rsid w:val="00916591"/>
    <w:rsid w:val="0092462C"/>
    <w:rsid w:val="009347C2"/>
    <w:rsid w:val="0093797C"/>
    <w:rsid w:val="00952FA8"/>
    <w:rsid w:val="00954219"/>
    <w:rsid w:val="00955944"/>
    <w:rsid w:val="009865A2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BF7953"/>
    <w:rsid w:val="00C27860"/>
    <w:rsid w:val="00C405E0"/>
    <w:rsid w:val="00C47566"/>
    <w:rsid w:val="00C47671"/>
    <w:rsid w:val="00C47984"/>
    <w:rsid w:val="00C60FD7"/>
    <w:rsid w:val="00C616C5"/>
    <w:rsid w:val="00C652BD"/>
    <w:rsid w:val="00C76615"/>
    <w:rsid w:val="00C869C0"/>
    <w:rsid w:val="00C911C2"/>
    <w:rsid w:val="00CB2A42"/>
    <w:rsid w:val="00CB4695"/>
    <w:rsid w:val="00CB4E9C"/>
    <w:rsid w:val="00CD57BE"/>
    <w:rsid w:val="00CD6442"/>
    <w:rsid w:val="00CE42BA"/>
    <w:rsid w:val="00D106D7"/>
    <w:rsid w:val="00D20D38"/>
    <w:rsid w:val="00D3158F"/>
    <w:rsid w:val="00D40E12"/>
    <w:rsid w:val="00D45A7C"/>
    <w:rsid w:val="00D62221"/>
    <w:rsid w:val="00D8663C"/>
    <w:rsid w:val="00D927B7"/>
    <w:rsid w:val="00DB0D15"/>
    <w:rsid w:val="00DC18D1"/>
    <w:rsid w:val="00DC5165"/>
    <w:rsid w:val="00E05109"/>
    <w:rsid w:val="00E235EF"/>
    <w:rsid w:val="00E23853"/>
    <w:rsid w:val="00E2701E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rsid w:val="00615D2A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9865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865A2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6220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0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20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ps.ligazakon.net/document/reg368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288</Words>
  <Characters>1647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2022-09-08T13:29:00Z</cp:lastPrinted>
  <dcterms:created xsi:type="dcterms:W3CDTF">2022-09-08T12:06:00Z</dcterms:created>
  <dcterms:modified xsi:type="dcterms:W3CDTF">2022-09-15T12:51:00Z</dcterms:modified>
</cp:coreProperties>
</file>