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162" w:rsidRPr="00A461C0" w:rsidRDefault="00B6716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4762167" r:id="rId8"/>
        </w:object>
      </w:r>
    </w:p>
    <w:p w:rsidR="00B67162" w:rsidRPr="00D927B7" w:rsidRDefault="00B67162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B67162" w:rsidRPr="00D927B7" w:rsidRDefault="00B67162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B67162" w:rsidRPr="00D927B7" w:rsidRDefault="00B6716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B67162" w:rsidRPr="00D927B7" w:rsidRDefault="00B6716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B67162" w:rsidRPr="00A461C0" w:rsidRDefault="00B6716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B67162" w:rsidRPr="00A461C0" w:rsidRDefault="00B6716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B67162" w:rsidRPr="00A461C0" w:rsidRDefault="00B6716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67162" w:rsidRDefault="00B67162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B67162" w:rsidRDefault="00B67162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B67162" w:rsidRDefault="00B6716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67162" w:rsidRPr="00A461C0" w:rsidRDefault="00B6716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288/9</w:t>
      </w:r>
    </w:p>
    <w:p w:rsidR="00B67162" w:rsidRPr="00A461C0" w:rsidRDefault="00B67162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B67162" w:rsidRDefault="00B6716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    м. Кіцмань</w:t>
      </w:r>
    </w:p>
    <w:p w:rsidR="00B67162" w:rsidRPr="00A461C0" w:rsidRDefault="00B67162" w:rsidP="00EE1455">
      <w:pPr>
        <w:pStyle w:val="Normal2"/>
        <w:rPr>
          <w:rFonts w:ascii="Times New Roman" w:hAnsi="Times New Roman"/>
          <w:b/>
          <w:szCs w:val="24"/>
        </w:rPr>
      </w:pPr>
    </w:p>
    <w:p w:rsidR="00B67162" w:rsidRPr="0032457C" w:rsidRDefault="00B6716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B67162" w:rsidRDefault="00B67162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B67162" w:rsidRDefault="00B67162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B67162" w:rsidRDefault="00B6716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67162" w:rsidRPr="00A461C0" w:rsidRDefault="00B6716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67162" w:rsidRDefault="00B67162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AC6921">
        <w:rPr>
          <w:rFonts w:ascii="Times New Roman" w:hAnsi="Times New Roman"/>
          <w:sz w:val="24"/>
          <w:szCs w:val="24"/>
          <w:lang w:val="uk-UA"/>
        </w:rPr>
        <w:t xml:space="preserve">вх. №230 від 16.08.2022р. </w:t>
      </w:r>
      <w:r>
        <w:rPr>
          <w:rFonts w:ascii="Times New Roman" w:hAnsi="Times New Roman"/>
          <w:sz w:val="24"/>
          <w:szCs w:val="24"/>
          <w:lang w:val="uk-UA"/>
        </w:rPr>
        <w:t>гр.</w:t>
      </w:r>
      <w:r w:rsidRPr="00DD38D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D38D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1984р.н.,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гр.ОСОБА 2, 1940р.н., особою похилого віку, перебуває на «Д» обліку у лікаря психіатра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B67162" w:rsidRPr="00D40E12" w:rsidRDefault="00B67162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B67162" w:rsidRDefault="00B67162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AC6921">
        <w:rPr>
          <w:rFonts w:ascii="Times New Roman" w:hAnsi="Times New Roman"/>
          <w:bCs/>
          <w:sz w:val="24"/>
          <w:szCs w:val="24"/>
          <w:lang w:val="uk-UA"/>
        </w:rPr>
        <w:t xml:space="preserve">від 25.08.2022р.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B40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D38D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мамою </w:t>
      </w:r>
      <w:r>
        <w:rPr>
          <w:rFonts w:ascii="Times New Roman" w:hAnsi="Times New Roman"/>
          <w:sz w:val="24"/>
          <w:szCs w:val="24"/>
          <w:lang w:val="uk-UA"/>
        </w:rPr>
        <w:t xml:space="preserve">гр. ОСОБА 2, 1940р.н., особою похилого віку,  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м.Кіцмань, 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  <w:lang w:val="uk-UA"/>
        </w:rPr>
        <w:t>АДРЕСА 2,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B67162" w:rsidRPr="0049467A" w:rsidRDefault="00B67162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B67162" w:rsidRDefault="00B6716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67162" w:rsidRDefault="00B6716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67162" w:rsidRDefault="00B6716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67162" w:rsidRDefault="00B671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B67162" w:rsidRDefault="00B671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67162" w:rsidRPr="006E1E18" w:rsidRDefault="00B6716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67162" w:rsidRDefault="00B6716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B67162" w:rsidRDefault="00B6716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B67162" w:rsidSect="005D51E1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162" w:rsidRDefault="00B67162" w:rsidP="00EE1455">
      <w:pPr>
        <w:spacing w:after="0" w:line="240" w:lineRule="auto"/>
      </w:pPr>
      <w:r>
        <w:separator/>
      </w:r>
    </w:p>
  </w:endnote>
  <w:endnote w:type="continuationSeparator" w:id="0">
    <w:p w:rsidR="00B67162" w:rsidRDefault="00B6716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162" w:rsidRDefault="00B67162" w:rsidP="00EE1455">
      <w:pPr>
        <w:spacing w:after="0" w:line="240" w:lineRule="auto"/>
      </w:pPr>
      <w:r>
        <w:separator/>
      </w:r>
    </w:p>
  </w:footnote>
  <w:footnote w:type="continuationSeparator" w:id="0">
    <w:p w:rsidR="00B67162" w:rsidRDefault="00B6716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82AD9"/>
    <w:rsid w:val="000B5051"/>
    <w:rsid w:val="000C0AC7"/>
    <w:rsid w:val="000C2D57"/>
    <w:rsid w:val="000C7C4A"/>
    <w:rsid w:val="000E5091"/>
    <w:rsid w:val="0010141C"/>
    <w:rsid w:val="0011624C"/>
    <w:rsid w:val="00141AF9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200F73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E14DD"/>
    <w:rsid w:val="004075BB"/>
    <w:rsid w:val="0041052A"/>
    <w:rsid w:val="0041454E"/>
    <w:rsid w:val="004162C4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B1381"/>
    <w:rsid w:val="005C2DB9"/>
    <w:rsid w:val="005C74B0"/>
    <w:rsid w:val="005D51E1"/>
    <w:rsid w:val="00602142"/>
    <w:rsid w:val="00604203"/>
    <w:rsid w:val="00611699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2631"/>
    <w:rsid w:val="00706BA5"/>
    <w:rsid w:val="007115E4"/>
    <w:rsid w:val="00721B83"/>
    <w:rsid w:val="00737CBB"/>
    <w:rsid w:val="007714A7"/>
    <w:rsid w:val="00784D6A"/>
    <w:rsid w:val="007B22D0"/>
    <w:rsid w:val="007C2ACE"/>
    <w:rsid w:val="007E3260"/>
    <w:rsid w:val="0080056E"/>
    <w:rsid w:val="00803DE7"/>
    <w:rsid w:val="0083158C"/>
    <w:rsid w:val="00844C39"/>
    <w:rsid w:val="008662EE"/>
    <w:rsid w:val="008744E2"/>
    <w:rsid w:val="00881954"/>
    <w:rsid w:val="008A23C6"/>
    <w:rsid w:val="008B4078"/>
    <w:rsid w:val="008E0685"/>
    <w:rsid w:val="008E5606"/>
    <w:rsid w:val="00916591"/>
    <w:rsid w:val="0092462C"/>
    <w:rsid w:val="009347C2"/>
    <w:rsid w:val="00937383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6921"/>
    <w:rsid w:val="00AC75D9"/>
    <w:rsid w:val="00AD0239"/>
    <w:rsid w:val="00AE2905"/>
    <w:rsid w:val="00AE4678"/>
    <w:rsid w:val="00AF2354"/>
    <w:rsid w:val="00AF2744"/>
    <w:rsid w:val="00B01EA2"/>
    <w:rsid w:val="00B11540"/>
    <w:rsid w:val="00B144F6"/>
    <w:rsid w:val="00B22744"/>
    <w:rsid w:val="00B40AA6"/>
    <w:rsid w:val="00B50FE8"/>
    <w:rsid w:val="00B56DDB"/>
    <w:rsid w:val="00B67162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C27860"/>
    <w:rsid w:val="00C3110B"/>
    <w:rsid w:val="00C405E0"/>
    <w:rsid w:val="00C47566"/>
    <w:rsid w:val="00C47671"/>
    <w:rsid w:val="00C60FD7"/>
    <w:rsid w:val="00C616C5"/>
    <w:rsid w:val="00C7416C"/>
    <w:rsid w:val="00C76615"/>
    <w:rsid w:val="00C911C2"/>
    <w:rsid w:val="00CB2A42"/>
    <w:rsid w:val="00CB4695"/>
    <w:rsid w:val="00CB4E9C"/>
    <w:rsid w:val="00CB609A"/>
    <w:rsid w:val="00CD57BE"/>
    <w:rsid w:val="00D106D7"/>
    <w:rsid w:val="00D20D38"/>
    <w:rsid w:val="00D227EB"/>
    <w:rsid w:val="00D3158F"/>
    <w:rsid w:val="00D40E12"/>
    <w:rsid w:val="00D45A7C"/>
    <w:rsid w:val="00D927B7"/>
    <w:rsid w:val="00DB0D15"/>
    <w:rsid w:val="00DC18D1"/>
    <w:rsid w:val="00DC2685"/>
    <w:rsid w:val="00DD38DC"/>
    <w:rsid w:val="00E23853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360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0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0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273</Words>
  <Characters>1562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2022-09-08T13:23:00Z</cp:lastPrinted>
  <dcterms:created xsi:type="dcterms:W3CDTF">2022-09-08T12:05:00Z</dcterms:created>
  <dcterms:modified xsi:type="dcterms:W3CDTF">2022-09-15T12:50:00Z</dcterms:modified>
</cp:coreProperties>
</file>