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995" w:rsidRPr="00A461C0" w:rsidRDefault="0065099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24761974" r:id="rId8"/>
        </w:object>
      </w:r>
    </w:p>
    <w:p w:rsidR="00650995" w:rsidRPr="00D927B7" w:rsidRDefault="00650995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650995" w:rsidRPr="00D927B7" w:rsidRDefault="00650995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650995" w:rsidRPr="00D927B7" w:rsidRDefault="0065099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650995" w:rsidRPr="00D927B7" w:rsidRDefault="0065099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650995" w:rsidRPr="00A461C0" w:rsidRDefault="0065099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650995" w:rsidRPr="00A461C0" w:rsidRDefault="0065099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650995" w:rsidRPr="00A461C0" w:rsidRDefault="0065099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650995" w:rsidRDefault="00650995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650995" w:rsidRDefault="00650995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650995" w:rsidRDefault="0065099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50995" w:rsidRPr="00A461C0" w:rsidRDefault="0065099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287/9</w:t>
      </w:r>
    </w:p>
    <w:p w:rsidR="00650995" w:rsidRPr="00A461C0" w:rsidRDefault="0065099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650995" w:rsidRDefault="0065099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650995" w:rsidRPr="00A461C0" w:rsidRDefault="00650995" w:rsidP="00EE1455">
      <w:pPr>
        <w:pStyle w:val="Normal2"/>
        <w:rPr>
          <w:rFonts w:ascii="Times New Roman" w:hAnsi="Times New Roman"/>
          <w:b/>
          <w:szCs w:val="24"/>
        </w:rPr>
      </w:pPr>
    </w:p>
    <w:p w:rsidR="00650995" w:rsidRPr="0032457C" w:rsidRDefault="0065099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650995" w:rsidRDefault="00650995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650995" w:rsidRPr="00014663" w:rsidRDefault="00650995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650995" w:rsidRDefault="0065099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50995" w:rsidRPr="00A461C0" w:rsidRDefault="0065099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50995" w:rsidRDefault="00650995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7643E4">
        <w:rPr>
          <w:rFonts w:ascii="Times New Roman" w:hAnsi="Times New Roman"/>
          <w:sz w:val="24"/>
          <w:szCs w:val="24"/>
          <w:lang w:val="uk-UA"/>
        </w:rPr>
        <w:t xml:space="preserve">вх. №192 від 10.08.2022р. </w:t>
      </w:r>
      <w:r>
        <w:rPr>
          <w:rFonts w:ascii="Times New Roman" w:hAnsi="Times New Roman"/>
          <w:sz w:val="24"/>
          <w:szCs w:val="24"/>
          <w:lang w:val="uk-UA"/>
        </w:rPr>
        <w:t>гр. ОСОБА 1, 1967р.н.,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дружиною гр.ОСОБА 2, 1975р.н., інвалідом ІІгр.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2 п.2.3 н</w:t>
      </w:r>
      <w:r w:rsidRPr="003A740C">
        <w:rPr>
          <w:rFonts w:ascii="Times New Roman" w:hAnsi="Times New Roman"/>
          <w:sz w:val="24"/>
          <w:szCs w:val="24"/>
          <w:lang w:val="uk-UA"/>
        </w:rPr>
        <w:t>аказ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9" w:history="1"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3A740C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:rsidR="00650995" w:rsidRPr="00D40E12" w:rsidRDefault="00650995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650995" w:rsidRDefault="0065099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7643E4">
        <w:rPr>
          <w:rFonts w:ascii="Times New Roman" w:hAnsi="Times New Roman"/>
          <w:bCs/>
          <w:sz w:val="24"/>
          <w:szCs w:val="24"/>
          <w:lang w:val="uk-UA"/>
        </w:rPr>
        <w:t xml:space="preserve">25.08.2022р.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дружиною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2, 1975р.н., інвалідом ІІгр.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>м.Кіцмань, АДРЕСА 2,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650995" w:rsidRPr="0049467A" w:rsidRDefault="0065099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650995" w:rsidRDefault="0065099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50995" w:rsidRDefault="0065099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50995" w:rsidRDefault="0065099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50995" w:rsidRDefault="006509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650995" w:rsidRDefault="006509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50995" w:rsidRPr="006E1E18" w:rsidRDefault="006509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50995" w:rsidRDefault="0065099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650995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995" w:rsidRDefault="00650995" w:rsidP="00EE1455">
      <w:pPr>
        <w:spacing w:after="0" w:line="240" w:lineRule="auto"/>
      </w:pPr>
      <w:r>
        <w:separator/>
      </w:r>
    </w:p>
  </w:endnote>
  <w:endnote w:type="continuationSeparator" w:id="0">
    <w:p w:rsidR="00650995" w:rsidRDefault="0065099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995" w:rsidRDefault="00650995" w:rsidP="00EE1455">
      <w:pPr>
        <w:spacing w:after="0" w:line="240" w:lineRule="auto"/>
      </w:pPr>
      <w:r>
        <w:separator/>
      </w:r>
    </w:p>
  </w:footnote>
  <w:footnote w:type="continuationSeparator" w:id="0">
    <w:p w:rsidR="00650995" w:rsidRDefault="0065099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41C4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A10F8"/>
    <w:rsid w:val="000B5051"/>
    <w:rsid w:val="000C0AC7"/>
    <w:rsid w:val="000C2D57"/>
    <w:rsid w:val="000C7C4A"/>
    <w:rsid w:val="000E5091"/>
    <w:rsid w:val="0010141C"/>
    <w:rsid w:val="0011486B"/>
    <w:rsid w:val="00122FC1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1E50A9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2457C"/>
    <w:rsid w:val="0032767E"/>
    <w:rsid w:val="0035407B"/>
    <w:rsid w:val="003558B7"/>
    <w:rsid w:val="00357582"/>
    <w:rsid w:val="00360BB1"/>
    <w:rsid w:val="00385665"/>
    <w:rsid w:val="003905F6"/>
    <w:rsid w:val="003A740C"/>
    <w:rsid w:val="003B4B8F"/>
    <w:rsid w:val="003C0854"/>
    <w:rsid w:val="003C46DE"/>
    <w:rsid w:val="003E14DD"/>
    <w:rsid w:val="004075BB"/>
    <w:rsid w:val="0041052A"/>
    <w:rsid w:val="00450469"/>
    <w:rsid w:val="00491BDA"/>
    <w:rsid w:val="0049467A"/>
    <w:rsid w:val="004A1839"/>
    <w:rsid w:val="004A28F2"/>
    <w:rsid w:val="004B527B"/>
    <w:rsid w:val="004C0E55"/>
    <w:rsid w:val="004C243D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610BB"/>
    <w:rsid w:val="00565E3F"/>
    <w:rsid w:val="005740E8"/>
    <w:rsid w:val="005A2F4B"/>
    <w:rsid w:val="005B1381"/>
    <w:rsid w:val="005C2DB9"/>
    <w:rsid w:val="005C74B0"/>
    <w:rsid w:val="005D59CC"/>
    <w:rsid w:val="00602142"/>
    <w:rsid w:val="00604203"/>
    <w:rsid w:val="00611699"/>
    <w:rsid w:val="00615D2A"/>
    <w:rsid w:val="00622D10"/>
    <w:rsid w:val="00650995"/>
    <w:rsid w:val="0065707F"/>
    <w:rsid w:val="00670F1B"/>
    <w:rsid w:val="006711AF"/>
    <w:rsid w:val="00691820"/>
    <w:rsid w:val="006D24F0"/>
    <w:rsid w:val="006D565C"/>
    <w:rsid w:val="006E1E18"/>
    <w:rsid w:val="006E207D"/>
    <w:rsid w:val="006F6DB6"/>
    <w:rsid w:val="00701A61"/>
    <w:rsid w:val="00706BA5"/>
    <w:rsid w:val="007115E4"/>
    <w:rsid w:val="00721B83"/>
    <w:rsid w:val="007643E4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8E5BEB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27C95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AF44F3"/>
    <w:rsid w:val="00B01EA2"/>
    <w:rsid w:val="00B0370F"/>
    <w:rsid w:val="00B144F6"/>
    <w:rsid w:val="00B22744"/>
    <w:rsid w:val="00B56DDB"/>
    <w:rsid w:val="00B67C87"/>
    <w:rsid w:val="00B93771"/>
    <w:rsid w:val="00B96289"/>
    <w:rsid w:val="00BA1E7C"/>
    <w:rsid w:val="00BA5A39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110F"/>
    <w:rsid w:val="00C47566"/>
    <w:rsid w:val="00C47671"/>
    <w:rsid w:val="00C60FD7"/>
    <w:rsid w:val="00C616C5"/>
    <w:rsid w:val="00C76615"/>
    <w:rsid w:val="00C911C2"/>
    <w:rsid w:val="00CB2A42"/>
    <w:rsid w:val="00CB4695"/>
    <w:rsid w:val="00CB4E9C"/>
    <w:rsid w:val="00CD57BE"/>
    <w:rsid w:val="00D106D7"/>
    <w:rsid w:val="00D20D38"/>
    <w:rsid w:val="00D21B83"/>
    <w:rsid w:val="00D3158F"/>
    <w:rsid w:val="00D40E12"/>
    <w:rsid w:val="00D45A7C"/>
    <w:rsid w:val="00D927B7"/>
    <w:rsid w:val="00DB0D15"/>
    <w:rsid w:val="00DC18D1"/>
    <w:rsid w:val="00DF6A0E"/>
    <w:rsid w:val="00E23853"/>
    <w:rsid w:val="00E33A5B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52DE"/>
    <w:rsid w:val="00EF5ADD"/>
    <w:rsid w:val="00EF7370"/>
    <w:rsid w:val="00EF73F4"/>
    <w:rsid w:val="00F1598C"/>
    <w:rsid w:val="00F26742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615D2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1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271</Words>
  <Characters>1550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2022-09-08T13:18:00Z</cp:lastPrinted>
  <dcterms:created xsi:type="dcterms:W3CDTF">2022-09-08T12:05:00Z</dcterms:created>
  <dcterms:modified xsi:type="dcterms:W3CDTF">2022-09-15T12:47:00Z</dcterms:modified>
</cp:coreProperties>
</file>