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AD0" w:rsidRPr="00A461C0" w:rsidRDefault="00F72AD0" w:rsidP="004045BB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4761610" r:id="rId8"/>
        </w:object>
      </w:r>
    </w:p>
    <w:p w:rsidR="00F72AD0" w:rsidRPr="00D927B7" w:rsidRDefault="00F72AD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72AD0" w:rsidRPr="00D927B7" w:rsidRDefault="00F72AD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72AD0" w:rsidRPr="00D927B7" w:rsidRDefault="00F72AD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72AD0" w:rsidRPr="00D927B7" w:rsidRDefault="00F72AD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72AD0" w:rsidRDefault="00F72AD0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72AD0" w:rsidRDefault="00F72AD0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72AD0" w:rsidRPr="00A461C0" w:rsidRDefault="00F72AD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F72AD0" w:rsidRDefault="00F72AD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72AD0" w:rsidRDefault="00F72AD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72AD0" w:rsidRPr="00A461C0" w:rsidRDefault="00F72AD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281/9</w:t>
      </w:r>
    </w:p>
    <w:p w:rsidR="00F72AD0" w:rsidRPr="00A461C0" w:rsidRDefault="00F72AD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72AD0" w:rsidRDefault="00F72AD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07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м. Кіцмань</w:t>
      </w:r>
    </w:p>
    <w:p w:rsidR="00F72AD0" w:rsidRDefault="00F72AD0" w:rsidP="004045B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72AD0" w:rsidRPr="004045BB" w:rsidRDefault="00F72AD0" w:rsidP="004045B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045BB">
        <w:rPr>
          <w:rFonts w:ascii="Times New Roman" w:hAnsi="Times New Roman"/>
          <w:b/>
          <w:sz w:val="24"/>
          <w:szCs w:val="24"/>
          <w:lang w:val="uk-UA"/>
        </w:rPr>
        <w:t>Про внесення змін до рішення №161/5 від 06.05.2022р.</w:t>
      </w:r>
    </w:p>
    <w:p w:rsidR="00F72AD0" w:rsidRPr="004045BB" w:rsidRDefault="00F72AD0" w:rsidP="004045B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045BB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«Про компенсацію витрат за </w:t>
      </w:r>
    </w:p>
    <w:p w:rsidR="00F72AD0" w:rsidRPr="004045BB" w:rsidRDefault="00F72AD0" w:rsidP="004045B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045BB">
        <w:rPr>
          <w:rFonts w:ascii="Times New Roman" w:hAnsi="Times New Roman"/>
          <w:b/>
          <w:sz w:val="24"/>
          <w:szCs w:val="24"/>
          <w:lang w:val="uk-UA"/>
        </w:rPr>
        <w:t xml:space="preserve">тимчасове розміщення внутрішньо переміщених осіб, </w:t>
      </w:r>
    </w:p>
    <w:p w:rsidR="00F72AD0" w:rsidRPr="004045BB" w:rsidRDefault="00F72AD0" w:rsidP="004045B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045BB">
        <w:rPr>
          <w:rFonts w:ascii="Times New Roman" w:hAnsi="Times New Roman"/>
          <w:b/>
          <w:sz w:val="24"/>
          <w:szCs w:val="24"/>
          <w:lang w:val="uk-UA"/>
        </w:rPr>
        <w:t xml:space="preserve">які перемістилися у період воєнного стану» </w:t>
      </w:r>
    </w:p>
    <w:p w:rsidR="00F72AD0" w:rsidRDefault="00F72AD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72AD0" w:rsidRPr="00297282" w:rsidRDefault="00F72AD0" w:rsidP="009463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B11C14">
        <w:rPr>
          <w:rFonts w:ascii="Times New Roman" w:hAnsi="Times New Roman"/>
          <w:bCs/>
          <w:sz w:val="24"/>
          <w:szCs w:val="24"/>
          <w:lang w:val="uk-UA"/>
        </w:rPr>
        <w:t>Розглянувши заяву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вх.186 від 03.08.2022р. гр. ОСОБА 1, яка проживає за адресою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 xml:space="preserve">: с.Кліводин, </w:t>
      </w:r>
      <w:r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Pr="00252F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з проханням внести зміни 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р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ішення №161/5 від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06.05.2022р.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«Про компенсацію витрат за тимчасове розміщення внутрішньо переміщених осіб, які перемістилися у період воєнного стану»</w:t>
      </w:r>
      <w:r>
        <w:rPr>
          <w:rFonts w:ascii="Times New Roman" w:hAnsi="Times New Roman"/>
          <w:bCs/>
          <w:sz w:val="24"/>
          <w:szCs w:val="24"/>
          <w:lang w:val="uk-UA"/>
        </w:rPr>
        <w:t>, а саме в додаток 2, у зв’язку із невірно вказаним нею номером мобільного телефону (050*** виправити на 099***), 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(в редакції постанови Кабінету Міністрів України від 29.04.2022р. №490)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:rsidR="00F72AD0" w:rsidRPr="003D108B" w:rsidRDefault="00F72AD0" w:rsidP="00D46512">
      <w:pPr>
        <w:spacing w:line="240" w:lineRule="auto"/>
        <w:contextualSpacing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F72AD0" w:rsidRDefault="00F72AD0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72AD0" w:rsidRDefault="00F72AD0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Внести зміни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 xml:space="preserve">у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ішення №161/5 від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06.05.2022р.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«Про компенсацію витрат за тимчасове розміщення внутрішньо переміщених осіб, які перемістилися у період воєнного стану»</w:t>
      </w:r>
      <w:r>
        <w:rPr>
          <w:rFonts w:ascii="Times New Roman" w:hAnsi="Times New Roman"/>
          <w:bCs/>
          <w:sz w:val="24"/>
          <w:szCs w:val="24"/>
          <w:lang w:val="uk-UA"/>
        </w:rPr>
        <w:t>, а саме в додатку 2 номер мобільного телефону ОСОБА 1  050*** виправити на 099***.</w:t>
      </w:r>
    </w:p>
    <w:p w:rsidR="00F72AD0" w:rsidRDefault="00F72AD0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Подати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зміни до рішення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№161/5 від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06.05.2022р.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6F4DE5">
        <w:rPr>
          <w:rFonts w:ascii="Times New Roman" w:hAnsi="Times New Roman"/>
          <w:bCs/>
          <w:sz w:val="24"/>
          <w:szCs w:val="24"/>
          <w:lang w:val="uk-UA"/>
        </w:rPr>
        <w:t>«Про компенсацію витрат за тимчасове розміщення внутрішньо переміщених осіб, які перемістилися у період воєнного стану»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2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</w:t>
      </w:r>
      <w:r w:rsidRPr="00252FE0">
        <w:rPr>
          <w:rFonts w:ascii="Times New Roman" w:hAnsi="Times New Roman"/>
          <w:sz w:val="24"/>
          <w:szCs w:val="24"/>
          <w:lang w:val="uk-UA"/>
        </w:rPr>
        <w:t xml:space="preserve"> за квітень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2 додається).</w:t>
      </w:r>
    </w:p>
    <w:p w:rsidR="00F72AD0" w:rsidRPr="0049467A" w:rsidRDefault="00F72AD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72AD0" w:rsidRDefault="00F72AD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72AD0" w:rsidRDefault="00F72AD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72AD0" w:rsidRDefault="00F72AD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F72AD0" w:rsidSect="00C84FE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AD0" w:rsidRDefault="00F72AD0" w:rsidP="00EE1455">
      <w:pPr>
        <w:spacing w:after="0" w:line="240" w:lineRule="auto"/>
      </w:pPr>
      <w:r>
        <w:separator/>
      </w:r>
    </w:p>
  </w:endnote>
  <w:endnote w:type="continuationSeparator" w:id="0">
    <w:p w:rsidR="00F72AD0" w:rsidRDefault="00F72AD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AD0" w:rsidRDefault="00F72AD0" w:rsidP="00EE1455">
      <w:pPr>
        <w:spacing w:after="0" w:line="240" w:lineRule="auto"/>
      </w:pPr>
      <w:r>
        <w:separator/>
      </w:r>
    </w:p>
  </w:footnote>
  <w:footnote w:type="continuationSeparator" w:id="0">
    <w:p w:rsidR="00F72AD0" w:rsidRDefault="00F72AD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B79"/>
    <w:rsid w:val="00012B86"/>
    <w:rsid w:val="00051F69"/>
    <w:rsid w:val="000541DF"/>
    <w:rsid w:val="00060337"/>
    <w:rsid w:val="000632C1"/>
    <w:rsid w:val="000721E5"/>
    <w:rsid w:val="00080D4D"/>
    <w:rsid w:val="000B5805"/>
    <w:rsid w:val="000B7EA3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1D1F68"/>
    <w:rsid w:val="001E006C"/>
    <w:rsid w:val="001E1290"/>
    <w:rsid w:val="001F54DA"/>
    <w:rsid w:val="00203C4A"/>
    <w:rsid w:val="002060C5"/>
    <w:rsid w:val="00211C8E"/>
    <w:rsid w:val="002147DE"/>
    <w:rsid w:val="00231E25"/>
    <w:rsid w:val="00252FE0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D108B"/>
    <w:rsid w:val="003E14DD"/>
    <w:rsid w:val="004045BB"/>
    <w:rsid w:val="0041052A"/>
    <w:rsid w:val="004331FD"/>
    <w:rsid w:val="0043563E"/>
    <w:rsid w:val="004474E2"/>
    <w:rsid w:val="00447CED"/>
    <w:rsid w:val="00460077"/>
    <w:rsid w:val="00480C6C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2FC6"/>
    <w:rsid w:val="00544212"/>
    <w:rsid w:val="0054571C"/>
    <w:rsid w:val="0056080C"/>
    <w:rsid w:val="00565E3F"/>
    <w:rsid w:val="0057082B"/>
    <w:rsid w:val="005740E8"/>
    <w:rsid w:val="005A2F4B"/>
    <w:rsid w:val="005B2782"/>
    <w:rsid w:val="005B29C8"/>
    <w:rsid w:val="005E0C88"/>
    <w:rsid w:val="005E223F"/>
    <w:rsid w:val="005E6D17"/>
    <w:rsid w:val="005E7FAC"/>
    <w:rsid w:val="005F05C8"/>
    <w:rsid w:val="00617B34"/>
    <w:rsid w:val="00620297"/>
    <w:rsid w:val="00622D10"/>
    <w:rsid w:val="00625647"/>
    <w:rsid w:val="00632CA1"/>
    <w:rsid w:val="00646CEF"/>
    <w:rsid w:val="00656B8E"/>
    <w:rsid w:val="0065707F"/>
    <w:rsid w:val="00665CDF"/>
    <w:rsid w:val="00670F1B"/>
    <w:rsid w:val="006711AF"/>
    <w:rsid w:val="006735AA"/>
    <w:rsid w:val="00686F3B"/>
    <w:rsid w:val="006A0B2D"/>
    <w:rsid w:val="006B649A"/>
    <w:rsid w:val="006C041C"/>
    <w:rsid w:val="006D0D67"/>
    <w:rsid w:val="006D565C"/>
    <w:rsid w:val="006E019F"/>
    <w:rsid w:val="006E1711"/>
    <w:rsid w:val="006E1E18"/>
    <w:rsid w:val="006F4DE5"/>
    <w:rsid w:val="00701739"/>
    <w:rsid w:val="007115E4"/>
    <w:rsid w:val="00721B83"/>
    <w:rsid w:val="00751827"/>
    <w:rsid w:val="00755C9E"/>
    <w:rsid w:val="007714A7"/>
    <w:rsid w:val="00784638"/>
    <w:rsid w:val="00784D6A"/>
    <w:rsid w:val="0079285A"/>
    <w:rsid w:val="007B22D0"/>
    <w:rsid w:val="007B6793"/>
    <w:rsid w:val="007E2669"/>
    <w:rsid w:val="00803DE7"/>
    <w:rsid w:val="00844C39"/>
    <w:rsid w:val="008744E2"/>
    <w:rsid w:val="008775DC"/>
    <w:rsid w:val="00881954"/>
    <w:rsid w:val="00885039"/>
    <w:rsid w:val="008A0C01"/>
    <w:rsid w:val="008A23C6"/>
    <w:rsid w:val="0092462C"/>
    <w:rsid w:val="00946359"/>
    <w:rsid w:val="00947D8E"/>
    <w:rsid w:val="00954219"/>
    <w:rsid w:val="009629C0"/>
    <w:rsid w:val="009803FA"/>
    <w:rsid w:val="009C4B9B"/>
    <w:rsid w:val="009C6216"/>
    <w:rsid w:val="009D77E2"/>
    <w:rsid w:val="009E1CE7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3CB7"/>
    <w:rsid w:val="00AB56D4"/>
    <w:rsid w:val="00AC5970"/>
    <w:rsid w:val="00AD30E6"/>
    <w:rsid w:val="00AD580F"/>
    <w:rsid w:val="00AE2905"/>
    <w:rsid w:val="00AF2354"/>
    <w:rsid w:val="00AF2744"/>
    <w:rsid w:val="00B11C14"/>
    <w:rsid w:val="00B372FE"/>
    <w:rsid w:val="00B56BB2"/>
    <w:rsid w:val="00B56DDB"/>
    <w:rsid w:val="00B63248"/>
    <w:rsid w:val="00B67C87"/>
    <w:rsid w:val="00B80CFA"/>
    <w:rsid w:val="00B8284C"/>
    <w:rsid w:val="00B866DF"/>
    <w:rsid w:val="00B96289"/>
    <w:rsid w:val="00B967C2"/>
    <w:rsid w:val="00BB00E6"/>
    <w:rsid w:val="00BC12F1"/>
    <w:rsid w:val="00BD6EC7"/>
    <w:rsid w:val="00C40302"/>
    <w:rsid w:val="00C44089"/>
    <w:rsid w:val="00C53617"/>
    <w:rsid w:val="00C73816"/>
    <w:rsid w:val="00C74289"/>
    <w:rsid w:val="00C84FEE"/>
    <w:rsid w:val="00C911C2"/>
    <w:rsid w:val="00C94FF1"/>
    <w:rsid w:val="00CB75EC"/>
    <w:rsid w:val="00CD0537"/>
    <w:rsid w:val="00CD2076"/>
    <w:rsid w:val="00CD57BE"/>
    <w:rsid w:val="00CE002B"/>
    <w:rsid w:val="00CE1B9C"/>
    <w:rsid w:val="00D2183B"/>
    <w:rsid w:val="00D25BDC"/>
    <w:rsid w:val="00D3158F"/>
    <w:rsid w:val="00D40E12"/>
    <w:rsid w:val="00D46512"/>
    <w:rsid w:val="00D5587D"/>
    <w:rsid w:val="00D703B2"/>
    <w:rsid w:val="00D927B7"/>
    <w:rsid w:val="00DA44A6"/>
    <w:rsid w:val="00DE2C67"/>
    <w:rsid w:val="00E21D41"/>
    <w:rsid w:val="00E41228"/>
    <w:rsid w:val="00E613C6"/>
    <w:rsid w:val="00E70B91"/>
    <w:rsid w:val="00E761AC"/>
    <w:rsid w:val="00E905E7"/>
    <w:rsid w:val="00EA6322"/>
    <w:rsid w:val="00EA7693"/>
    <w:rsid w:val="00EB0603"/>
    <w:rsid w:val="00EC0E7D"/>
    <w:rsid w:val="00EE0997"/>
    <w:rsid w:val="00EE1455"/>
    <w:rsid w:val="00F1598C"/>
    <w:rsid w:val="00F35A2A"/>
    <w:rsid w:val="00F404CC"/>
    <w:rsid w:val="00F42C37"/>
    <w:rsid w:val="00F57BC3"/>
    <w:rsid w:val="00F72AD0"/>
    <w:rsid w:val="00F774B2"/>
    <w:rsid w:val="00F8056A"/>
    <w:rsid w:val="00F82CD5"/>
    <w:rsid w:val="00F90DCA"/>
    <w:rsid w:val="00FA32CB"/>
    <w:rsid w:val="00FA59DA"/>
    <w:rsid w:val="00FB10E1"/>
    <w:rsid w:val="00FC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07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407</Words>
  <Characters>2320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2022-09-13T07:15:00Z</cp:lastPrinted>
  <dcterms:created xsi:type="dcterms:W3CDTF">2022-09-05T08:41:00Z</dcterms:created>
  <dcterms:modified xsi:type="dcterms:W3CDTF">2022-09-15T12:40:00Z</dcterms:modified>
</cp:coreProperties>
</file>