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7E4" w:rsidRPr="00A461C0" w:rsidRDefault="00C617E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4566790" r:id="rId8"/>
        </w:object>
      </w:r>
    </w:p>
    <w:p w:rsidR="00C617E4" w:rsidRPr="00D927B7" w:rsidRDefault="00C617E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617E4" w:rsidRPr="00D927B7" w:rsidRDefault="00C617E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617E4" w:rsidRPr="00D927B7" w:rsidRDefault="00C617E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617E4" w:rsidRPr="00D927B7" w:rsidRDefault="00C617E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617E4" w:rsidRDefault="00C617E4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617E4" w:rsidRDefault="00C617E4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617E4" w:rsidRPr="00A461C0" w:rsidRDefault="00C617E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C617E4" w:rsidRDefault="00C617E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617E4" w:rsidRDefault="00C617E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617E4" w:rsidRDefault="00C617E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</w:t>
      </w:r>
    </w:p>
    <w:p w:rsidR="00C617E4" w:rsidRPr="00A461C0" w:rsidRDefault="00C617E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280/9</w:t>
      </w:r>
    </w:p>
    <w:p w:rsidR="00C617E4" w:rsidRPr="00A461C0" w:rsidRDefault="00C617E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617E4" w:rsidRDefault="00C617E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                     м. Кіцмань</w:t>
      </w:r>
    </w:p>
    <w:p w:rsidR="00C617E4" w:rsidRPr="00A461C0" w:rsidRDefault="00C617E4" w:rsidP="00EE1455">
      <w:pPr>
        <w:pStyle w:val="Normal2"/>
        <w:rPr>
          <w:rFonts w:ascii="Times New Roman" w:hAnsi="Times New Roman"/>
          <w:b/>
          <w:szCs w:val="24"/>
        </w:rPr>
      </w:pPr>
    </w:p>
    <w:p w:rsidR="00C617E4" w:rsidRDefault="00C617E4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C617E4" w:rsidRDefault="00C617E4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C617E4" w:rsidRPr="00D25BDC" w:rsidRDefault="00C617E4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у період воєнного стану </w:t>
      </w:r>
    </w:p>
    <w:p w:rsidR="00C617E4" w:rsidRDefault="00C617E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617E4" w:rsidRDefault="00C617E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617E4" w:rsidRPr="00297282" w:rsidRDefault="00C617E4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78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C617E4" w:rsidRPr="00A461C0" w:rsidRDefault="00C617E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617E4" w:rsidRDefault="00C617E4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617E4" w:rsidRDefault="00C617E4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C617E4" w:rsidRPr="006B649A" w:rsidRDefault="00C617E4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переліки  згідно з додатками 2 і 3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серпень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2, 3 додається).</w:t>
      </w:r>
    </w:p>
    <w:p w:rsidR="00C617E4" w:rsidRPr="0049467A" w:rsidRDefault="00C617E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617E4" w:rsidRDefault="00C617E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17E4" w:rsidRDefault="00C617E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17E4" w:rsidRDefault="00C617E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17E4" w:rsidRDefault="00C617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C617E4" w:rsidSect="00571C9B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7E4" w:rsidRDefault="00C617E4" w:rsidP="00EE1455">
      <w:pPr>
        <w:spacing w:after="0" w:line="240" w:lineRule="auto"/>
      </w:pPr>
      <w:r>
        <w:separator/>
      </w:r>
    </w:p>
  </w:endnote>
  <w:endnote w:type="continuationSeparator" w:id="0">
    <w:p w:rsidR="00C617E4" w:rsidRDefault="00C617E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7E4" w:rsidRDefault="00C617E4" w:rsidP="00EE1455">
      <w:pPr>
        <w:spacing w:after="0" w:line="240" w:lineRule="auto"/>
      </w:pPr>
      <w:r>
        <w:separator/>
      </w:r>
    </w:p>
  </w:footnote>
  <w:footnote w:type="continuationSeparator" w:id="0">
    <w:p w:rsidR="00C617E4" w:rsidRDefault="00C617E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525D"/>
    <w:rsid w:val="00051F69"/>
    <w:rsid w:val="000541DF"/>
    <w:rsid w:val="00057E83"/>
    <w:rsid w:val="00060337"/>
    <w:rsid w:val="000632C1"/>
    <w:rsid w:val="000721E5"/>
    <w:rsid w:val="00080D4D"/>
    <w:rsid w:val="000B5805"/>
    <w:rsid w:val="000C2D57"/>
    <w:rsid w:val="000E1A71"/>
    <w:rsid w:val="000E5091"/>
    <w:rsid w:val="001059D0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203C4A"/>
    <w:rsid w:val="002060C5"/>
    <w:rsid w:val="00211C8E"/>
    <w:rsid w:val="002147DE"/>
    <w:rsid w:val="00251541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4CAC"/>
    <w:rsid w:val="00385665"/>
    <w:rsid w:val="003E14DD"/>
    <w:rsid w:val="0041052A"/>
    <w:rsid w:val="0043563E"/>
    <w:rsid w:val="004474E2"/>
    <w:rsid w:val="00447CED"/>
    <w:rsid w:val="00450E27"/>
    <w:rsid w:val="00456290"/>
    <w:rsid w:val="00460077"/>
    <w:rsid w:val="004669D1"/>
    <w:rsid w:val="0048639B"/>
    <w:rsid w:val="0049467A"/>
    <w:rsid w:val="004A28F2"/>
    <w:rsid w:val="004A7CA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6080C"/>
    <w:rsid w:val="00565E3F"/>
    <w:rsid w:val="00571C9B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312"/>
    <w:rsid w:val="00632CA1"/>
    <w:rsid w:val="00646CEF"/>
    <w:rsid w:val="00654F92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6F2919"/>
    <w:rsid w:val="00701739"/>
    <w:rsid w:val="007115E4"/>
    <w:rsid w:val="00721B83"/>
    <w:rsid w:val="00755C9E"/>
    <w:rsid w:val="007714A7"/>
    <w:rsid w:val="00784638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A23C6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2C44"/>
    <w:rsid w:val="00A45738"/>
    <w:rsid w:val="00A461C0"/>
    <w:rsid w:val="00A75448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1095B"/>
    <w:rsid w:val="00B2596F"/>
    <w:rsid w:val="00B372FE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17E4"/>
    <w:rsid w:val="00C74289"/>
    <w:rsid w:val="00C911C2"/>
    <w:rsid w:val="00C94FF1"/>
    <w:rsid w:val="00CB4516"/>
    <w:rsid w:val="00CD0537"/>
    <w:rsid w:val="00CD2076"/>
    <w:rsid w:val="00CD57BE"/>
    <w:rsid w:val="00CE1B9C"/>
    <w:rsid w:val="00CE2CA7"/>
    <w:rsid w:val="00D25BDC"/>
    <w:rsid w:val="00D3158F"/>
    <w:rsid w:val="00D40E12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3F4F"/>
    <w:rsid w:val="00F35A2A"/>
    <w:rsid w:val="00F42C37"/>
    <w:rsid w:val="00F57BC3"/>
    <w:rsid w:val="00F774B2"/>
    <w:rsid w:val="00F8056A"/>
    <w:rsid w:val="00F82CD5"/>
    <w:rsid w:val="00F90DCA"/>
    <w:rsid w:val="00FA32CB"/>
    <w:rsid w:val="00FA59DA"/>
    <w:rsid w:val="00FA5DEC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4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281</Words>
  <Characters>1606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2022-09-13T06:33:00Z</cp:lastPrinted>
  <dcterms:created xsi:type="dcterms:W3CDTF">2022-08-05T12:41:00Z</dcterms:created>
  <dcterms:modified xsi:type="dcterms:W3CDTF">2022-09-13T06:33:00Z</dcterms:modified>
</cp:coreProperties>
</file>