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8A4" w:rsidRDefault="007258A4" w:rsidP="00763C53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>
        <w:rPr>
          <w:color w:val="000000"/>
          <w:sz w:val="24"/>
          <w:szCs w:val="24"/>
        </w:rPr>
        <w:t xml:space="preserve">                    </w:t>
      </w:r>
      <w:r>
        <w:rPr>
          <w:b/>
          <w:color w:val="000000"/>
          <w:sz w:val="22"/>
        </w:rPr>
        <w:t xml:space="preserve">Додаток  9                                                 </w:t>
      </w:r>
    </w:p>
    <w:p w:rsidR="007258A4" w:rsidRDefault="007258A4" w:rsidP="00763C53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до рішення виконавчого комітету </w:t>
      </w:r>
    </w:p>
    <w:p w:rsidR="007258A4" w:rsidRDefault="007258A4" w:rsidP="00763C53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 Кіцманської міської ради </w:t>
      </w:r>
    </w:p>
    <w:p w:rsidR="007258A4" w:rsidRPr="00B40ADD" w:rsidRDefault="007258A4" w:rsidP="00763C53">
      <w:pPr>
        <w:jc w:val="right"/>
        <w:rPr>
          <w:b/>
          <w:sz w:val="26"/>
          <w:szCs w:val="26"/>
        </w:rPr>
      </w:pPr>
      <w:r>
        <w:rPr>
          <w:color w:val="000000"/>
          <w:sz w:val="22"/>
        </w:rPr>
        <w:t xml:space="preserve">                    від  07.09.2022 р. № 282/9  </w:t>
      </w:r>
    </w:p>
    <w:p w:rsidR="007258A4" w:rsidRPr="005C1DA6" w:rsidRDefault="007258A4" w:rsidP="008D19D0">
      <w:pPr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            </w:t>
      </w:r>
    </w:p>
    <w:p w:rsidR="007258A4" w:rsidRPr="00707D21" w:rsidRDefault="007258A4" w:rsidP="005C1DA6">
      <w:pPr>
        <w:rPr>
          <w:rStyle w:val="rvts23"/>
          <w:b/>
          <w:bCs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</w:t>
      </w:r>
    </w:p>
    <w:p w:rsidR="007258A4" w:rsidRPr="00773EE5" w:rsidRDefault="007258A4" w:rsidP="008D19D0">
      <w:pPr>
        <w:pStyle w:val="rvps6"/>
        <w:shd w:val="clear" w:color="auto" w:fill="FFFFFF"/>
        <w:spacing w:before="0" w:beforeAutospacing="0" w:after="0" w:afterAutospacing="0"/>
        <w:jc w:val="center"/>
        <w:rPr>
          <w:lang w:val="uk-UA"/>
        </w:rPr>
      </w:pPr>
      <w:r w:rsidRPr="00773EE5">
        <w:rPr>
          <w:rStyle w:val="rvts23"/>
          <w:b/>
          <w:bCs/>
          <w:lang w:val="uk-UA"/>
        </w:rPr>
        <w:t>ІНФОРМАЦІЙНА КАРТКА</w:t>
      </w:r>
      <w:r w:rsidRPr="00773EE5">
        <w:rPr>
          <w:rStyle w:val="apple-converted-space"/>
          <w:b/>
          <w:bCs/>
        </w:rPr>
        <w:t> </w:t>
      </w:r>
    </w:p>
    <w:p w:rsidR="007258A4" w:rsidRPr="00773EE5" w:rsidRDefault="007258A4" w:rsidP="008D19D0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Cs/>
          <w:lang w:val="uk-UA"/>
        </w:rPr>
      </w:pPr>
      <w:r w:rsidRPr="00773EE5">
        <w:rPr>
          <w:rStyle w:val="rvts23"/>
          <w:bCs/>
          <w:lang w:val="uk-UA"/>
        </w:rPr>
        <w:t>адміністративної послуги</w:t>
      </w:r>
      <w:bookmarkStart w:id="0" w:name="n13"/>
      <w:bookmarkEnd w:id="0"/>
    </w:p>
    <w:p w:rsidR="007258A4" w:rsidRPr="00773EE5" w:rsidRDefault="007258A4" w:rsidP="008D19D0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Cs/>
          <w:lang w:val="uk-UA"/>
        </w:rPr>
      </w:pPr>
    </w:p>
    <w:p w:rsidR="007258A4" w:rsidRPr="00773EE5" w:rsidRDefault="007258A4" w:rsidP="008D19D0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bCs/>
          <w:lang w:val="uk-UA"/>
        </w:rPr>
      </w:pPr>
      <w:r w:rsidRPr="00773EE5">
        <w:rPr>
          <w:b/>
          <w:lang w:val="uk-UA"/>
        </w:rPr>
        <w:t>„ВИДАЧА ОСОБІ ПОДАННЯ ПРО МОЖЛИВІСТЬ ПРИЗНАЧЕННЯ ЇЇ ОПІКУНОМ АБО ПІКЛУВАЛЬНИКОМ ПОВНОЛІТНЬОЇ НЕДІЄЗДАТНОЇ ОСОБИ АБО ОСОБИ, ЦИВІЛЬНА ДІЄЗДАТНІСТЬ ЯКОЇ ОБМЕЖЕНА”</w:t>
      </w:r>
    </w:p>
    <w:p w:rsidR="007258A4" w:rsidRPr="00773EE5" w:rsidRDefault="007258A4" w:rsidP="00124C5C">
      <w:pPr>
        <w:jc w:val="center"/>
        <w:rPr>
          <w:b/>
          <w:sz w:val="24"/>
          <w:szCs w:val="24"/>
          <w:u w:val="single"/>
          <w:lang w:eastAsia="ru-RU"/>
        </w:rPr>
      </w:pPr>
      <w:r w:rsidRPr="00773EE5">
        <w:rPr>
          <w:b/>
          <w:sz w:val="24"/>
          <w:szCs w:val="24"/>
          <w:u w:val="single"/>
          <w:lang w:eastAsia="ru-RU"/>
        </w:rPr>
        <w:t xml:space="preserve">Відділ з питань соціальної роботи виконавчого комітету </w:t>
      </w:r>
    </w:p>
    <w:p w:rsidR="007258A4" w:rsidRPr="00773EE5" w:rsidRDefault="007258A4" w:rsidP="00124C5C">
      <w:pPr>
        <w:jc w:val="center"/>
        <w:rPr>
          <w:b/>
          <w:sz w:val="24"/>
          <w:szCs w:val="24"/>
          <w:u w:val="single"/>
          <w:lang w:eastAsia="ru-RU"/>
        </w:rPr>
      </w:pPr>
      <w:r w:rsidRPr="00773EE5">
        <w:rPr>
          <w:b/>
          <w:sz w:val="24"/>
          <w:szCs w:val="24"/>
          <w:u w:val="single"/>
          <w:lang w:eastAsia="ru-RU"/>
        </w:rPr>
        <w:t>Кіцманської міської ради</w:t>
      </w:r>
    </w:p>
    <w:p w:rsidR="007258A4" w:rsidRPr="00C85648" w:rsidRDefault="007258A4" w:rsidP="00624BAC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p w:rsidR="007258A4" w:rsidRPr="00707D21" w:rsidRDefault="007258A4" w:rsidP="00A417A3">
      <w:pPr>
        <w:pStyle w:val="rvps6"/>
        <w:shd w:val="clear" w:color="auto" w:fill="FFFFFF"/>
        <w:spacing w:before="0" w:beforeAutospacing="0" w:after="0" w:afterAutospacing="0"/>
        <w:jc w:val="center"/>
        <w:rPr>
          <w:lang w:val="uk-UA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"/>
        <w:gridCol w:w="2897"/>
        <w:gridCol w:w="6273"/>
      </w:tblGrid>
      <w:tr w:rsidR="007258A4" w:rsidRPr="0059769A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4C44BB">
            <w:pPr>
              <w:pStyle w:val="rvps12"/>
              <w:spacing w:before="0" w:beforeAutospacing="0" w:after="0" w:afterAutospacing="0"/>
              <w:ind w:right="-22" w:hanging="26"/>
              <w:jc w:val="center"/>
              <w:rPr>
                <w:lang w:val="ru-RU"/>
              </w:rPr>
            </w:pPr>
            <w:bookmarkStart w:id="1" w:name="n14"/>
            <w:bookmarkEnd w:id="1"/>
            <w:r w:rsidRPr="0059769A">
              <w:rPr>
                <w:b/>
                <w:lang w:val="ru-RU" w:eastAsia="uk-U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7258A4" w:rsidRPr="0059769A" w:rsidTr="00FD158F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59769A">
              <w:t>1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FD158F">
            <w:pPr>
              <w:jc w:val="both"/>
              <w:rPr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 xml:space="preserve">Місцезнаходження </w:t>
            </w:r>
          </w:p>
        </w:tc>
        <w:tc>
          <w:tcPr>
            <w:tcW w:w="32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FD158F">
            <w:pPr>
              <w:jc w:val="both"/>
              <w:rPr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>м.Кіцмань, вул.Музична,10</w:t>
            </w:r>
          </w:p>
          <w:p w:rsidR="007258A4" w:rsidRPr="0059769A" w:rsidRDefault="007258A4" w:rsidP="00C61F51">
            <w:pPr>
              <w:ind w:right="114"/>
              <w:jc w:val="both"/>
              <w:rPr>
                <w:i/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>Центр надання адміністративних послуг</w:t>
            </w:r>
          </w:p>
        </w:tc>
      </w:tr>
      <w:tr w:rsidR="007258A4" w:rsidRPr="0059769A" w:rsidTr="00FD158F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59769A">
              <w:t>2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FD158F">
            <w:pPr>
              <w:jc w:val="both"/>
              <w:rPr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 xml:space="preserve">Інформація щодо режиму роботи </w:t>
            </w:r>
          </w:p>
        </w:tc>
        <w:tc>
          <w:tcPr>
            <w:tcW w:w="32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FD158F">
            <w:pPr>
              <w:jc w:val="both"/>
              <w:rPr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>понеділок – четвер  9-00  – 1</w:t>
            </w:r>
            <w:r>
              <w:rPr>
                <w:sz w:val="24"/>
                <w:szCs w:val="24"/>
              </w:rPr>
              <w:t>6</w:t>
            </w:r>
            <w:r w:rsidRPr="0059769A">
              <w:rPr>
                <w:sz w:val="24"/>
                <w:szCs w:val="24"/>
              </w:rPr>
              <w:t xml:space="preserve">-00 </w:t>
            </w:r>
          </w:p>
          <w:p w:rsidR="007258A4" w:rsidRPr="0059769A" w:rsidRDefault="007258A4" w:rsidP="00FD158F">
            <w:pPr>
              <w:jc w:val="both"/>
              <w:rPr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>п’ятниця – 9-00 - 1</w:t>
            </w:r>
            <w:r>
              <w:rPr>
                <w:sz w:val="24"/>
                <w:szCs w:val="24"/>
              </w:rPr>
              <w:t>5</w:t>
            </w:r>
            <w:r w:rsidRPr="0059769A">
              <w:rPr>
                <w:sz w:val="24"/>
                <w:szCs w:val="24"/>
              </w:rPr>
              <w:t xml:space="preserve">-00 </w:t>
            </w:r>
          </w:p>
          <w:p w:rsidR="007258A4" w:rsidRPr="0059769A" w:rsidRDefault="007258A4" w:rsidP="00FD158F">
            <w:pPr>
              <w:jc w:val="both"/>
              <w:rPr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>обідня перерва 13-00 – 14</w:t>
            </w:r>
            <w:r>
              <w:rPr>
                <w:sz w:val="24"/>
                <w:szCs w:val="24"/>
              </w:rPr>
              <w:t>-</w:t>
            </w:r>
            <w:r w:rsidRPr="0059769A">
              <w:rPr>
                <w:sz w:val="24"/>
                <w:szCs w:val="24"/>
              </w:rPr>
              <w:t>00</w:t>
            </w:r>
          </w:p>
          <w:p w:rsidR="007258A4" w:rsidRPr="0059769A" w:rsidRDefault="007258A4" w:rsidP="00FD158F">
            <w:pPr>
              <w:jc w:val="both"/>
              <w:rPr>
                <w:i/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>вихідні – субота, неділя</w:t>
            </w:r>
          </w:p>
        </w:tc>
      </w:tr>
      <w:tr w:rsidR="007258A4" w:rsidRPr="0059769A" w:rsidTr="00FD158F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59769A">
              <w:t>3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FD158F">
            <w:pPr>
              <w:jc w:val="both"/>
              <w:rPr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FD158F">
            <w:pPr>
              <w:rPr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>телефон\факс</w:t>
            </w:r>
            <w:r w:rsidRPr="0059769A">
              <w:rPr>
                <w:sz w:val="24"/>
                <w:szCs w:val="24"/>
                <w:lang w:val="ru-RU"/>
              </w:rPr>
              <w:t xml:space="preserve"> 0665927614</w:t>
            </w:r>
          </w:p>
          <w:p w:rsidR="007258A4" w:rsidRPr="0059769A" w:rsidRDefault="007258A4" w:rsidP="00FD158F">
            <w:pPr>
              <w:rPr>
                <w:i/>
                <w:sz w:val="24"/>
                <w:szCs w:val="24"/>
                <w:lang w:val="ru-RU"/>
              </w:rPr>
            </w:pPr>
            <w:r w:rsidRPr="0059769A">
              <w:rPr>
                <w:noProof/>
                <w:sz w:val="24"/>
                <w:szCs w:val="24"/>
              </w:rPr>
              <w:t xml:space="preserve">ел.адреса: </w:t>
            </w:r>
            <w:r w:rsidRPr="0059769A">
              <w:rPr>
                <w:noProof/>
                <w:sz w:val="24"/>
                <w:szCs w:val="24"/>
                <w:lang w:val="en-US"/>
              </w:rPr>
              <w:t>kitsman</w:t>
            </w:r>
            <w:r w:rsidRPr="0059769A">
              <w:rPr>
                <w:noProof/>
                <w:sz w:val="24"/>
                <w:szCs w:val="24"/>
                <w:lang w:val="ru-RU"/>
              </w:rPr>
              <w:t>_</w:t>
            </w:r>
            <w:r w:rsidRPr="0059769A">
              <w:rPr>
                <w:noProof/>
                <w:sz w:val="24"/>
                <w:szCs w:val="24"/>
                <w:lang w:val="en-US"/>
              </w:rPr>
              <w:t>CNAP</w:t>
            </w:r>
            <w:r w:rsidRPr="0059769A">
              <w:rPr>
                <w:noProof/>
                <w:sz w:val="24"/>
                <w:szCs w:val="24"/>
                <w:lang w:val="ru-RU"/>
              </w:rPr>
              <w:t>@u</w:t>
            </w:r>
            <w:r w:rsidRPr="0059769A">
              <w:rPr>
                <w:noProof/>
                <w:sz w:val="24"/>
                <w:szCs w:val="24"/>
                <w:lang w:val="en-US"/>
              </w:rPr>
              <w:t>kr</w:t>
            </w:r>
            <w:r w:rsidRPr="0059769A">
              <w:rPr>
                <w:noProof/>
                <w:sz w:val="24"/>
                <w:szCs w:val="24"/>
                <w:lang w:val="ru-RU"/>
              </w:rPr>
              <w:t>.</w:t>
            </w:r>
            <w:r w:rsidRPr="0059769A">
              <w:rPr>
                <w:noProof/>
                <w:sz w:val="24"/>
                <w:szCs w:val="24"/>
                <w:lang w:val="en-US"/>
              </w:rPr>
              <w:t>net</w:t>
            </w:r>
          </w:p>
          <w:p w:rsidR="007258A4" w:rsidRPr="0059769A" w:rsidRDefault="007258A4" w:rsidP="00FD158F">
            <w:pPr>
              <w:rPr>
                <w:sz w:val="24"/>
                <w:szCs w:val="24"/>
              </w:rPr>
            </w:pPr>
          </w:p>
        </w:tc>
      </w:tr>
      <w:tr w:rsidR="007258A4" w:rsidRPr="0059769A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59769A">
              <w:rPr>
                <w:rStyle w:val="rvts9"/>
                <w:b/>
                <w:bCs/>
                <w:lang w:val="ru-RU"/>
              </w:rPr>
              <w:t>Нормативні акти, якими регламентується надання адміністративної послуги</w:t>
            </w:r>
          </w:p>
        </w:tc>
      </w:tr>
      <w:tr w:rsidR="007258A4" w:rsidRPr="0059769A" w:rsidTr="004C44BB">
        <w:trPr>
          <w:trHeight w:val="507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59769A">
              <w:t>4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4"/>
              <w:spacing w:before="0" w:beforeAutospacing="0" w:after="0" w:afterAutospacing="0"/>
              <w:ind w:right="113"/>
            </w:pPr>
            <w:r w:rsidRPr="0059769A">
              <w:t>Закони України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4"/>
              <w:spacing w:before="0" w:beforeAutospacing="0" w:after="0" w:afterAutospacing="0"/>
              <w:ind w:right="113"/>
              <w:jc w:val="both"/>
              <w:rPr>
                <w:lang w:val="uk-UA"/>
              </w:rPr>
            </w:pPr>
            <w:r w:rsidRPr="0059769A">
              <w:rPr>
                <w:lang w:val="uk-UA"/>
              </w:rPr>
              <w:t>Цивільний кодекс України; Цивільний процесуальний кодекс України</w:t>
            </w:r>
          </w:p>
        </w:tc>
      </w:tr>
      <w:tr w:rsidR="007258A4" w:rsidRPr="0059769A" w:rsidTr="004C44BB">
        <w:trPr>
          <w:trHeight w:val="499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59769A">
              <w:rPr>
                <w:lang w:val="uk-UA"/>
              </w:rPr>
              <w:t>5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4"/>
              <w:spacing w:before="0" w:beforeAutospacing="0" w:after="0" w:afterAutospacing="0"/>
              <w:ind w:right="113"/>
              <w:rPr>
                <w:lang w:val="uk-UA"/>
              </w:rPr>
            </w:pPr>
            <w:r w:rsidRPr="0059769A">
              <w:rPr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4"/>
              <w:spacing w:before="0" w:beforeAutospacing="0" w:after="0" w:afterAutospacing="0"/>
              <w:ind w:right="113"/>
              <w:jc w:val="both"/>
              <w:rPr>
                <w:highlight w:val="yellow"/>
                <w:lang w:val="uk-UA"/>
              </w:rPr>
            </w:pPr>
            <w:r w:rsidRPr="0059769A">
              <w:rPr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7258A4" w:rsidRPr="0059769A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59769A">
              <w:rPr>
                <w:rStyle w:val="rvts9"/>
                <w:b/>
                <w:bCs/>
              </w:rPr>
              <w:t>Умови отримання адміністративної послуги</w:t>
            </w:r>
          </w:p>
        </w:tc>
      </w:tr>
      <w:tr w:rsidR="007258A4" w:rsidRPr="0059769A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59769A">
              <w:rPr>
                <w:lang w:val="uk-UA"/>
              </w:rPr>
              <w:t>6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FD158F">
            <w:pPr>
              <w:jc w:val="both"/>
              <w:rPr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 xml:space="preserve">Підстава для отримання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rPr>
                <w:lang w:val="ru-RU"/>
              </w:rPr>
              <w:t>П</w:t>
            </w:r>
            <w:r w:rsidRPr="0059769A">
              <w:t>ідготовка заяви до суду (розгляд у суді справи) про визнання особи недієздатною, встановлення над нею опіки та призначення їй опікуна / про обмеження цивільної дієздатності особи, встановлення над нею піклування та призначення їй піклувальника.</w:t>
            </w:r>
          </w:p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>Підготовка заяви до суду (розгляд у суді справи) про призначення опікуна / піклувальника особі, визнаній судом недієздатною / обмеженій судом у цивільній дієздатності</w:t>
            </w:r>
          </w:p>
        </w:tc>
      </w:tr>
      <w:tr w:rsidR="007258A4" w:rsidRPr="0059769A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59769A">
              <w:rPr>
                <w:lang w:val="uk-UA"/>
              </w:rPr>
              <w:t>7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3B0C3F">
            <w:pPr>
              <w:ind w:right="253"/>
              <w:jc w:val="both"/>
              <w:rPr>
                <w:sz w:val="24"/>
                <w:szCs w:val="24"/>
              </w:rPr>
            </w:pPr>
            <w:r w:rsidRPr="0059769A">
              <w:rPr>
                <w:sz w:val="24"/>
                <w:szCs w:val="24"/>
                <w:lang w:eastAsia="ru-RU"/>
              </w:rPr>
              <w:t>Перелік необхідних документів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59769A">
              <w:rPr>
                <w:color w:val="auto"/>
                <w:lang w:val="uk-UA"/>
              </w:rPr>
              <w:t>Заява до виконавчого органу міської ради (органу опіки та піклування) про отримання подання про можливість призначення опікуном або піклувальником повнолітньої недієздатної особи або особи, цивільна дієздатність якої обмежена (далі – подання);</w:t>
            </w:r>
          </w:p>
          <w:p w:rsidR="007258A4" w:rsidRPr="0059769A" w:rsidRDefault="007258A4" w:rsidP="00FD158F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59769A">
              <w:rPr>
                <w:color w:val="auto"/>
                <w:lang w:val="uk-UA"/>
              </w:rPr>
              <w:t>копія рішення / ухвали суду:</w:t>
            </w:r>
          </w:p>
          <w:p w:rsidR="007258A4" w:rsidRPr="0059769A" w:rsidRDefault="007258A4" w:rsidP="00FD158F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59769A">
              <w:rPr>
                <w:color w:val="auto"/>
                <w:lang w:val="uk-UA"/>
              </w:rPr>
              <w:t>рішення про визнання потенційного підопічного недієздатною особою або про обмеження його цивільної дієздатності (за наявності у потенційного підопічного такого правового статусу);</w:t>
            </w:r>
          </w:p>
          <w:p w:rsidR="007258A4" w:rsidRPr="0059769A" w:rsidRDefault="007258A4" w:rsidP="00FD158F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59769A">
              <w:rPr>
                <w:color w:val="auto"/>
                <w:lang w:val="uk-UA"/>
              </w:rPr>
              <w:t>ухвала суду про відкриття провадження у справі, якщо судом розглядається справа про визнання фізичної особи недієздатною, встановлення над нею опіки та призначення їй опікуна / призначення опікуна особі, визнаній недієздатною, чи про обмеження цивільної дієздатності фізичної особи, встановлення над нею піклування та призначення їй піклувальника / призначення піклувальника особі, обмеженій у цивільній дієздатності.</w:t>
            </w:r>
          </w:p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 xml:space="preserve">Копії паспортів потенційного опікуна / піклувальника і підопічного (з пред’явленням оригіналу); </w:t>
            </w:r>
          </w:p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>акти обстеження житлових умов потенційного опікуна / піклувальника та підопічного (якщо місце їх проживання знаходиться за однією адресою складається один акт обстеження) (акти можуть бути складені представником органу опіки та піклування після подання особою заяви);</w:t>
            </w:r>
          </w:p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>висновок про стан здоров’я потенційного опікуна / піклувальника;</w:t>
            </w:r>
          </w:p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 xml:space="preserve">довідка про відсутність судимості потенційного </w:t>
            </w:r>
            <w:r w:rsidRPr="0059769A">
              <w:br/>
              <w:t xml:space="preserve">опікуна / піклувальника; </w:t>
            </w:r>
          </w:p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>довідка про дохід з місця роботи потенційного опікуна / піклувальника за останні 6 місяців або декларація про доходи за останній рік, для пенсіонерів – копія пенсійного посвідчення, для непрацюючих – довідка з центру зайнятості;</w:t>
            </w:r>
          </w:p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>копії документів, які підтверджують родинні відносини потенційного опікуна / піклувальника та підопічного (за наявності родинних відносин);</w:t>
            </w:r>
          </w:p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>заяви повнолітніх членів сім’ї, які проживають разом із потенційним опікуном / піклувальником про надання згоди на призначення його опікуном / піклувальником;</w:t>
            </w:r>
          </w:p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>копія правовстановлюючого документа, що підтверджує право власності підопічного на майно (у разі наявності майна);</w:t>
            </w:r>
          </w:p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>довідка із закладу охорони здоров</w:t>
            </w:r>
            <w:r w:rsidRPr="0059769A">
              <w:rPr>
                <w:lang w:val="ru-RU"/>
              </w:rPr>
              <w:t>’</w:t>
            </w:r>
            <w:r w:rsidRPr="0059769A">
              <w:t>я (якщо підопічний перебуває на лікуванні)</w:t>
            </w:r>
          </w:p>
        </w:tc>
      </w:tr>
      <w:tr w:rsidR="007258A4" w:rsidRPr="0059769A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59769A">
              <w:rPr>
                <w:lang w:val="uk-UA"/>
              </w:rPr>
              <w:t>8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FD158F">
            <w:pPr>
              <w:jc w:val="both"/>
              <w:rPr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 xml:space="preserve">Спосіб подання документів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1E48F6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ind w:right="113"/>
              <w:jc w:val="both"/>
              <w:textAlignment w:val="baseline"/>
              <w:rPr>
                <w:strike/>
                <w:highlight w:val="cyan"/>
              </w:rPr>
            </w:pPr>
            <w:r w:rsidRPr="0059769A">
              <w:t>Заява та документи, необхідні для отримання подання, подаються заявником особисто або уповноваженою ним особою у паперовій формі до виконавчого органу міської районної у місті ради</w:t>
            </w:r>
          </w:p>
        </w:tc>
      </w:tr>
      <w:tr w:rsidR="007258A4" w:rsidRPr="0059769A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59769A">
              <w:rPr>
                <w:lang w:val="uk-UA"/>
              </w:rPr>
              <w:t>9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FD158F">
            <w:pPr>
              <w:jc w:val="both"/>
              <w:rPr>
                <w:sz w:val="24"/>
                <w:szCs w:val="24"/>
                <w:highlight w:val="yellow"/>
              </w:rPr>
            </w:pPr>
            <w:r w:rsidRPr="0059769A">
              <w:rPr>
                <w:sz w:val="24"/>
                <w:szCs w:val="24"/>
              </w:rPr>
              <w:t xml:space="preserve">Платність (безоплатність) надання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4"/>
              <w:spacing w:before="0" w:beforeAutospacing="0" w:after="0" w:afterAutospacing="0"/>
              <w:ind w:right="113"/>
              <w:jc w:val="both"/>
              <w:rPr>
                <w:lang w:val="uk-UA"/>
              </w:rPr>
            </w:pPr>
            <w:r w:rsidRPr="0059769A">
              <w:rPr>
                <w:lang w:val="uk-UA"/>
              </w:rPr>
              <w:t>Адміністративна послуга надається б</w:t>
            </w:r>
            <w:r w:rsidRPr="0059769A">
              <w:t>езоплатно</w:t>
            </w:r>
          </w:p>
        </w:tc>
      </w:tr>
      <w:tr w:rsidR="007258A4" w:rsidRPr="0059769A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59769A">
              <w:t>1</w:t>
            </w:r>
            <w:r w:rsidRPr="0059769A">
              <w:rPr>
                <w:lang w:val="uk-UA"/>
              </w:rPr>
              <w:t>0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FD158F">
            <w:pPr>
              <w:jc w:val="both"/>
              <w:rPr>
                <w:sz w:val="24"/>
                <w:szCs w:val="24"/>
                <w:highlight w:val="yellow"/>
              </w:rPr>
            </w:pPr>
            <w:r w:rsidRPr="0059769A">
              <w:rPr>
                <w:sz w:val="24"/>
                <w:szCs w:val="24"/>
              </w:rPr>
              <w:t xml:space="preserve">Строк надання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4"/>
              <w:spacing w:before="0" w:beforeAutospacing="0" w:after="0" w:afterAutospacing="0"/>
              <w:ind w:right="113"/>
              <w:jc w:val="both"/>
              <w:rPr>
                <w:lang w:val="ru-RU"/>
              </w:rPr>
            </w:pPr>
            <w:r w:rsidRPr="0059769A">
              <w:rPr>
                <w:lang w:val="ru-RU"/>
              </w:rPr>
              <w:t>Розгляд документів та видача подання проводиться протягом 30 днів з дня подання повного пакету документів (строк може бути продовжено для розгляду питання на засіданні опікунської ради при органі опіки та піклування)</w:t>
            </w:r>
          </w:p>
        </w:tc>
      </w:tr>
      <w:tr w:rsidR="007258A4" w:rsidRPr="0059769A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59769A">
              <w:t>1</w:t>
            </w:r>
            <w:r w:rsidRPr="0059769A">
              <w:rPr>
                <w:lang w:val="uk-UA"/>
              </w:rPr>
              <w:t>1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1E48F6">
            <w:pPr>
              <w:ind w:right="111"/>
              <w:jc w:val="both"/>
              <w:rPr>
                <w:sz w:val="24"/>
                <w:szCs w:val="24"/>
                <w:highlight w:val="yellow"/>
              </w:rPr>
            </w:pPr>
            <w:r w:rsidRPr="0059769A">
              <w:rPr>
                <w:sz w:val="24"/>
                <w:szCs w:val="24"/>
              </w:rPr>
              <w:t xml:space="preserve">Перелік підстав для відмови у наданні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>Подання неповного пакету документів;</w:t>
            </w:r>
          </w:p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>невідповідність поданих документів вимогам чинного законодавства;</w:t>
            </w:r>
          </w:p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lang w:val="ru-RU"/>
              </w:rPr>
            </w:pPr>
            <w:r w:rsidRPr="0059769A">
              <w:t>подання недостовірних даних</w:t>
            </w:r>
          </w:p>
        </w:tc>
      </w:tr>
      <w:tr w:rsidR="007258A4" w:rsidRPr="0059769A" w:rsidTr="004C44BB">
        <w:trPr>
          <w:trHeight w:val="262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rPr>
                <w:lang w:val="uk-UA"/>
              </w:rPr>
            </w:pPr>
            <w:r w:rsidRPr="0059769A">
              <w:rPr>
                <w:lang w:val="uk-UA"/>
              </w:rPr>
              <w:t>12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1E48F6">
            <w:pPr>
              <w:ind w:right="111"/>
              <w:jc w:val="both"/>
              <w:rPr>
                <w:sz w:val="24"/>
                <w:szCs w:val="24"/>
                <w:highlight w:val="yellow"/>
              </w:rPr>
            </w:pPr>
            <w:r w:rsidRPr="0059769A">
              <w:rPr>
                <w:sz w:val="24"/>
                <w:szCs w:val="24"/>
              </w:rPr>
              <w:t>Результат надання адміністративної послуги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59769A">
              <w:t>Видача особі подання / відмова у видачі особі подання</w:t>
            </w:r>
          </w:p>
        </w:tc>
      </w:tr>
      <w:tr w:rsidR="007258A4" w:rsidRPr="0059769A" w:rsidTr="004C44BB">
        <w:trPr>
          <w:trHeight w:val="1020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59769A">
              <w:t>1</w:t>
            </w:r>
            <w:r w:rsidRPr="0059769A">
              <w:rPr>
                <w:lang w:val="uk-UA"/>
              </w:rPr>
              <w:t>3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258A4" w:rsidRPr="0059769A" w:rsidRDefault="007258A4" w:rsidP="001E48F6">
            <w:pPr>
              <w:ind w:right="111"/>
              <w:jc w:val="both"/>
              <w:rPr>
                <w:sz w:val="24"/>
                <w:szCs w:val="24"/>
                <w:highlight w:val="yellow"/>
              </w:rPr>
            </w:pPr>
            <w:r w:rsidRPr="0059769A">
              <w:rPr>
                <w:sz w:val="24"/>
                <w:szCs w:val="24"/>
              </w:rPr>
              <w:t>Способи отримання відповіді (результату)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58A4" w:rsidRPr="0059769A" w:rsidRDefault="007258A4" w:rsidP="00FD158F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59769A">
              <w:rPr>
                <w:color w:val="auto"/>
              </w:rPr>
              <w:t>Отримання результату – заявником особисто або уповноваженою ним особою</w:t>
            </w:r>
            <w:r w:rsidRPr="0059769A">
              <w:rPr>
                <w:color w:val="auto"/>
                <w:lang w:val="uk-UA"/>
              </w:rPr>
              <w:t xml:space="preserve"> / п</w:t>
            </w:r>
            <w:r w:rsidRPr="0059769A">
              <w:rPr>
                <w:color w:val="auto"/>
              </w:rPr>
              <w:t>одання скеровується до суду для прийняття судом остаточного рішення</w:t>
            </w:r>
            <w:r w:rsidRPr="0059769A">
              <w:rPr>
                <w:color w:val="auto"/>
                <w:lang w:val="uk-UA"/>
              </w:rPr>
              <w:t>.</w:t>
            </w:r>
          </w:p>
          <w:p w:rsidR="007258A4" w:rsidRPr="0059769A" w:rsidRDefault="007258A4" w:rsidP="00DD0158">
            <w:pPr>
              <w:autoSpaceDE w:val="0"/>
              <w:autoSpaceDN w:val="0"/>
              <w:adjustRightInd w:val="0"/>
              <w:ind w:right="113"/>
              <w:jc w:val="both"/>
              <w:rPr>
                <w:sz w:val="24"/>
                <w:szCs w:val="24"/>
              </w:rPr>
            </w:pPr>
            <w:r w:rsidRPr="0059769A">
              <w:rPr>
                <w:sz w:val="24"/>
                <w:szCs w:val="24"/>
              </w:rPr>
              <w:t>Відмова у наданні адміністративної послуги надається суб’єкту звернення письмово з посиланням на чинне законодавство, з мотивацією відмови та роз’ясненням порядку оскарження.</w:t>
            </w:r>
          </w:p>
        </w:tc>
      </w:tr>
    </w:tbl>
    <w:p w:rsidR="007258A4" w:rsidRPr="0059769A" w:rsidRDefault="007258A4" w:rsidP="00A417A3">
      <w:pPr>
        <w:jc w:val="center"/>
        <w:rPr>
          <w:b/>
          <w:sz w:val="24"/>
          <w:szCs w:val="24"/>
        </w:rPr>
      </w:pPr>
    </w:p>
    <w:p w:rsidR="007258A4" w:rsidRDefault="007258A4" w:rsidP="00A417A3">
      <w:pPr>
        <w:jc w:val="both"/>
        <w:rPr>
          <w:i/>
          <w:sz w:val="24"/>
          <w:szCs w:val="24"/>
          <w:lang w:eastAsia="en-US"/>
        </w:rPr>
      </w:pPr>
    </w:p>
    <w:p w:rsidR="007258A4" w:rsidRPr="0059769A" w:rsidRDefault="007258A4" w:rsidP="00A417A3">
      <w:pPr>
        <w:jc w:val="both"/>
        <w:rPr>
          <w:i/>
          <w:sz w:val="24"/>
          <w:szCs w:val="24"/>
          <w:lang w:eastAsia="en-US"/>
        </w:rPr>
      </w:pPr>
    </w:p>
    <w:p w:rsidR="007258A4" w:rsidRDefault="007258A4" w:rsidP="0059769A">
      <w:pPr>
        <w:rPr>
          <w:sz w:val="24"/>
          <w:szCs w:val="24"/>
        </w:rPr>
      </w:pPr>
      <w:r>
        <w:rPr>
          <w:sz w:val="24"/>
          <w:szCs w:val="24"/>
        </w:rPr>
        <w:t>Керуюча справами (секретар)</w:t>
      </w:r>
    </w:p>
    <w:p w:rsidR="007258A4" w:rsidRPr="00A239B6" w:rsidRDefault="007258A4" w:rsidP="0059769A">
      <w:pPr>
        <w:rPr>
          <w:sz w:val="24"/>
          <w:szCs w:val="24"/>
        </w:rPr>
      </w:pPr>
      <w:r>
        <w:rPr>
          <w:sz w:val="24"/>
          <w:szCs w:val="24"/>
        </w:rPr>
        <w:t>виконавчого комітету                                                                                     Ярослава РАКОВІЦА</w:t>
      </w:r>
    </w:p>
    <w:p w:rsidR="007258A4" w:rsidRPr="0059769A" w:rsidRDefault="007258A4">
      <w:pPr>
        <w:rPr>
          <w:sz w:val="24"/>
          <w:szCs w:val="24"/>
        </w:rPr>
      </w:pPr>
    </w:p>
    <w:sectPr w:rsidR="007258A4" w:rsidRPr="0059769A" w:rsidSect="001D35C3">
      <w:headerReference w:type="default" r:id="rId6"/>
      <w:headerReference w:type="first" r:id="rId7"/>
      <w:pgSz w:w="11906" w:h="16838"/>
      <w:pgMar w:top="289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8A4" w:rsidRDefault="007258A4">
      <w:r>
        <w:separator/>
      </w:r>
    </w:p>
  </w:endnote>
  <w:endnote w:type="continuationSeparator" w:id="0">
    <w:p w:rsidR="007258A4" w:rsidRDefault="007258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8A4" w:rsidRDefault="007258A4">
      <w:r>
        <w:separator/>
      </w:r>
    </w:p>
  </w:footnote>
  <w:footnote w:type="continuationSeparator" w:id="0">
    <w:p w:rsidR="007258A4" w:rsidRDefault="007258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8A4" w:rsidRPr="00F83E1F" w:rsidRDefault="007258A4">
    <w:pPr>
      <w:pStyle w:val="Header"/>
      <w:jc w:val="center"/>
      <w:rPr>
        <w:sz w:val="24"/>
        <w:szCs w:val="24"/>
      </w:rPr>
    </w:pPr>
    <w:r w:rsidRPr="00F83E1F">
      <w:rPr>
        <w:sz w:val="24"/>
        <w:szCs w:val="24"/>
      </w:rPr>
      <w:fldChar w:fldCharType="begin"/>
    </w:r>
    <w:r w:rsidRPr="00F83E1F">
      <w:rPr>
        <w:sz w:val="24"/>
        <w:szCs w:val="24"/>
      </w:rPr>
      <w:instrText>PAGE   \* MERGEFORMAT</w:instrText>
    </w:r>
    <w:r w:rsidRPr="00F83E1F">
      <w:rPr>
        <w:sz w:val="24"/>
        <w:szCs w:val="24"/>
      </w:rPr>
      <w:fldChar w:fldCharType="separate"/>
    </w:r>
    <w:r>
      <w:rPr>
        <w:noProof/>
        <w:sz w:val="24"/>
        <w:szCs w:val="24"/>
      </w:rPr>
      <w:t>3</w:t>
    </w:r>
    <w:r w:rsidRPr="00F83E1F">
      <w:rPr>
        <w:sz w:val="24"/>
        <w:szCs w:val="24"/>
      </w:rPr>
      <w:fldChar w:fldCharType="end"/>
    </w:r>
  </w:p>
  <w:p w:rsidR="007258A4" w:rsidRDefault="007258A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8A4" w:rsidRDefault="007258A4">
    <w:pPr>
      <w:pStyle w:val="Header"/>
      <w:jc w:val="center"/>
    </w:pPr>
  </w:p>
  <w:p w:rsidR="007258A4" w:rsidRDefault="007258A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7642"/>
    <w:rsid w:val="000A28E9"/>
    <w:rsid w:val="000F5619"/>
    <w:rsid w:val="00124C5C"/>
    <w:rsid w:val="00191418"/>
    <w:rsid w:val="001A7642"/>
    <w:rsid w:val="001C68E8"/>
    <w:rsid w:val="001D35C3"/>
    <w:rsid w:val="001E48F6"/>
    <w:rsid w:val="00297A76"/>
    <w:rsid w:val="00297D8C"/>
    <w:rsid w:val="00352B31"/>
    <w:rsid w:val="003B0C3F"/>
    <w:rsid w:val="003E76BB"/>
    <w:rsid w:val="0045691F"/>
    <w:rsid w:val="004607AB"/>
    <w:rsid w:val="00480BAA"/>
    <w:rsid w:val="00490563"/>
    <w:rsid w:val="00492FA2"/>
    <w:rsid w:val="004B7679"/>
    <w:rsid w:val="004C44BB"/>
    <w:rsid w:val="004E0734"/>
    <w:rsid w:val="005211B3"/>
    <w:rsid w:val="0059769A"/>
    <w:rsid w:val="005B3F3B"/>
    <w:rsid w:val="005C1DA6"/>
    <w:rsid w:val="00624BAC"/>
    <w:rsid w:val="00652AF7"/>
    <w:rsid w:val="006E3501"/>
    <w:rsid w:val="00707D21"/>
    <w:rsid w:val="0072587A"/>
    <w:rsid w:val="007258A4"/>
    <w:rsid w:val="00763C53"/>
    <w:rsid w:val="00773EE5"/>
    <w:rsid w:val="007C5F7B"/>
    <w:rsid w:val="007D6D77"/>
    <w:rsid w:val="0086596D"/>
    <w:rsid w:val="008A7DFB"/>
    <w:rsid w:val="008D19D0"/>
    <w:rsid w:val="008E052E"/>
    <w:rsid w:val="008F1A4A"/>
    <w:rsid w:val="00964DB4"/>
    <w:rsid w:val="009E748E"/>
    <w:rsid w:val="00A239B6"/>
    <w:rsid w:val="00A417A3"/>
    <w:rsid w:val="00A66FC4"/>
    <w:rsid w:val="00AB58BA"/>
    <w:rsid w:val="00AC63C1"/>
    <w:rsid w:val="00B40ADD"/>
    <w:rsid w:val="00B45489"/>
    <w:rsid w:val="00B921C9"/>
    <w:rsid w:val="00BA0F3C"/>
    <w:rsid w:val="00BA221B"/>
    <w:rsid w:val="00BE2B62"/>
    <w:rsid w:val="00BF46A4"/>
    <w:rsid w:val="00C260FE"/>
    <w:rsid w:val="00C61F51"/>
    <w:rsid w:val="00C72672"/>
    <w:rsid w:val="00C77B50"/>
    <w:rsid w:val="00C85648"/>
    <w:rsid w:val="00CE447B"/>
    <w:rsid w:val="00CE7E13"/>
    <w:rsid w:val="00DD0158"/>
    <w:rsid w:val="00DE1014"/>
    <w:rsid w:val="00E53B6D"/>
    <w:rsid w:val="00E61D5C"/>
    <w:rsid w:val="00ED4EFC"/>
    <w:rsid w:val="00F1651E"/>
    <w:rsid w:val="00F54399"/>
    <w:rsid w:val="00F83E1F"/>
    <w:rsid w:val="00F86DE4"/>
    <w:rsid w:val="00FD158F"/>
    <w:rsid w:val="00FD7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7A3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417A3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A417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417A3"/>
    <w:rPr>
      <w:rFonts w:ascii="Times New Roman" w:hAnsi="Times New Roman" w:cs="Times New Roman"/>
      <w:sz w:val="20"/>
      <w:szCs w:val="20"/>
      <w:lang w:val="uk-UA" w:eastAsia="uk-UA"/>
    </w:rPr>
  </w:style>
  <w:style w:type="character" w:customStyle="1" w:styleId="rvts23">
    <w:name w:val="rvts23"/>
    <w:basedOn w:val="DefaultParagraphFont"/>
    <w:uiPriority w:val="99"/>
    <w:rsid w:val="00A417A3"/>
    <w:rPr>
      <w:rFonts w:cs="Times New Roman"/>
    </w:rPr>
  </w:style>
  <w:style w:type="paragraph" w:customStyle="1" w:styleId="Default">
    <w:name w:val="Default"/>
    <w:uiPriority w:val="99"/>
    <w:rsid w:val="00A417A3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A417A3"/>
    <w:rPr>
      <w:rFonts w:cs="Times New Roman"/>
    </w:rPr>
  </w:style>
  <w:style w:type="character" w:customStyle="1" w:styleId="rvts9">
    <w:name w:val="rvts9"/>
    <w:basedOn w:val="DefaultParagraphFont"/>
    <w:uiPriority w:val="99"/>
    <w:rsid w:val="00A417A3"/>
    <w:rPr>
      <w:rFonts w:cs="Times New Roman"/>
    </w:rPr>
  </w:style>
  <w:style w:type="paragraph" w:customStyle="1" w:styleId="rvps6">
    <w:name w:val="rvps6"/>
    <w:basedOn w:val="Normal"/>
    <w:uiPriority w:val="99"/>
    <w:rsid w:val="00A417A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Normal"/>
    <w:uiPriority w:val="99"/>
    <w:rsid w:val="00A417A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Normal"/>
    <w:uiPriority w:val="99"/>
    <w:rsid w:val="00A417A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FD158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05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3</Pages>
  <Words>838</Words>
  <Characters>4777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Додаток № 9                                                 </dc:title>
  <dc:subject/>
  <dc:creator>Ирина Сергеевна</dc:creator>
  <cp:keywords/>
  <dc:description/>
  <cp:lastModifiedBy>пк</cp:lastModifiedBy>
  <cp:revision>4</cp:revision>
  <cp:lastPrinted>2022-09-14T13:44:00Z</cp:lastPrinted>
  <dcterms:created xsi:type="dcterms:W3CDTF">2022-09-05T08:36:00Z</dcterms:created>
  <dcterms:modified xsi:type="dcterms:W3CDTF">2022-09-14T13:45:00Z</dcterms:modified>
</cp:coreProperties>
</file>