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A9" w:rsidRPr="00DD5BFC" w:rsidRDefault="009D20A9" w:rsidP="000C6D13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</w:rPr>
        <w:t xml:space="preserve">13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0C6D13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рішення виконавчого комітету </w:t>
      </w:r>
    </w:p>
    <w:p w:rsidR="009D20A9" w:rsidRPr="00DD5BFC" w:rsidRDefault="009D20A9" w:rsidP="000C6D13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Pr="000C6D13" w:rsidRDefault="009D20A9" w:rsidP="000C6D13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</w:t>
      </w:r>
      <w:r w:rsidRPr="00DD5BFC">
        <w:rPr>
          <w:color w:val="000000"/>
          <w:sz w:val="22"/>
        </w:rPr>
        <w:t>в</w:t>
      </w:r>
      <w:r w:rsidRPr="00D24504">
        <w:rPr>
          <w:color w:val="000000"/>
          <w:sz w:val="22"/>
        </w:rPr>
        <w:t>ід</w:t>
      </w:r>
      <w:r w:rsidRPr="00DD5BFC">
        <w:rPr>
          <w:color w:val="000000"/>
          <w:sz w:val="22"/>
        </w:rPr>
        <w:t xml:space="preserve"> </w:t>
      </w:r>
      <w:r>
        <w:rPr>
          <w:color w:val="000000"/>
          <w:sz w:val="22"/>
        </w:rPr>
        <w:t>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 р. № 282/9</w:t>
      </w:r>
      <w:r w:rsidRPr="00D24504">
        <w:rPr>
          <w:color w:val="000000"/>
          <w:sz w:val="22"/>
        </w:rPr>
        <w:t xml:space="preserve"> </w:t>
      </w:r>
    </w:p>
    <w:p w:rsidR="009D20A9" w:rsidRDefault="009D20A9" w:rsidP="000C6D13">
      <w:pPr>
        <w:jc w:val="center"/>
      </w:pPr>
    </w:p>
    <w:p w:rsidR="009D20A9" w:rsidRPr="00651C69" w:rsidRDefault="009D20A9" w:rsidP="000C6D13">
      <w:pPr>
        <w:jc w:val="center"/>
      </w:pPr>
      <w:r w:rsidRPr="00651C69">
        <w:t>ТЕХНОЛОГІЧНА КАРТКА</w:t>
      </w:r>
    </w:p>
    <w:p w:rsidR="009D20A9" w:rsidRPr="00651C69" w:rsidRDefault="009D20A9" w:rsidP="000C6D13">
      <w:pPr>
        <w:jc w:val="center"/>
      </w:pPr>
      <w:r w:rsidRPr="00651C69">
        <w:t>АДМІНІСТРАТИВНОЇ ПОСЛУГИ</w:t>
      </w:r>
    </w:p>
    <w:p w:rsidR="009D20A9" w:rsidRPr="00DA1DD4" w:rsidRDefault="009D20A9" w:rsidP="000C6D13">
      <w:pPr>
        <w:ind w:left="708" w:hanging="708"/>
        <w:rPr>
          <w:sz w:val="18"/>
          <w:szCs w:val="18"/>
        </w:rPr>
      </w:pPr>
    </w:p>
    <w:p w:rsidR="009D20A9" w:rsidRPr="00651C69" w:rsidRDefault="009D20A9" w:rsidP="000C6D13">
      <w:pPr>
        <w:jc w:val="center"/>
        <w:rPr>
          <w:b/>
          <w:caps/>
          <w:u w:val="single"/>
        </w:rPr>
      </w:pPr>
      <w:r w:rsidRPr="00651C69">
        <w:rPr>
          <w:bCs/>
          <w:iCs/>
          <w:u w:val="single"/>
        </w:rPr>
        <w:t xml:space="preserve"> </w:t>
      </w:r>
      <w:r w:rsidRPr="00651C69">
        <w:rPr>
          <w:b/>
          <w:iCs/>
          <w:u w:val="single"/>
        </w:rPr>
        <w:t>Видача особі подання про можливість призначення її опікуном або піклувальником повнолітньої недієздатної особи або особи, цивільна дієздатність якої обмежена</w:t>
      </w:r>
    </w:p>
    <w:p w:rsidR="009D20A9" w:rsidRDefault="009D20A9" w:rsidP="000C6D13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0C6D13">
      <w:pPr>
        <w:jc w:val="center"/>
        <w:rPr>
          <w:sz w:val="18"/>
          <w:szCs w:val="18"/>
        </w:rPr>
      </w:pPr>
    </w:p>
    <w:tbl>
      <w:tblPr>
        <w:tblW w:w="9900" w:type="dxa"/>
        <w:tblInd w:w="288" w:type="dxa"/>
        <w:tblLayout w:type="fixed"/>
        <w:tblLook w:val="0000"/>
      </w:tblPr>
      <w:tblGrid>
        <w:gridCol w:w="540"/>
        <w:gridCol w:w="3571"/>
        <w:gridCol w:w="3240"/>
        <w:gridCol w:w="929"/>
        <w:gridCol w:w="1620"/>
      </w:tblGrid>
      <w:tr w:rsidR="009D20A9" w:rsidRPr="00DA1DD4" w:rsidTr="003A4642">
        <w:trPr>
          <w:trHeight w:val="83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0C6D13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0C6D13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:rsidR="009D20A9" w:rsidRPr="001610F0" w:rsidRDefault="009D20A9" w:rsidP="000C6D13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0C6D13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0C6D13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:rsidR="009D20A9" w:rsidRPr="001610F0" w:rsidRDefault="009D20A9" w:rsidP="000C6D13">
            <w:pPr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1610F0" w:rsidRDefault="009D20A9" w:rsidP="000C6D13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:rsidR="009D20A9" w:rsidRPr="001610F0" w:rsidRDefault="009D20A9" w:rsidP="000C6D13">
            <w:pPr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:rsidR="009D20A9" w:rsidRPr="001610F0" w:rsidRDefault="009D20A9" w:rsidP="000C6D13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3A4642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Default="009D20A9" w:rsidP="000C6D13">
            <w:pPr>
              <w:snapToGrid w:val="0"/>
              <w:jc w:val="center"/>
            </w:pPr>
            <w:r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9D20A9" w:rsidRPr="00DA1DD4" w:rsidTr="003A46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9D20A9" w:rsidRPr="00DA1DD4" w:rsidTr="003A46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0C6D13">
            <w:pPr>
              <w:jc w:val="center"/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9D20A9" w:rsidRPr="00DA1DD4" w:rsidTr="003A46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9D20A9" w:rsidRPr="00DA1DD4" w:rsidTr="003A4642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9D20A9" w:rsidRPr="00DA1DD4" w:rsidTr="003A4642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9D20A9" w:rsidRPr="00DA1DD4" w:rsidTr="003A4642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Default="009D20A9" w:rsidP="000C6D13">
            <w:pPr>
              <w:snapToGrid w:val="0"/>
            </w:pPr>
          </w:p>
          <w:p w:rsidR="009D20A9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7</w:t>
            </w:r>
          </w:p>
          <w:p w:rsidR="009D20A9" w:rsidRPr="004D1911" w:rsidRDefault="009D20A9" w:rsidP="000C6D13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Default="009D20A9" w:rsidP="000C6D13">
            <w:pPr>
              <w:snapToGrid w:val="0"/>
            </w:pPr>
          </w:p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9D20A9" w:rsidRPr="00DA1DD4" w:rsidTr="003A4642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  <w:rPr>
                <w:rStyle w:val="rvts0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9D20A9" w:rsidRPr="00DA1DD4" w:rsidTr="003A4642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  <w:rPr>
                <w:rStyle w:val="rvts0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9D20A9" w:rsidRPr="00DA1DD4" w:rsidTr="003A46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Default="009D20A9" w:rsidP="000C6D13">
            <w:pPr>
              <w:snapToGrid w:val="0"/>
            </w:pPr>
          </w:p>
          <w:p w:rsidR="009D20A9" w:rsidRPr="004D1911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Default="009D20A9" w:rsidP="000C6D13">
            <w:pPr>
              <w:snapToGrid w:val="0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:rsidR="009D20A9" w:rsidRPr="004D1911" w:rsidRDefault="009D20A9" w:rsidP="000C6D13">
            <w:pPr>
              <w:snapToGrid w:val="0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Default="009D20A9" w:rsidP="000C6D13">
            <w:pPr>
              <w:snapToGrid w:val="0"/>
              <w:jc w:val="center"/>
            </w:pPr>
            <w:r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0C6D13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9D20A9" w:rsidRPr="00DA1DD4" w:rsidTr="003A4642">
        <w:tc>
          <w:tcPr>
            <w:tcW w:w="8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4D1911" w:rsidRDefault="009D20A9" w:rsidP="000C6D13">
            <w:pPr>
              <w:snapToGrid w:val="0"/>
              <w:jc w:val="center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9D20A9" w:rsidRPr="00DA1DD4" w:rsidTr="003A4642">
        <w:tc>
          <w:tcPr>
            <w:tcW w:w="8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0C6D13">
            <w:pPr>
              <w:snapToGrid w:val="0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Default="009D20A9" w:rsidP="000C6D13">
            <w:pPr>
              <w:snapToGrid w:val="0"/>
              <w:jc w:val="center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:rsidR="009D20A9" w:rsidRPr="004D1911" w:rsidRDefault="009D20A9" w:rsidP="000C6D13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:rsidR="009D20A9" w:rsidRDefault="009D20A9" w:rsidP="000C6D13">
      <w:pPr>
        <w:ind w:right="-6"/>
        <w:rPr>
          <w:sz w:val="18"/>
          <w:szCs w:val="18"/>
        </w:rPr>
      </w:pPr>
    </w:p>
    <w:p w:rsidR="009D20A9" w:rsidRPr="00DA1DD4" w:rsidRDefault="009D20A9" w:rsidP="000C6D13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Pr="00DA1DD4" w:rsidRDefault="009D20A9" w:rsidP="000C6D13">
      <w:pPr>
        <w:ind w:right="-6"/>
      </w:pPr>
    </w:p>
    <w:p w:rsidR="009D20A9" w:rsidRDefault="009D20A9" w:rsidP="000C6D13"/>
    <w:p w:rsidR="009D20A9" w:rsidRDefault="009D20A9" w:rsidP="000C6D13"/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>виконавчого комітету                                                                                       Ярослава РАКОВІЦА</w:t>
      </w:r>
    </w:p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Pr="00DD5BFC" w:rsidRDefault="009D20A9" w:rsidP="00B24E29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  <w:lang w:val="ru-RU"/>
        </w:rPr>
        <w:t>14</w:t>
      </w:r>
      <w:r>
        <w:rPr>
          <w:b/>
          <w:color w:val="000000"/>
          <w:sz w:val="22"/>
        </w:rPr>
        <w:t xml:space="preserve">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B24E29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рішення виконавчого комітету </w:t>
      </w:r>
    </w:p>
    <w:p w:rsidR="009D20A9" w:rsidRPr="00DD5BFC" w:rsidRDefault="009D20A9" w:rsidP="00B24E29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Default="009D20A9" w:rsidP="00B24E29">
      <w:pPr>
        <w:spacing w:line="360" w:lineRule="auto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        </w:t>
      </w:r>
      <w:r w:rsidRPr="00DD5BFC">
        <w:rPr>
          <w:color w:val="000000"/>
          <w:sz w:val="22"/>
        </w:rPr>
        <w:t>в</w:t>
      </w:r>
      <w:r w:rsidRPr="00D24504">
        <w:rPr>
          <w:color w:val="000000"/>
          <w:sz w:val="22"/>
        </w:rPr>
        <w:t>ід</w:t>
      </w:r>
      <w:r w:rsidRPr="00DD5BFC">
        <w:rPr>
          <w:color w:val="000000"/>
          <w:sz w:val="22"/>
        </w:rPr>
        <w:t xml:space="preserve"> </w:t>
      </w:r>
      <w:r>
        <w:rPr>
          <w:color w:val="000000"/>
          <w:sz w:val="22"/>
        </w:rPr>
        <w:t>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</w:t>
      </w:r>
      <w:r w:rsidRPr="00D24504">
        <w:rPr>
          <w:color w:val="000000"/>
          <w:sz w:val="22"/>
        </w:rPr>
        <w:t xml:space="preserve"> р. </w:t>
      </w:r>
      <w:r>
        <w:rPr>
          <w:color w:val="000000"/>
          <w:sz w:val="22"/>
        </w:rPr>
        <w:t>№ 282/9</w:t>
      </w:r>
    </w:p>
    <w:p w:rsidR="009D20A9" w:rsidRPr="000C6D13" w:rsidRDefault="009D20A9" w:rsidP="00B24E29">
      <w:pPr>
        <w:spacing w:line="360" w:lineRule="auto"/>
        <w:jc w:val="right"/>
        <w:rPr>
          <w:b/>
          <w:color w:val="FF0000"/>
          <w:sz w:val="22"/>
          <w:szCs w:val="22"/>
        </w:rPr>
      </w:pPr>
      <w:r w:rsidRPr="00D24504">
        <w:rPr>
          <w:color w:val="000000"/>
          <w:sz w:val="22"/>
        </w:rPr>
        <w:t xml:space="preserve">  </w:t>
      </w:r>
    </w:p>
    <w:p w:rsidR="009D20A9" w:rsidRPr="000E4E71" w:rsidRDefault="009D20A9" w:rsidP="00B24E29">
      <w:pPr>
        <w:jc w:val="center"/>
      </w:pPr>
      <w:r w:rsidRPr="000E4E71">
        <w:t>ТЕХНОЛОГІЧНА КАРТКА</w:t>
      </w:r>
    </w:p>
    <w:p w:rsidR="009D20A9" w:rsidRPr="000E4E71" w:rsidRDefault="009D20A9" w:rsidP="00B24E29">
      <w:pPr>
        <w:jc w:val="center"/>
      </w:pPr>
      <w:r w:rsidRPr="000E4E71">
        <w:t>АДМІНІСТРАТИВНОЇ ПОСЛУГИ</w:t>
      </w:r>
    </w:p>
    <w:p w:rsidR="009D20A9" w:rsidRPr="00DA1DD4" w:rsidRDefault="009D20A9" w:rsidP="00B24E29">
      <w:pPr>
        <w:ind w:left="708" w:hanging="708"/>
        <w:rPr>
          <w:sz w:val="18"/>
          <w:szCs w:val="18"/>
        </w:rPr>
      </w:pPr>
    </w:p>
    <w:p w:rsidR="009D20A9" w:rsidRPr="000E4E71" w:rsidRDefault="009D20A9" w:rsidP="00157676">
      <w:pPr>
        <w:jc w:val="center"/>
        <w:rPr>
          <w:b/>
          <w:iCs/>
          <w:u w:val="single"/>
        </w:rPr>
      </w:pPr>
      <w:r w:rsidRPr="000E4E71">
        <w:rPr>
          <w:bCs/>
          <w:iCs/>
        </w:rPr>
        <w:t xml:space="preserve"> </w:t>
      </w:r>
      <w:r w:rsidRPr="000E4E71">
        <w:rPr>
          <w:bCs/>
          <w:iCs/>
          <w:u w:val="single"/>
        </w:rPr>
        <w:t>«</w:t>
      </w:r>
      <w:r w:rsidRPr="000E4E71">
        <w:rPr>
          <w:b/>
          <w:iCs/>
          <w:u w:val="single"/>
        </w:rPr>
        <w:t>Видача дозволу опікуну на вчинення правочинів щодо укладення договорів, які підлягають нотаріальному посвідченню та (або) державній реєстрації, в тому числі договорів щодо поділу або обміну житлового будинку, квартири»</w:t>
      </w:r>
    </w:p>
    <w:p w:rsidR="009D20A9" w:rsidRPr="00DA1DD4" w:rsidRDefault="009D20A9" w:rsidP="00B24E29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B24E29"/>
    <w:tbl>
      <w:tblPr>
        <w:tblW w:w="9900" w:type="dxa"/>
        <w:tblInd w:w="288" w:type="dxa"/>
        <w:tblLayout w:type="fixed"/>
        <w:tblLook w:val="0000"/>
      </w:tblPr>
      <w:tblGrid>
        <w:gridCol w:w="540"/>
        <w:gridCol w:w="3571"/>
        <w:gridCol w:w="3240"/>
        <w:gridCol w:w="1154"/>
        <w:gridCol w:w="1395"/>
      </w:tblGrid>
      <w:tr w:rsidR="009D20A9" w:rsidRPr="00DA1DD4" w:rsidTr="00D75AB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:rsidR="009D20A9" w:rsidRPr="001610F0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:rsidR="009D20A9" w:rsidRPr="001610F0" w:rsidRDefault="009D20A9" w:rsidP="003E5CB2">
            <w:pPr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1610F0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:rsidR="009D20A9" w:rsidRPr="001610F0" w:rsidRDefault="009D20A9" w:rsidP="003E5CB2">
            <w:pPr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:rsidR="009D20A9" w:rsidRPr="001610F0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D75ABE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Default="009D20A9" w:rsidP="003E5CB2">
            <w:pPr>
              <w:snapToGrid w:val="0"/>
              <w:jc w:val="center"/>
            </w:pPr>
            <w:r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9D20A9" w:rsidRPr="00DA1DD4" w:rsidTr="00D75AB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9D20A9" w:rsidRPr="00DA1DD4" w:rsidTr="00D75AB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jc w:val="center"/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9D20A9" w:rsidRPr="00DA1DD4" w:rsidTr="00D75AB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9D20A9" w:rsidRPr="00DA1DD4" w:rsidTr="00D75ABE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9D20A9" w:rsidRPr="00DA1DD4" w:rsidTr="00D75ABE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9D20A9" w:rsidRPr="00DA1DD4" w:rsidTr="00D75ABE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Default="009D20A9" w:rsidP="003E5CB2">
            <w:pPr>
              <w:snapToGrid w:val="0"/>
            </w:pPr>
          </w:p>
          <w:p w:rsidR="009D20A9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7</w:t>
            </w:r>
          </w:p>
          <w:p w:rsidR="009D20A9" w:rsidRPr="004D1911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Default="009D20A9" w:rsidP="003E5CB2">
            <w:pPr>
              <w:snapToGrid w:val="0"/>
            </w:pPr>
          </w:p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9D20A9" w:rsidRPr="00DA1DD4" w:rsidTr="00D75ABE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rPr>
                <w:rStyle w:val="rvts0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9D20A9" w:rsidRPr="00DA1DD4" w:rsidTr="00D75ABE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rPr>
                <w:rStyle w:val="rvts0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9D20A9" w:rsidRPr="00DA1DD4" w:rsidTr="00D75AB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Default="009D20A9" w:rsidP="003E5CB2">
            <w:pPr>
              <w:snapToGrid w:val="0"/>
            </w:pPr>
          </w:p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:rsidR="009D20A9" w:rsidRPr="004D1911" w:rsidRDefault="009D20A9" w:rsidP="003E5CB2">
            <w:pPr>
              <w:snapToGrid w:val="0"/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Default="009D20A9" w:rsidP="003E5CB2">
            <w:pPr>
              <w:snapToGrid w:val="0"/>
              <w:jc w:val="center"/>
            </w:pPr>
            <w:r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9D20A9" w:rsidRPr="00DA1DD4" w:rsidTr="00D75ABE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4D1911" w:rsidRDefault="009D20A9" w:rsidP="003E5CB2">
            <w:pPr>
              <w:snapToGrid w:val="0"/>
              <w:jc w:val="center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9D20A9" w:rsidRPr="00DA1DD4" w:rsidTr="00D75ABE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:rsidR="009D20A9" w:rsidRPr="004D1911" w:rsidRDefault="009D20A9" w:rsidP="003E5CB2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:rsidR="009D20A9" w:rsidRDefault="009D20A9" w:rsidP="00B24E29">
      <w:pPr>
        <w:ind w:right="-6"/>
        <w:rPr>
          <w:sz w:val="18"/>
          <w:szCs w:val="18"/>
        </w:rPr>
      </w:pPr>
    </w:p>
    <w:p w:rsidR="009D20A9" w:rsidRDefault="009D20A9" w:rsidP="00B24E29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Default="009D20A9" w:rsidP="00B24E29">
      <w:pPr>
        <w:ind w:right="-6"/>
        <w:rPr>
          <w:sz w:val="18"/>
          <w:szCs w:val="18"/>
        </w:rPr>
      </w:pPr>
    </w:p>
    <w:p w:rsidR="009D20A9" w:rsidRPr="00DA1DD4" w:rsidRDefault="009D20A9" w:rsidP="00B24E29">
      <w:pPr>
        <w:ind w:right="-6"/>
        <w:rPr>
          <w:sz w:val="18"/>
          <w:szCs w:val="18"/>
        </w:rPr>
      </w:pPr>
    </w:p>
    <w:p w:rsidR="009D20A9" w:rsidRPr="00DA1DD4" w:rsidRDefault="009D20A9" w:rsidP="00B24E29">
      <w:pPr>
        <w:ind w:right="-6"/>
      </w:pPr>
    </w:p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 xml:space="preserve"> виконавчого комітету                                                                                    Ярослава РАКОВІЦА</w:t>
      </w:r>
    </w:p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B24E29"/>
    <w:p w:rsidR="009D20A9" w:rsidRDefault="009D20A9" w:rsidP="00EE4189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</w:p>
    <w:p w:rsidR="009D20A9" w:rsidRPr="00DD5BFC" w:rsidRDefault="009D20A9" w:rsidP="00EE4189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 </w:t>
      </w:r>
      <w:r w:rsidRPr="003C6E24">
        <w:rPr>
          <w:b/>
          <w:color w:val="000000"/>
          <w:sz w:val="22"/>
          <w:lang w:val="ru-RU"/>
        </w:rPr>
        <w:t>1</w:t>
      </w:r>
      <w:r>
        <w:rPr>
          <w:b/>
          <w:color w:val="000000"/>
          <w:sz w:val="22"/>
          <w:lang w:val="ru-RU"/>
        </w:rPr>
        <w:t>5</w:t>
      </w:r>
      <w:r>
        <w:rPr>
          <w:b/>
          <w:color w:val="000000"/>
          <w:sz w:val="22"/>
        </w:rPr>
        <w:t xml:space="preserve">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EE4189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рішення виконавчого комітету </w:t>
      </w:r>
    </w:p>
    <w:p w:rsidR="009D20A9" w:rsidRPr="00DD5BFC" w:rsidRDefault="009D20A9" w:rsidP="00EE4189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Pr="000C6D13" w:rsidRDefault="009D20A9" w:rsidP="00EE4189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</w:t>
      </w:r>
      <w:r w:rsidRPr="00DD5BFC">
        <w:rPr>
          <w:color w:val="000000"/>
          <w:sz w:val="22"/>
        </w:rPr>
        <w:t>в</w:t>
      </w:r>
      <w:r w:rsidRPr="00D24504">
        <w:rPr>
          <w:color w:val="000000"/>
          <w:sz w:val="22"/>
        </w:rPr>
        <w:t>ід</w:t>
      </w:r>
      <w:r w:rsidRPr="00DD5BFC">
        <w:rPr>
          <w:color w:val="000000"/>
          <w:sz w:val="22"/>
        </w:rPr>
        <w:t xml:space="preserve"> </w:t>
      </w:r>
      <w:r>
        <w:rPr>
          <w:color w:val="000000"/>
          <w:sz w:val="22"/>
        </w:rPr>
        <w:t xml:space="preserve"> 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</w:t>
      </w:r>
      <w:r w:rsidRPr="00D24504">
        <w:rPr>
          <w:color w:val="000000"/>
          <w:sz w:val="22"/>
        </w:rPr>
        <w:t xml:space="preserve"> р. </w:t>
      </w:r>
      <w:r>
        <w:rPr>
          <w:color w:val="000000"/>
          <w:sz w:val="22"/>
        </w:rPr>
        <w:t>№ 282/9</w:t>
      </w:r>
    </w:p>
    <w:p w:rsidR="009D20A9" w:rsidRDefault="009D20A9" w:rsidP="00EE4189">
      <w:pPr>
        <w:jc w:val="center"/>
      </w:pPr>
    </w:p>
    <w:p w:rsidR="009D20A9" w:rsidRPr="00966793" w:rsidRDefault="009D20A9" w:rsidP="00EE4189">
      <w:pPr>
        <w:jc w:val="center"/>
      </w:pPr>
      <w:r w:rsidRPr="00966793">
        <w:t>ТЕХНОЛОГІЧНА КАРТКА</w:t>
      </w:r>
    </w:p>
    <w:p w:rsidR="009D20A9" w:rsidRPr="00966793" w:rsidRDefault="009D20A9" w:rsidP="00EE4189">
      <w:pPr>
        <w:jc w:val="center"/>
      </w:pPr>
      <w:r w:rsidRPr="00966793">
        <w:t>АДМІНІСТРАТИВНОЇ ПОСЛУГИ</w:t>
      </w:r>
    </w:p>
    <w:p w:rsidR="009D20A9" w:rsidRPr="00DA1DD4" w:rsidRDefault="009D20A9" w:rsidP="00EE4189">
      <w:pPr>
        <w:ind w:left="708" w:hanging="708"/>
        <w:rPr>
          <w:sz w:val="18"/>
          <w:szCs w:val="18"/>
        </w:rPr>
      </w:pPr>
    </w:p>
    <w:p w:rsidR="009D20A9" w:rsidRPr="00966793" w:rsidRDefault="009D20A9" w:rsidP="00B3296A">
      <w:pPr>
        <w:jc w:val="center"/>
        <w:rPr>
          <w:b/>
          <w:iCs/>
          <w:u w:val="single"/>
        </w:rPr>
      </w:pPr>
      <w:r w:rsidRPr="00966793">
        <w:rPr>
          <w:bCs/>
          <w:iCs/>
        </w:rPr>
        <w:t xml:space="preserve"> </w:t>
      </w:r>
      <w:r w:rsidRPr="00966793">
        <w:rPr>
          <w:b/>
          <w:iCs/>
          <w:u w:val="single"/>
        </w:rPr>
        <w:t>«Видача дозволу опікуну на вчинення правочинів щодо укладення договорів</w:t>
      </w:r>
      <w:r w:rsidRPr="00966793">
        <w:rPr>
          <w:b/>
          <w:iCs/>
          <w:u w:val="single"/>
          <w:lang w:val="ru-RU"/>
        </w:rPr>
        <w:t xml:space="preserve"> </w:t>
      </w:r>
      <w:r w:rsidRPr="00966793">
        <w:rPr>
          <w:b/>
          <w:iCs/>
          <w:u w:val="single"/>
        </w:rPr>
        <w:t>щодо іншого цінного майна»</w:t>
      </w:r>
    </w:p>
    <w:p w:rsidR="009D20A9" w:rsidRPr="00DA1DD4" w:rsidRDefault="009D20A9" w:rsidP="00EE4189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EE4189"/>
    <w:tbl>
      <w:tblPr>
        <w:tblW w:w="9900" w:type="dxa"/>
        <w:tblInd w:w="288" w:type="dxa"/>
        <w:tblLayout w:type="fixed"/>
        <w:tblLook w:val="0000"/>
      </w:tblPr>
      <w:tblGrid>
        <w:gridCol w:w="540"/>
        <w:gridCol w:w="3571"/>
        <w:gridCol w:w="3240"/>
        <w:gridCol w:w="1154"/>
        <w:gridCol w:w="1395"/>
      </w:tblGrid>
      <w:tr w:rsidR="009D20A9" w:rsidRPr="00DA1DD4" w:rsidTr="0096679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966793">
              <w:rPr>
                <w:b/>
                <w:bCs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966793">
              <w:rPr>
                <w:b/>
                <w:bCs/>
              </w:rPr>
              <w:t>Етапи послуги</w:t>
            </w:r>
          </w:p>
          <w:p w:rsidR="009D20A9" w:rsidRPr="00966793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966793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966793">
              <w:rPr>
                <w:b/>
                <w:bCs/>
              </w:rPr>
              <w:t>Дія</w:t>
            </w:r>
          </w:p>
          <w:p w:rsidR="009D20A9" w:rsidRPr="00966793" w:rsidRDefault="009D20A9" w:rsidP="003E5CB2">
            <w:pPr>
              <w:jc w:val="center"/>
              <w:rPr>
                <w:b/>
                <w:bCs/>
              </w:rPr>
            </w:pPr>
            <w:r w:rsidRPr="00966793">
              <w:rPr>
                <w:b/>
                <w:bCs/>
              </w:rPr>
              <w:t>(В,УП, З)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966793">
              <w:rPr>
                <w:b/>
                <w:bCs/>
              </w:rPr>
              <w:t>Термін виконання</w:t>
            </w:r>
          </w:p>
          <w:p w:rsidR="009D20A9" w:rsidRPr="00966793" w:rsidRDefault="009D20A9" w:rsidP="003E5CB2">
            <w:pPr>
              <w:jc w:val="center"/>
              <w:rPr>
                <w:b/>
                <w:bCs/>
              </w:rPr>
            </w:pPr>
            <w:r w:rsidRPr="00966793">
              <w:rPr>
                <w:b/>
                <w:bCs/>
              </w:rPr>
              <w:t>(днів)</w:t>
            </w:r>
          </w:p>
          <w:p w:rsidR="009D20A9" w:rsidRPr="00966793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966793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</w:pPr>
            <w:r w:rsidRPr="00966793"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</w:pPr>
            <w:r w:rsidRPr="00966793"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Протягом</w:t>
            </w:r>
          </w:p>
          <w:p w:rsidR="009D20A9" w:rsidRPr="00966793" w:rsidRDefault="009D20A9" w:rsidP="003E5CB2">
            <w:pPr>
              <w:snapToGrid w:val="0"/>
              <w:jc w:val="center"/>
            </w:pPr>
            <w:r w:rsidRPr="00966793">
              <w:t>1  календарного дня</w:t>
            </w:r>
          </w:p>
        </w:tc>
      </w:tr>
      <w:tr w:rsidR="009D20A9" w:rsidRPr="00DA1DD4" w:rsidTr="0096679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</w:pPr>
            <w:r w:rsidRPr="00966793"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</w:pPr>
            <w:r w:rsidRPr="00966793"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Протягом</w:t>
            </w:r>
          </w:p>
          <w:p w:rsidR="009D20A9" w:rsidRPr="00966793" w:rsidRDefault="009D20A9" w:rsidP="003E5CB2">
            <w:pPr>
              <w:snapToGrid w:val="0"/>
              <w:jc w:val="center"/>
            </w:pPr>
            <w:r w:rsidRPr="00966793">
              <w:t>1 календарного дня</w:t>
            </w:r>
          </w:p>
        </w:tc>
      </w:tr>
      <w:tr w:rsidR="009D20A9" w:rsidRPr="00DA1DD4" w:rsidTr="0096679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</w:pPr>
            <w:r w:rsidRPr="00966793"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</w:pPr>
            <w:r w:rsidRPr="00966793">
              <w:t>Передача пакету документів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Протягом</w:t>
            </w:r>
          </w:p>
          <w:p w:rsidR="009D20A9" w:rsidRPr="00966793" w:rsidRDefault="009D20A9" w:rsidP="003E5CB2">
            <w:pPr>
              <w:jc w:val="center"/>
            </w:pPr>
            <w:r w:rsidRPr="00966793">
              <w:t>1-2  календарних днів</w:t>
            </w:r>
          </w:p>
        </w:tc>
      </w:tr>
      <w:tr w:rsidR="009D20A9" w:rsidRPr="00DA1DD4" w:rsidTr="0096679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</w:pPr>
            <w:r w:rsidRPr="00966793"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</w:pPr>
            <w:r w:rsidRPr="00966793"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Протягом</w:t>
            </w:r>
          </w:p>
          <w:p w:rsidR="009D20A9" w:rsidRPr="00966793" w:rsidRDefault="009D20A9" w:rsidP="003E5CB2">
            <w:pPr>
              <w:snapToGrid w:val="0"/>
              <w:jc w:val="center"/>
            </w:pPr>
            <w:r w:rsidRPr="00966793">
              <w:t>3-15 календарних  днів</w:t>
            </w:r>
          </w:p>
        </w:tc>
      </w:tr>
      <w:tr w:rsidR="009D20A9" w:rsidRPr="00DA1DD4" w:rsidTr="00966793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</w:pPr>
            <w:r w:rsidRPr="00966793"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</w:pPr>
            <w:r w:rsidRPr="00966793"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Протягом</w:t>
            </w:r>
          </w:p>
          <w:p w:rsidR="009D20A9" w:rsidRPr="00966793" w:rsidRDefault="009D20A9" w:rsidP="003E5CB2">
            <w:pPr>
              <w:snapToGrid w:val="0"/>
              <w:jc w:val="center"/>
            </w:pPr>
            <w:r w:rsidRPr="00966793">
              <w:t>15-20 календарних  днів</w:t>
            </w:r>
          </w:p>
        </w:tc>
      </w:tr>
      <w:tr w:rsidR="009D20A9" w:rsidRPr="00DA1DD4" w:rsidTr="00966793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</w:pPr>
            <w:r w:rsidRPr="00966793"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</w:pPr>
            <w:r w:rsidRPr="00966793"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У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У день засідання комісії</w:t>
            </w:r>
          </w:p>
        </w:tc>
      </w:tr>
      <w:tr w:rsidR="009D20A9" w:rsidRPr="00DA1DD4" w:rsidTr="00966793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</w:pPr>
          </w:p>
          <w:p w:rsidR="009D20A9" w:rsidRPr="00966793" w:rsidRDefault="009D20A9" w:rsidP="003E5CB2">
            <w:pPr>
              <w:snapToGrid w:val="0"/>
            </w:pPr>
            <w:r w:rsidRPr="00966793">
              <w:t>7</w:t>
            </w:r>
          </w:p>
          <w:p w:rsidR="009D20A9" w:rsidRPr="00966793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</w:pPr>
          </w:p>
          <w:p w:rsidR="009D20A9" w:rsidRPr="00966793" w:rsidRDefault="009D20A9" w:rsidP="003E5CB2">
            <w:pPr>
              <w:snapToGrid w:val="0"/>
            </w:pPr>
            <w:r w:rsidRPr="00966793"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Протягом</w:t>
            </w:r>
          </w:p>
          <w:p w:rsidR="009D20A9" w:rsidRPr="00966793" w:rsidRDefault="009D20A9" w:rsidP="003E5CB2">
            <w:pPr>
              <w:snapToGrid w:val="0"/>
              <w:jc w:val="center"/>
            </w:pPr>
            <w:r w:rsidRPr="00966793">
              <w:t>21-27 календарних днів</w:t>
            </w:r>
          </w:p>
        </w:tc>
      </w:tr>
      <w:tr w:rsidR="009D20A9" w:rsidRPr="00DA1DD4" w:rsidTr="00966793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</w:pPr>
            <w:r w:rsidRPr="00966793"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  <w:rPr>
                <w:rStyle w:val="rvts0"/>
              </w:rPr>
            </w:pPr>
            <w:r w:rsidRPr="00966793">
              <w:rPr>
                <w:rStyle w:val="rvts0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Протягом</w:t>
            </w:r>
          </w:p>
          <w:p w:rsidR="009D20A9" w:rsidRPr="00966793" w:rsidRDefault="009D20A9" w:rsidP="003E5CB2">
            <w:pPr>
              <w:snapToGrid w:val="0"/>
              <w:jc w:val="center"/>
            </w:pPr>
            <w:r w:rsidRPr="00966793">
              <w:t>28-29 календарних днів</w:t>
            </w:r>
          </w:p>
        </w:tc>
      </w:tr>
      <w:tr w:rsidR="009D20A9" w:rsidRPr="00DA1DD4" w:rsidTr="00966793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</w:pPr>
            <w:r w:rsidRPr="00966793"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  <w:rPr>
                <w:rStyle w:val="rvts0"/>
              </w:rPr>
            </w:pPr>
            <w:r w:rsidRPr="00966793"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Протягом</w:t>
            </w:r>
          </w:p>
          <w:p w:rsidR="009D20A9" w:rsidRPr="00966793" w:rsidRDefault="009D20A9" w:rsidP="003E5CB2">
            <w:pPr>
              <w:snapToGrid w:val="0"/>
              <w:jc w:val="center"/>
            </w:pPr>
            <w:r w:rsidRPr="00966793">
              <w:t>28-29 календарних днів</w:t>
            </w:r>
          </w:p>
        </w:tc>
      </w:tr>
      <w:tr w:rsidR="009D20A9" w:rsidRPr="00DA1DD4" w:rsidTr="0096679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</w:pPr>
            <w:r w:rsidRPr="00966793"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</w:pPr>
          </w:p>
          <w:p w:rsidR="009D20A9" w:rsidRPr="00966793" w:rsidRDefault="009D20A9" w:rsidP="003E5CB2">
            <w:pPr>
              <w:snapToGrid w:val="0"/>
            </w:pPr>
            <w:r w:rsidRPr="00966793"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</w:pPr>
            <w:r w:rsidRPr="00966793">
              <w:t>Адміністратор Центру надання адміністративних послуг</w:t>
            </w:r>
          </w:p>
          <w:p w:rsidR="009D20A9" w:rsidRPr="00966793" w:rsidRDefault="009D20A9" w:rsidP="003E5CB2">
            <w:pPr>
              <w:snapToGrid w:val="0"/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966793" w:rsidRDefault="009D20A9" w:rsidP="003E5CB2">
            <w:pPr>
              <w:snapToGrid w:val="0"/>
              <w:jc w:val="center"/>
            </w:pPr>
            <w:r w:rsidRPr="00966793">
              <w:t>Протягом</w:t>
            </w:r>
          </w:p>
          <w:p w:rsidR="009D20A9" w:rsidRPr="00966793" w:rsidRDefault="009D20A9" w:rsidP="003E5CB2">
            <w:pPr>
              <w:snapToGrid w:val="0"/>
              <w:jc w:val="center"/>
            </w:pPr>
            <w:r w:rsidRPr="00966793">
              <w:t>30 календарного  дня</w:t>
            </w:r>
          </w:p>
        </w:tc>
      </w:tr>
      <w:tr w:rsidR="009D20A9" w:rsidRPr="00DA1DD4" w:rsidTr="00966793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  <w:rPr>
                <w:b/>
              </w:rPr>
            </w:pPr>
            <w:r w:rsidRPr="00966793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966793" w:rsidRDefault="009D20A9" w:rsidP="003E5CB2">
            <w:pPr>
              <w:snapToGrid w:val="0"/>
              <w:jc w:val="center"/>
              <w:rPr>
                <w:b/>
              </w:rPr>
            </w:pPr>
            <w:r w:rsidRPr="00966793">
              <w:rPr>
                <w:b/>
              </w:rPr>
              <w:t>30 календарних днів</w:t>
            </w:r>
          </w:p>
        </w:tc>
      </w:tr>
      <w:tr w:rsidR="009D20A9" w:rsidRPr="00DA1DD4" w:rsidTr="00966793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966793" w:rsidRDefault="009D20A9" w:rsidP="003E5CB2">
            <w:pPr>
              <w:snapToGrid w:val="0"/>
              <w:rPr>
                <w:b/>
              </w:rPr>
            </w:pPr>
            <w:r w:rsidRPr="00966793">
              <w:rPr>
                <w:b/>
              </w:rPr>
              <w:t>Загальна кількість днів (передбачена законом)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966793" w:rsidRDefault="009D20A9" w:rsidP="003E5CB2">
            <w:pPr>
              <w:snapToGrid w:val="0"/>
              <w:jc w:val="center"/>
              <w:rPr>
                <w:b/>
              </w:rPr>
            </w:pPr>
            <w:r w:rsidRPr="00966793">
              <w:rPr>
                <w:b/>
              </w:rPr>
              <w:t>30</w:t>
            </w:r>
          </w:p>
          <w:p w:rsidR="009D20A9" w:rsidRPr="00966793" w:rsidRDefault="009D20A9" w:rsidP="003E5CB2">
            <w:pPr>
              <w:snapToGrid w:val="0"/>
              <w:jc w:val="center"/>
              <w:rPr>
                <w:b/>
              </w:rPr>
            </w:pPr>
            <w:r w:rsidRPr="00966793">
              <w:rPr>
                <w:b/>
              </w:rPr>
              <w:t>календарних днів</w:t>
            </w:r>
          </w:p>
        </w:tc>
      </w:tr>
    </w:tbl>
    <w:p w:rsidR="009D20A9" w:rsidRDefault="009D20A9" w:rsidP="00EE4189">
      <w:pPr>
        <w:ind w:right="-6"/>
        <w:rPr>
          <w:sz w:val="18"/>
          <w:szCs w:val="18"/>
        </w:rPr>
      </w:pPr>
    </w:p>
    <w:p w:rsidR="009D20A9" w:rsidRDefault="009D20A9" w:rsidP="00EE4189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Pr="00DA1DD4" w:rsidRDefault="009D20A9" w:rsidP="00EE4189">
      <w:pPr>
        <w:ind w:right="-6"/>
        <w:rPr>
          <w:sz w:val="18"/>
          <w:szCs w:val="18"/>
        </w:rPr>
      </w:pPr>
    </w:p>
    <w:p w:rsidR="009D20A9" w:rsidRPr="00DA1DD4" w:rsidRDefault="009D20A9" w:rsidP="00EE4189">
      <w:pPr>
        <w:ind w:right="-6"/>
      </w:pPr>
    </w:p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 xml:space="preserve"> виконавчого комітету                                                                                    Ярослава РАКОВІЦА</w:t>
      </w:r>
    </w:p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Default="009D20A9" w:rsidP="00EE4189"/>
    <w:p w:rsidR="009D20A9" w:rsidRPr="00DD5BFC" w:rsidRDefault="009D20A9" w:rsidP="00A22C4D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</w:rPr>
        <w:t xml:space="preserve">16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A22C4D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</w:t>
      </w:r>
      <w:r>
        <w:rPr>
          <w:color w:val="000000"/>
          <w:sz w:val="22"/>
        </w:rPr>
        <w:t xml:space="preserve"> </w:t>
      </w:r>
      <w:r w:rsidRPr="00DD5BFC">
        <w:rPr>
          <w:color w:val="000000"/>
          <w:sz w:val="22"/>
        </w:rPr>
        <w:t xml:space="preserve">рішення виконавчого комітету </w:t>
      </w:r>
    </w:p>
    <w:p w:rsidR="009D20A9" w:rsidRPr="00DD5BFC" w:rsidRDefault="009D20A9" w:rsidP="00A22C4D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Pr="000C6D13" w:rsidRDefault="009D20A9" w:rsidP="00A22C4D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</w:t>
      </w:r>
      <w:r w:rsidRPr="00DD5BFC">
        <w:rPr>
          <w:color w:val="000000"/>
          <w:sz w:val="22"/>
        </w:rPr>
        <w:t>в</w:t>
      </w:r>
      <w:r w:rsidRPr="00D24504">
        <w:rPr>
          <w:color w:val="000000"/>
          <w:sz w:val="22"/>
        </w:rPr>
        <w:t>ід</w:t>
      </w:r>
      <w:r w:rsidRPr="00DD5BFC">
        <w:rPr>
          <w:color w:val="000000"/>
          <w:sz w:val="22"/>
        </w:rPr>
        <w:t xml:space="preserve"> </w:t>
      </w:r>
      <w:r>
        <w:rPr>
          <w:color w:val="000000"/>
          <w:sz w:val="22"/>
        </w:rPr>
        <w:t xml:space="preserve"> 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</w:t>
      </w:r>
      <w:r w:rsidRPr="00D24504">
        <w:rPr>
          <w:color w:val="000000"/>
          <w:sz w:val="22"/>
        </w:rPr>
        <w:t xml:space="preserve"> р. </w:t>
      </w:r>
      <w:r>
        <w:rPr>
          <w:color w:val="000000"/>
          <w:sz w:val="22"/>
        </w:rPr>
        <w:t>№ 282/9</w:t>
      </w:r>
    </w:p>
    <w:p w:rsidR="009D20A9" w:rsidRDefault="009D20A9" w:rsidP="00A22C4D">
      <w:pPr>
        <w:jc w:val="center"/>
      </w:pPr>
    </w:p>
    <w:p w:rsidR="009D20A9" w:rsidRPr="00966EA8" w:rsidRDefault="009D20A9" w:rsidP="00A22C4D">
      <w:pPr>
        <w:jc w:val="center"/>
      </w:pPr>
      <w:r w:rsidRPr="00966EA8">
        <w:t>ТЕХНОЛОГІЧНА КАРТКА</w:t>
      </w:r>
    </w:p>
    <w:p w:rsidR="009D20A9" w:rsidRPr="00966EA8" w:rsidRDefault="009D20A9" w:rsidP="00A22C4D">
      <w:pPr>
        <w:jc w:val="center"/>
      </w:pPr>
      <w:r w:rsidRPr="00966EA8">
        <w:t>АДМІНІСТРАТИВНОЇ ПОСЛУГИ</w:t>
      </w:r>
    </w:p>
    <w:p w:rsidR="009D20A9" w:rsidRPr="00966EA8" w:rsidRDefault="009D20A9" w:rsidP="00A22C4D">
      <w:pPr>
        <w:ind w:left="708" w:hanging="708"/>
      </w:pPr>
    </w:p>
    <w:p w:rsidR="009D20A9" w:rsidRPr="00966EA8" w:rsidRDefault="009D20A9" w:rsidP="00A22C4D">
      <w:pPr>
        <w:jc w:val="center"/>
        <w:rPr>
          <w:b/>
          <w:iCs/>
          <w:u w:val="single"/>
        </w:rPr>
      </w:pPr>
      <w:r w:rsidRPr="00966EA8">
        <w:rPr>
          <w:bCs/>
          <w:iCs/>
        </w:rPr>
        <w:t xml:space="preserve"> </w:t>
      </w:r>
      <w:r w:rsidRPr="00966EA8">
        <w:rPr>
          <w:bCs/>
          <w:iCs/>
          <w:u w:val="single"/>
        </w:rPr>
        <w:t>«</w:t>
      </w:r>
      <w:r w:rsidRPr="00966EA8">
        <w:rPr>
          <w:b/>
          <w:iCs/>
          <w:u w:val="single"/>
        </w:rPr>
        <w:t xml:space="preserve">Видача піклувальнику дозволу на надання згоди особі, </w:t>
      </w:r>
    </w:p>
    <w:p w:rsidR="009D20A9" w:rsidRPr="00966EA8" w:rsidRDefault="009D20A9" w:rsidP="00A22C4D">
      <w:pPr>
        <w:jc w:val="center"/>
        <w:rPr>
          <w:b/>
          <w:caps/>
          <w:u w:val="single"/>
        </w:rPr>
      </w:pPr>
      <w:r w:rsidRPr="00966EA8">
        <w:rPr>
          <w:b/>
          <w:iCs/>
          <w:u w:val="single"/>
        </w:rPr>
        <w:t>дієздатність якої обмежена, на вчинення правочинів щодо укладення договорів щодо іншого цінного майна</w:t>
      </w:r>
      <w:r w:rsidRPr="00966EA8">
        <w:rPr>
          <w:bCs/>
          <w:iCs/>
          <w:u w:val="single"/>
        </w:rPr>
        <w:t>»</w:t>
      </w:r>
    </w:p>
    <w:p w:rsidR="009D20A9" w:rsidRPr="00DA1DD4" w:rsidRDefault="009D20A9" w:rsidP="00A22C4D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A22C4D"/>
    <w:tbl>
      <w:tblPr>
        <w:tblW w:w="9900" w:type="dxa"/>
        <w:tblInd w:w="-72" w:type="dxa"/>
        <w:tblLayout w:type="fixed"/>
        <w:tblLook w:val="0000"/>
      </w:tblPr>
      <w:tblGrid>
        <w:gridCol w:w="540"/>
        <w:gridCol w:w="3571"/>
        <w:gridCol w:w="3240"/>
        <w:gridCol w:w="1154"/>
        <w:gridCol w:w="1395"/>
      </w:tblGrid>
      <w:tr w:rsidR="009D20A9" w:rsidRPr="00DA1DD4" w:rsidTr="00966EA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Етапи послуги</w:t>
            </w:r>
          </w:p>
          <w:p w:rsidR="009D20A9" w:rsidRPr="001610F0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10F0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Дія</w:t>
            </w:r>
          </w:p>
          <w:p w:rsidR="009D20A9" w:rsidRPr="001610F0" w:rsidRDefault="009D20A9" w:rsidP="003E5CB2">
            <w:pPr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(В,УП, З)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1610F0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Термін виконання</w:t>
            </w:r>
          </w:p>
          <w:p w:rsidR="009D20A9" w:rsidRPr="001610F0" w:rsidRDefault="009D20A9" w:rsidP="003E5CB2">
            <w:pPr>
              <w:jc w:val="center"/>
              <w:rPr>
                <w:b/>
                <w:bCs/>
              </w:rPr>
            </w:pPr>
            <w:r w:rsidRPr="001610F0">
              <w:rPr>
                <w:b/>
                <w:bCs/>
                <w:sz w:val="22"/>
                <w:szCs w:val="22"/>
              </w:rPr>
              <w:t>(днів)</w:t>
            </w:r>
          </w:p>
          <w:p w:rsidR="009D20A9" w:rsidRPr="001610F0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966EA8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Default="009D20A9" w:rsidP="003E5CB2">
            <w:pPr>
              <w:snapToGrid w:val="0"/>
              <w:jc w:val="center"/>
            </w:pPr>
            <w:r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дня</w:t>
            </w:r>
          </w:p>
        </w:tc>
      </w:tr>
      <w:tr w:rsidR="009D20A9" w:rsidRPr="00DA1DD4" w:rsidTr="00966EA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календарного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9D20A9" w:rsidRPr="00DA1DD4" w:rsidTr="00966EA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Передача пакету доку</w:t>
            </w:r>
            <w:r>
              <w:rPr>
                <w:sz w:val="22"/>
                <w:szCs w:val="22"/>
              </w:rPr>
              <w:t>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jc w:val="center"/>
            </w:pPr>
            <w:r>
              <w:rPr>
                <w:sz w:val="22"/>
                <w:szCs w:val="22"/>
              </w:rPr>
              <w:t>1-2  календарних днів</w:t>
            </w:r>
          </w:p>
        </w:tc>
      </w:tr>
      <w:tr w:rsidR="009D20A9" w:rsidRPr="00DA1DD4" w:rsidTr="00966EA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3-15 </w:t>
            </w:r>
            <w:r>
              <w:rPr>
                <w:sz w:val="22"/>
                <w:szCs w:val="22"/>
              </w:rPr>
              <w:t>календарних  днів</w:t>
            </w:r>
          </w:p>
        </w:tc>
      </w:tr>
      <w:tr w:rsidR="009D20A9" w:rsidRPr="00DA1DD4" w:rsidTr="00966EA8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15-20</w:t>
            </w:r>
            <w:r>
              <w:rPr>
                <w:sz w:val="22"/>
                <w:szCs w:val="22"/>
              </w:rPr>
              <w:t xml:space="preserve"> календарних 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9D20A9" w:rsidRPr="00DA1DD4" w:rsidTr="00966EA8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У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У день засідання комісії</w:t>
            </w:r>
          </w:p>
        </w:tc>
      </w:tr>
      <w:tr w:rsidR="009D20A9" w:rsidRPr="00DA1DD4" w:rsidTr="00966EA8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Default="009D20A9" w:rsidP="003E5CB2">
            <w:pPr>
              <w:snapToGrid w:val="0"/>
            </w:pPr>
          </w:p>
          <w:p w:rsidR="009D20A9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7</w:t>
            </w:r>
          </w:p>
          <w:p w:rsidR="009D20A9" w:rsidRPr="004D1911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Default="009D20A9" w:rsidP="003E5CB2">
            <w:pPr>
              <w:snapToGrid w:val="0"/>
            </w:pPr>
          </w:p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21-27</w:t>
            </w:r>
            <w:r>
              <w:rPr>
                <w:sz w:val="22"/>
                <w:szCs w:val="22"/>
              </w:rPr>
              <w:t xml:space="preserve"> календарних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днів</w:t>
            </w:r>
          </w:p>
        </w:tc>
      </w:tr>
      <w:tr w:rsidR="009D20A9" w:rsidRPr="00DA1DD4" w:rsidTr="00966EA8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rPr>
                <w:rStyle w:val="rvts0"/>
              </w:rPr>
            </w:pPr>
            <w:r w:rsidRPr="004D1911">
              <w:rPr>
                <w:rStyle w:val="rvts0"/>
                <w:sz w:val="22"/>
                <w:szCs w:val="22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Уповноважена особа </w:t>
            </w:r>
            <w:r>
              <w:rPr>
                <w:sz w:val="22"/>
                <w:szCs w:val="22"/>
              </w:rPr>
              <w:t xml:space="preserve">відділу з питань соціальної роботи </w:t>
            </w:r>
            <w:r w:rsidRPr="004D1911">
              <w:rPr>
                <w:sz w:val="22"/>
                <w:szCs w:val="22"/>
              </w:rPr>
              <w:t>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 xml:space="preserve">28-29 </w:t>
            </w:r>
            <w:r>
              <w:rPr>
                <w:sz w:val="22"/>
                <w:szCs w:val="22"/>
              </w:rPr>
              <w:t>календарних днів</w:t>
            </w:r>
          </w:p>
        </w:tc>
      </w:tr>
      <w:tr w:rsidR="009D20A9" w:rsidRPr="00DA1DD4" w:rsidTr="00966EA8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rPr>
                <w:rStyle w:val="rvts0"/>
              </w:rPr>
            </w:pPr>
            <w:r w:rsidRPr="004D1911">
              <w:rPr>
                <w:sz w:val="22"/>
                <w:szCs w:val="22"/>
              </w:rPr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календарних днів</w:t>
            </w:r>
          </w:p>
        </w:tc>
      </w:tr>
      <w:tr w:rsidR="009D20A9" w:rsidRPr="00DA1DD4" w:rsidTr="00966EA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Default="009D20A9" w:rsidP="003E5CB2">
            <w:pPr>
              <w:snapToGrid w:val="0"/>
            </w:pPr>
          </w:p>
          <w:p w:rsidR="009D20A9" w:rsidRPr="004D1911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Default="009D20A9" w:rsidP="003E5CB2">
            <w:pPr>
              <w:snapToGrid w:val="0"/>
            </w:pPr>
            <w:r w:rsidRPr="004D1911">
              <w:rPr>
                <w:sz w:val="22"/>
                <w:szCs w:val="22"/>
              </w:rPr>
              <w:t>Адміністратор Центру надання адміністративних послуг</w:t>
            </w:r>
          </w:p>
          <w:p w:rsidR="009D20A9" w:rsidRPr="004D1911" w:rsidRDefault="009D20A9" w:rsidP="003E5CB2">
            <w:pPr>
              <w:snapToGrid w:val="0"/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Default="009D20A9" w:rsidP="003E5CB2">
            <w:pPr>
              <w:snapToGrid w:val="0"/>
              <w:jc w:val="center"/>
            </w:pPr>
            <w:r>
              <w:rPr>
                <w:sz w:val="22"/>
                <w:szCs w:val="22"/>
              </w:rPr>
              <w:t>Протягом</w:t>
            </w:r>
          </w:p>
          <w:p w:rsidR="009D20A9" w:rsidRPr="004D1911" w:rsidRDefault="009D20A9" w:rsidP="003E5CB2">
            <w:pPr>
              <w:snapToGrid w:val="0"/>
              <w:jc w:val="center"/>
            </w:pPr>
            <w:r w:rsidRPr="004D1911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календарного</w:t>
            </w:r>
            <w:r w:rsidRPr="004D19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1911">
              <w:rPr>
                <w:sz w:val="22"/>
                <w:szCs w:val="22"/>
              </w:rPr>
              <w:t>дня</w:t>
            </w:r>
          </w:p>
        </w:tc>
      </w:tr>
      <w:tr w:rsidR="009D20A9" w:rsidRPr="00DA1DD4" w:rsidTr="00966EA8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 xml:space="preserve">Загальна кількість днів надання послуги -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4D1911" w:rsidRDefault="009D20A9" w:rsidP="003E5CB2">
            <w:pPr>
              <w:snapToGrid w:val="0"/>
              <w:jc w:val="center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 xml:space="preserve"> 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  <w:tr w:rsidR="009D20A9" w:rsidRPr="00DA1DD4" w:rsidTr="00966EA8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4D1911" w:rsidRDefault="009D20A9" w:rsidP="003E5CB2">
            <w:pPr>
              <w:snapToGrid w:val="0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>Загальна кількість днів (передбачена законом)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Default="009D20A9" w:rsidP="003E5CB2">
            <w:pPr>
              <w:snapToGrid w:val="0"/>
              <w:jc w:val="center"/>
              <w:rPr>
                <w:b/>
              </w:rPr>
            </w:pPr>
            <w:r w:rsidRPr="004D1911">
              <w:rPr>
                <w:b/>
                <w:sz w:val="22"/>
                <w:szCs w:val="22"/>
              </w:rPr>
              <w:t>30</w:t>
            </w:r>
          </w:p>
          <w:p w:rsidR="009D20A9" w:rsidRPr="004D1911" w:rsidRDefault="009D20A9" w:rsidP="003E5CB2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календарних</w:t>
            </w:r>
            <w:r w:rsidRPr="004D1911">
              <w:rPr>
                <w:b/>
                <w:sz w:val="22"/>
                <w:szCs w:val="22"/>
              </w:rPr>
              <w:t xml:space="preserve"> днів</w:t>
            </w:r>
          </w:p>
        </w:tc>
      </w:tr>
    </w:tbl>
    <w:p w:rsidR="009D20A9" w:rsidRDefault="009D20A9" w:rsidP="00A22C4D">
      <w:pPr>
        <w:ind w:right="-6"/>
        <w:rPr>
          <w:sz w:val="18"/>
          <w:szCs w:val="18"/>
        </w:rPr>
      </w:pPr>
    </w:p>
    <w:p w:rsidR="009D20A9" w:rsidRPr="00DA1DD4" w:rsidRDefault="009D20A9" w:rsidP="00A22C4D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Pr="00DA1DD4" w:rsidRDefault="009D20A9" w:rsidP="00A22C4D">
      <w:pPr>
        <w:ind w:right="-6"/>
      </w:pPr>
    </w:p>
    <w:p w:rsidR="009D20A9" w:rsidRDefault="009D20A9" w:rsidP="00A22C4D"/>
    <w:p w:rsidR="009D20A9" w:rsidRDefault="009D20A9" w:rsidP="00A22C4D"/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>виконавчого комітету                                                                                Ярослава РАКОВІЦА</w:t>
      </w:r>
    </w:p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Pr="00DD5BFC" w:rsidRDefault="009D20A9" w:rsidP="007B1E39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</w:rPr>
        <w:t xml:space="preserve">17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7B1E39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рішення виконавчого комітету </w:t>
      </w:r>
    </w:p>
    <w:p w:rsidR="009D20A9" w:rsidRPr="00DD5BFC" w:rsidRDefault="009D20A9" w:rsidP="007B1E39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Pr="000C6D13" w:rsidRDefault="009D20A9" w:rsidP="007B1E39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</w:t>
      </w:r>
      <w:r w:rsidRPr="00DD5BFC">
        <w:rPr>
          <w:color w:val="000000"/>
          <w:sz w:val="22"/>
        </w:rPr>
        <w:t>в</w:t>
      </w:r>
      <w:r w:rsidRPr="00D24504">
        <w:rPr>
          <w:color w:val="000000"/>
          <w:sz w:val="22"/>
        </w:rPr>
        <w:t>ід</w:t>
      </w:r>
      <w:r w:rsidRPr="00DD5BFC">
        <w:rPr>
          <w:color w:val="000000"/>
          <w:sz w:val="22"/>
        </w:rPr>
        <w:t xml:space="preserve"> </w:t>
      </w:r>
      <w:r>
        <w:rPr>
          <w:color w:val="000000"/>
          <w:sz w:val="22"/>
        </w:rPr>
        <w:t>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</w:t>
      </w:r>
      <w:r w:rsidRPr="00D24504">
        <w:rPr>
          <w:color w:val="000000"/>
          <w:sz w:val="22"/>
        </w:rPr>
        <w:t xml:space="preserve"> р.  </w:t>
      </w:r>
      <w:r>
        <w:rPr>
          <w:color w:val="000000"/>
          <w:sz w:val="22"/>
        </w:rPr>
        <w:t>№ 282/9</w:t>
      </w:r>
      <w:r w:rsidRPr="00D24504">
        <w:rPr>
          <w:color w:val="000000"/>
          <w:sz w:val="22"/>
        </w:rPr>
        <w:t xml:space="preserve"> </w:t>
      </w:r>
    </w:p>
    <w:p w:rsidR="009D20A9" w:rsidRDefault="009D20A9" w:rsidP="007B1E39">
      <w:pPr>
        <w:jc w:val="center"/>
      </w:pPr>
    </w:p>
    <w:p w:rsidR="009D20A9" w:rsidRPr="00BE2156" w:rsidRDefault="009D20A9" w:rsidP="007B1E39">
      <w:pPr>
        <w:jc w:val="center"/>
      </w:pPr>
      <w:r w:rsidRPr="00BE2156">
        <w:t>ТЕХНОЛОГІЧНА КАРТКА</w:t>
      </w:r>
    </w:p>
    <w:p w:rsidR="009D20A9" w:rsidRPr="00BE2156" w:rsidRDefault="009D20A9" w:rsidP="007B1E39">
      <w:pPr>
        <w:jc w:val="center"/>
      </w:pPr>
      <w:r w:rsidRPr="00BE2156">
        <w:t>АДМІНІСТРАТИВНОЇ ПОСЛУГИ</w:t>
      </w:r>
    </w:p>
    <w:p w:rsidR="009D20A9" w:rsidRPr="00DA1DD4" w:rsidRDefault="009D20A9" w:rsidP="007B1E39">
      <w:pPr>
        <w:ind w:left="708" w:hanging="708"/>
        <w:rPr>
          <w:sz w:val="18"/>
          <w:szCs w:val="18"/>
        </w:rPr>
      </w:pPr>
    </w:p>
    <w:p w:rsidR="009D20A9" w:rsidRPr="00BE2156" w:rsidRDefault="009D20A9" w:rsidP="007B1E39">
      <w:pPr>
        <w:jc w:val="center"/>
        <w:rPr>
          <w:b/>
          <w:caps/>
          <w:u w:val="single"/>
        </w:rPr>
      </w:pPr>
      <w:r w:rsidRPr="00A22C4D">
        <w:rPr>
          <w:bCs/>
          <w:iCs/>
        </w:rPr>
        <w:t xml:space="preserve"> </w:t>
      </w:r>
      <w:r w:rsidRPr="00BE2156">
        <w:rPr>
          <w:bCs/>
          <w:iCs/>
          <w:u w:val="single"/>
        </w:rPr>
        <w:t>«</w:t>
      </w:r>
      <w:r w:rsidRPr="00BE2156">
        <w:rPr>
          <w:b/>
          <w:iCs/>
          <w:u w:val="single"/>
        </w:rPr>
        <w:t>Видача піклувальнику дозволу на надання згоди особі, дієздатність якої обмежена, на вчинення правочинів щодо укладення договорів, які підлягають нотаріальному посвідченню та (або) державній реєстрації, в тому числі щодо поділу або обміну житлового будинку, квартири</w:t>
      </w:r>
      <w:r w:rsidRPr="00BE2156">
        <w:rPr>
          <w:bCs/>
          <w:iCs/>
          <w:u w:val="single"/>
        </w:rPr>
        <w:t>»</w:t>
      </w:r>
    </w:p>
    <w:p w:rsidR="009D20A9" w:rsidRPr="00DA1DD4" w:rsidRDefault="009D20A9" w:rsidP="007B1E39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7B1E39"/>
    <w:tbl>
      <w:tblPr>
        <w:tblW w:w="9900" w:type="dxa"/>
        <w:tblInd w:w="-72" w:type="dxa"/>
        <w:tblLayout w:type="fixed"/>
        <w:tblLook w:val="0000"/>
      </w:tblPr>
      <w:tblGrid>
        <w:gridCol w:w="540"/>
        <w:gridCol w:w="3571"/>
        <w:gridCol w:w="3240"/>
        <w:gridCol w:w="1154"/>
        <w:gridCol w:w="1395"/>
      </w:tblGrid>
      <w:tr w:rsidR="009D20A9" w:rsidRPr="00DA1DD4" w:rsidTr="00BE215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BE2156">
              <w:rPr>
                <w:b/>
                <w:bCs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BE2156">
              <w:rPr>
                <w:b/>
                <w:bCs/>
              </w:rPr>
              <w:t>Етапи послуги</w:t>
            </w:r>
          </w:p>
          <w:p w:rsidR="009D20A9" w:rsidRPr="00BE2156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BE2156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BE2156">
              <w:rPr>
                <w:b/>
                <w:bCs/>
              </w:rPr>
              <w:t>Дія</w:t>
            </w:r>
          </w:p>
          <w:p w:rsidR="009D20A9" w:rsidRPr="00BE2156" w:rsidRDefault="009D20A9" w:rsidP="003E5CB2">
            <w:pPr>
              <w:jc w:val="center"/>
              <w:rPr>
                <w:b/>
                <w:bCs/>
              </w:rPr>
            </w:pPr>
            <w:r w:rsidRPr="00BE2156">
              <w:rPr>
                <w:b/>
                <w:bCs/>
              </w:rPr>
              <w:t>(В,УП, З)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BE2156">
              <w:rPr>
                <w:b/>
                <w:bCs/>
              </w:rPr>
              <w:t>Термін виконання</w:t>
            </w:r>
          </w:p>
          <w:p w:rsidR="009D20A9" w:rsidRPr="00BE2156" w:rsidRDefault="009D20A9" w:rsidP="003E5CB2">
            <w:pPr>
              <w:jc w:val="center"/>
              <w:rPr>
                <w:b/>
                <w:bCs/>
              </w:rPr>
            </w:pPr>
            <w:r w:rsidRPr="00BE2156">
              <w:rPr>
                <w:b/>
                <w:bCs/>
              </w:rPr>
              <w:t>(днів)</w:t>
            </w:r>
          </w:p>
          <w:p w:rsidR="009D20A9" w:rsidRPr="00BE2156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BE2156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</w:pPr>
            <w:r w:rsidRPr="00BE2156"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</w:pPr>
            <w:r w:rsidRPr="00BE2156"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Протягом</w:t>
            </w:r>
          </w:p>
          <w:p w:rsidR="009D20A9" w:rsidRPr="00BE2156" w:rsidRDefault="009D20A9" w:rsidP="003E5CB2">
            <w:pPr>
              <w:snapToGrid w:val="0"/>
              <w:jc w:val="center"/>
            </w:pPr>
            <w:r w:rsidRPr="00BE2156">
              <w:t>1  календарного дня</w:t>
            </w:r>
          </w:p>
        </w:tc>
      </w:tr>
      <w:tr w:rsidR="009D20A9" w:rsidRPr="00DA1DD4" w:rsidTr="00BE215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</w:pPr>
            <w:r w:rsidRPr="00BE2156"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</w:pPr>
            <w:r w:rsidRPr="00BE2156"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Протягом</w:t>
            </w:r>
          </w:p>
          <w:p w:rsidR="009D20A9" w:rsidRPr="00BE2156" w:rsidRDefault="009D20A9" w:rsidP="003E5CB2">
            <w:pPr>
              <w:snapToGrid w:val="0"/>
              <w:jc w:val="center"/>
            </w:pPr>
            <w:r w:rsidRPr="00BE2156">
              <w:t>1 календарного дня</w:t>
            </w:r>
          </w:p>
        </w:tc>
      </w:tr>
      <w:tr w:rsidR="009D20A9" w:rsidRPr="00DA1DD4" w:rsidTr="00BE215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</w:pPr>
            <w:r w:rsidRPr="00BE2156"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</w:pPr>
            <w:r w:rsidRPr="00BE2156">
              <w:t>Передача пакету документів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Протягом</w:t>
            </w:r>
          </w:p>
          <w:p w:rsidR="009D20A9" w:rsidRPr="00BE2156" w:rsidRDefault="009D20A9" w:rsidP="003E5CB2">
            <w:pPr>
              <w:jc w:val="center"/>
            </w:pPr>
            <w:r w:rsidRPr="00BE2156">
              <w:t>1-2  календарних днів</w:t>
            </w:r>
          </w:p>
        </w:tc>
      </w:tr>
      <w:tr w:rsidR="009D20A9" w:rsidRPr="00DA1DD4" w:rsidTr="00BE215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</w:pPr>
            <w:r w:rsidRPr="00BE2156"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</w:pPr>
            <w:r w:rsidRPr="00BE2156"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Протягом</w:t>
            </w:r>
          </w:p>
          <w:p w:rsidR="009D20A9" w:rsidRPr="00BE2156" w:rsidRDefault="009D20A9" w:rsidP="003E5CB2">
            <w:pPr>
              <w:snapToGrid w:val="0"/>
              <w:jc w:val="center"/>
            </w:pPr>
            <w:r w:rsidRPr="00BE2156">
              <w:t>3-15 календарних  днів</w:t>
            </w:r>
          </w:p>
        </w:tc>
      </w:tr>
      <w:tr w:rsidR="009D20A9" w:rsidRPr="00DA1DD4" w:rsidTr="00BE2156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</w:pPr>
            <w:r w:rsidRPr="00BE2156"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</w:pPr>
            <w:r w:rsidRPr="00BE2156"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Протягом</w:t>
            </w:r>
          </w:p>
          <w:p w:rsidR="009D20A9" w:rsidRPr="00BE2156" w:rsidRDefault="009D20A9" w:rsidP="003E5CB2">
            <w:pPr>
              <w:snapToGrid w:val="0"/>
              <w:jc w:val="center"/>
            </w:pPr>
            <w:r w:rsidRPr="00BE2156">
              <w:t>15-20 календарних  днів</w:t>
            </w:r>
          </w:p>
        </w:tc>
      </w:tr>
      <w:tr w:rsidR="009D20A9" w:rsidRPr="00DA1DD4" w:rsidTr="00BE2156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</w:pPr>
            <w:r w:rsidRPr="00BE2156"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</w:pPr>
            <w:r w:rsidRPr="00BE2156"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У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У день засідання комісії</w:t>
            </w:r>
          </w:p>
        </w:tc>
      </w:tr>
      <w:tr w:rsidR="009D20A9" w:rsidRPr="00DA1DD4" w:rsidTr="00BE2156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</w:pPr>
          </w:p>
          <w:p w:rsidR="009D20A9" w:rsidRPr="00BE2156" w:rsidRDefault="009D20A9" w:rsidP="003E5CB2">
            <w:pPr>
              <w:snapToGrid w:val="0"/>
            </w:pPr>
            <w:r w:rsidRPr="00BE2156">
              <w:t>7</w:t>
            </w:r>
          </w:p>
          <w:p w:rsidR="009D20A9" w:rsidRPr="00BE2156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</w:pPr>
          </w:p>
          <w:p w:rsidR="009D20A9" w:rsidRPr="00BE2156" w:rsidRDefault="009D20A9" w:rsidP="003E5CB2">
            <w:pPr>
              <w:snapToGrid w:val="0"/>
            </w:pPr>
            <w:r w:rsidRPr="00BE2156"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Протягом</w:t>
            </w:r>
          </w:p>
          <w:p w:rsidR="009D20A9" w:rsidRPr="00BE2156" w:rsidRDefault="009D20A9" w:rsidP="003E5CB2">
            <w:pPr>
              <w:snapToGrid w:val="0"/>
              <w:jc w:val="center"/>
            </w:pPr>
            <w:r w:rsidRPr="00BE2156">
              <w:t>21-27 календарних днів</w:t>
            </w:r>
          </w:p>
        </w:tc>
      </w:tr>
      <w:tr w:rsidR="009D20A9" w:rsidRPr="00DA1DD4" w:rsidTr="00BE2156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</w:pPr>
            <w:r w:rsidRPr="00BE2156"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  <w:rPr>
                <w:rStyle w:val="rvts0"/>
              </w:rPr>
            </w:pPr>
            <w:r w:rsidRPr="00BE2156">
              <w:rPr>
                <w:rStyle w:val="rvts0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Протягом</w:t>
            </w:r>
          </w:p>
          <w:p w:rsidR="009D20A9" w:rsidRPr="00BE2156" w:rsidRDefault="009D20A9" w:rsidP="003E5CB2">
            <w:pPr>
              <w:snapToGrid w:val="0"/>
              <w:jc w:val="center"/>
            </w:pPr>
            <w:r w:rsidRPr="00BE2156">
              <w:t>28-29 календарних днів</w:t>
            </w:r>
          </w:p>
        </w:tc>
      </w:tr>
      <w:tr w:rsidR="009D20A9" w:rsidRPr="00DA1DD4" w:rsidTr="00BE2156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</w:pPr>
            <w:r w:rsidRPr="00BE2156"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  <w:rPr>
                <w:rStyle w:val="rvts0"/>
              </w:rPr>
            </w:pPr>
            <w:r w:rsidRPr="00BE2156"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Протягом</w:t>
            </w:r>
          </w:p>
          <w:p w:rsidR="009D20A9" w:rsidRPr="00BE2156" w:rsidRDefault="009D20A9" w:rsidP="003E5CB2">
            <w:pPr>
              <w:snapToGrid w:val="0"/>
              <w:jc w:val="center"/>
            </w:pPr>
            <w:r w:rsidRPr="00BE2156">
              <w:t>28-29 календарних днів</w:t>
            </w:r>
          </w:p>
        </w:tc>
      </w:tr>
      <w:tr w:rsidR="009D20A9" w:rsidRPr="00DA1DD4" w:rsidTr="00BE215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</w:pPr>
            <w:r w:rsidRPr="00BE2156"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</w:pPr>
          </w:p>
          <w:p w:rsidR="009D20A9" w:rsidRPr="00BE2156" w:rsidRDefault="009D20A9" w:rsidP="003E5CB2">
            <w:pPr>
              <w:snapToGrid w:val="0"/>
            </w:pPr>
            <w:r w:rsidRPr="00BE2156"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</w:pPr>
            <w:r w:rsidRPr="00BE2156">
              <w:t>Адміністратор Центру надання адміністративних послуг</w:t>
            </w:r>
          </w:p>
          <w:p w:rsidR="009D20A9" w:rsidRPr="00BE2156" w:rsidRDefault="009D20A9" w:rsidP="003E5CB2">
            <w:pPr>
              <w:snapToGrid w:val="0"/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BE2156" w:rsidRDefault="009D20A9" w:rsidP="003E5CB2">
            <w:pPr>
              <w:snapToGrid w:val="0"/>
              <w:jc w:val="center"/>
            </w:pPr>
            <w:r w:rsidRPr="00BE2156">
              <w:t>Протягом</w:t>
            </w:r>
          </w:p>
          <w:p w:rsidR="009D20A9" w:rsidRPr="00BE2156" w:rsidRDefault="009D20A9" w:rsidP="003E5CB2">
            <w:pPr>
              <w:snapToGrid w:val="0"/>
              <w:jc w:val="center"/>
            </w:pPr>
            <w:r w:rsidRPr="00BE2156">
              <w:t>30 календарн</w:t>
            </w:r>
            <w:r>
              <w:t>их</w:t>
            </w:r>
            <w:r w:rsidRPr="00BE2156">
              <w:t xml:space="preserve">  дн</w:t>
            </w:r>
            <w:r>
              <w:t>ів</w:t>
            </w:r>
          </w:p>
        </w:tc>
      </w:tr>
      <w:tr w:rsidR="009D20A9" w:rsidRPr="00DA1DD4" w:rsidTr="00BE2156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  <w:rPr>
                <w:b/>
              </w:rPr>
            </w:pPr>
            <w:r w:rsidRPr="00BE2156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BE2156" w:rsidRDefault="009D20A9" w:rsidP="003E5CB2">
            <w:pPr>
              <w:snapToGrid w:val="0"/>
              <w:jc w:val="center"/>
              <w:rPr>
                <w:b/>
              </w:rPr>
            </w:pPr>
            <w:r w:rsidRPr="00BE2156">
              <w:rPr>
                <w:b/>
              </w:rPr>
              <w:t>30 календарних днів</w:t>
            </w:r>
          </w:p>
        </w:tc>
      </w:tr>
      <w:tr w:rsidR="009D20A9" w:rsidRPr="00DA1DD4" w:rsidTr="00BE2156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BE2156" w:rsidRDefault="009D20A9" w:rsidP="003E5CB2">
            <w:pPr>
              <w:snapToGrid w:val="0"/>
              <w:rPr>
                <w:b/>
              </w:rPr>
            </w:pPr>
            <w:r w:rsidRPr="00BE2156">
              <w:rPr>
                <w:b/>
              </w:rPr>
              <w:t>Загальна кількість днів (передбачена законом)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BE2156" w:rsidRDefault="009D20A9" w:rsidP="003E5CB2">
            <w:pPr>
              <w:snapToGrid w:val="0"/>
              <w:jc w:val="center"/>
              <w:rPr>
                <w:b/>
              </w:rPr>
            </w:pPr>
            <w:r w:rsidRPr="00BE2156">
              <w:rPr>
                <w:b/>
              </w:rPr>
              <w:t>30</w:t>
            </w:r>
          </w:p>
          <w:p w:rsidR="009D20A9" w:rsidRPr="00BE2156" w:rsidRDefault="009D20A9" w:rsidP="003E5CB2">
            <w:pPr>
              <w:snapToGrid w:val="0"/>
              <w:jc w:val="center"/>
              <w:rPr>
                <w:b/>
              </w:rPr>
            </w:pPr>
            <w:r w:rsidRPr="00BE2156">
              <w:rPr>
                <w:b/>
              </w:rPr>
              <w:t>календарних днів</w:t>
            </w:r>
          </w:p>
        </w:tc>
      </w:tr>
    </w:tbl>
    <w:p w:rsidR="009D20A9" w:rsidRDefault="009D20A9" w:rsidP="007B1E39">
      <w:pPr>
        <w:ind w:right="-6"/>
        <w:rPr>
          <w:sz w:val="18"/>
          <w:szCs w:val="18"/>
        </w:rPr>
      </w:pPr>
    </w:p>
    <w:p w:rsidR="009D20A9" w:rsidRPr="00DA1DD4" w:rsidRDefault="009D20A9" w:rsidP="007B1E39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Default="009D20A9" w:rsidP="007B1E39">
      <w:pPr>
        <w:ind w:right="-6"/>
      </w:pPr>
    </w:p>
    <w:p w:rsidR="009D20A9" w:rsidRDefault="009D20A9" w:rsidP="007B1E39">
      <w:pPr>
        <w:ind w:right="-6"/>
      </w:pPr>
    </w:p>
    <w:p w:rsidR="009D20A9" w:rsidRPr="00DA1DD4" w:rsidRDefault="009D20A9" w:rsidP="007B1E39">
      <w:pPr>
        <w:ind w:right="-6"/>
      </w:pPr>
    </w:p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 xml:space="preserve"> виконавчого комітету                                                                               Ярослава РАКОВІЦА</w:t>
      </w:r>
    </w:p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Pr="00DD5BFC" w:rsidRDefault="009D20A9" w:rsidP="00F4636D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</w:rPr>
        <w:t xml:space="preserve">18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F4636D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рішення виконавчого комітету </w:t>
      </w:r>
    </w:p>
    <w:p w:rsidR="009D20A9" w:rsidRPr="00DD5BFC" w:rsidRDefault="009D20A9" w:rsidP="00F4636D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Pr="000C6D13" w:rsidRDefault="009D20A9" w:rsidP="00F4636D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в</w:t>
      </w:r>
      <w:r w:rsidRPr="00D24504">
        <w:rPr>
          <w:color w:val="000000"/>
          <w:sz w:val="22"/>
        </w:rPr>
        <w:t>ід</w:t>
      </w:r>
      <w:r>
        <w:rPr>
          <w:color w:val="000000"/>
          <w:sz w:val="22"/>
        </w:rPr>
        <w:t xml:space="preserve"> 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</w:t>
      </w:r>
      <w:r w:rsidRPr="00D24504">
        <w:rPr>
          <w:color w:val="000000"/>
          <w:sz w:val="22"/>
        </w:rPr>
        <w:t xml:space="preserve"> р. </w:t>
      </w:r>
      <w:r>
        <w:rPr>
          <w:color w:val="000000"/>
          <w:sz w:val="22"/>
        </w:rPr>
        <w:t>№ 282/9</w:t>
      </w:r>
      <w:r w:rsidRPr="00D24504">
        <w:rPr>
          <w:color w:val="000000"/>
          <w:sz w:val="22"/>
        </w:rPr>
        <w:t xml:space="preserve">  </w:t>
      </w:r>
    </w:p>
    <w:p w:rsidR="009D20A9" w:rsidRDefault="009D20A9" w:rsidP="00F4636D">
      <w:pPr>
        <w:jc w:val="center"/>
      </w:pPr>
    </w:p>
    <w:p w:rsidR="009D20A9" w:rsidRPr="00382C2C" w:rsidRDefault="009D20A9" w:rsidP="00F4636D">
      <w:pPr>
        <w:jc w:val="center"/>
      </w:pPr>
      <w:r w:rsidRPr="00382C2C">
        <w:t>ТЕХНОЛОГІЧНА КАРТКА</w:t>
      </w:r>
    </w:p>
    <w:p w:rsidR="009D20A9" w:rsidRPr="00382C2C" w:rsidRDefault="009D20A9" w:rsidP="00F4636D">
      <w:pPr>
        <w:jc w:val="center"/>
      </w:pPr>
      <w:r w:rsidRPr="00382C2C">
        <w:t>АДМІНІСТРАТИВНОЇ ПОСЛУГИ</w:t>
      </w:r>
    </w:p>
    <w:p w:rsidR="009D20A9" w:rsidRPr="00382C2C" w:rsidRDefault="009D20A9" w:rsidP="00F4636D">
      <w:pPr>
        <w:ind w:left="708" w:hanging="708"/>
      </w:pPr>
    </w:p>
    <w:p w:rsidR="009D20A9" w:rsidRPr="00382C2C" w:rsidRDefault="009D20A9" w:rsidP="00F4636D">
      <w:pPr>
        <w:jc w:val="center"/>
        <w:rPr>
          <w:b/>
          <w:caps/>
          <w:u w:val="single"/>
        </w:rPr>
      </w:pPr>
      <w:r w:rsidRPr="00382C2C">
        <w:rPr>
          <w:bCs/>
          <w:iCs/>
        </w:rPr>
        <w:t xml:space="preserve"> </w:t>
      </w:r>
      <w:r w:rsidRPr="00382C2C">
        <w:rPr>
          <w:bCs/>
          <w:iCs/>
          <w:u w:val="single"/>
        </w:rPr>
        <w:t>«</w:t>
      </w:r>
      <w:r w:rsidRPr="00382C2C">
        <w:rPr>
          <w:b/>
          <w:iCs/>
          <w:u w:val="single"/>
        </w:rPr>
        <w:t>Видача піклувальнику дозволу для надання згоди особі, дієздатність якої обмежена, на вчинення правочинів щодо видання письмових зобов’язань від імені підопічного</w:t>
      </w:r>
      <w:r w:rsidRPr="00382C2C">
        <w:rPr>
          <w:bCs/>
          <w:iCs/>
          <w:u w:val="single"/>
        </w:rPr>
        <w:t>»</w:t>
      </w:r>
    </w:p>
    <w:p w:rsidR="009D20A9" w:rsidRPr="00DA1DD4" w:rsidRDefault="009D20A9" w:rsidP="00F4636D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F4636D"/>
    <w:tbl>
      <w:tblPr>
        <w:tblW w:w="9720" w:type="dxa"/>
        <w:tblInd w:w="-72" w:type="dxa"/>
        <w:tblLayout w:type="fixed"/>
        <w:tblLook w:val="0000"/>
      </w:tblPr>
      <w:tblGrid>
        <w:gridCol w:w="540"/>
        <w:gridCol w:w="3571"/>
        <w:gridCol w:w="3240"/>
        <w:gridCol w:w="1154"/>
        <w:gridCol w:w="1215"/>
      </w:tblGrid>
      <w:tr w:rsidR="009D20A9" w:rsidRPr="00DA1DD4" w:rsidTr="00382C2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82C2C">
              <w:rPr>
                <w:b/>
                <w:bCs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82C2C">
              <w:rPr>
                <w:b/>
                <w:bCs/>
              </w:rPr>
              <w:t>Етапи послуги</w:t>
            </w:r>
          </w:p>
          <w:p w:rsidR="009D20A9" w:rsidRPr="00382C2C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82C2C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82C2C">
              <w:rPr>
                <w:b/>
                <w:bCs/>
              </w:rPr>
              <w:t>Дія</w:t>
            </w:r>
          </w:p>
          <w:p w:rsidR="009D20A9" w:rsidRPr="00382C2C" w:rsidRDefault="009D20A9" w:rsidP="003E5CB2">
            <w:pPr>
              <w:jc w:val="center"/>
              <w:rPr>
                <w:b/>
                <w:bCs/>
              </w:rPr>
            </w:pPr>
            <w:r w:rsidRPr="00382C2C">
              <w:rPr>
                <w:b/>
                <w:bCs/>
              </w:rPr>
              <w:t>(В,УП, З)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82C2C">
              <w:rPr>
                <w:b/>
                <w:bCs/>
              </w:rPr>
              <w:t>Термін виконання</w:t>
            </w:r>
          </w:p>
          <w:p w:rsidR="009D20A9" w:rsidRPr="00382C2C" w:rsidRDefault="009D20A9" w:rsidP="003E5CB2">
            <w:pPr>
              <w:jc w:val="center"/>
              <w:rPr>
                <w:b/>
                <w:bCs/>
              </w:rPr>
            </w:pPr>
            <w:r w:rsidRPr="00382C2C">
              <w:rPr>
                <w:b/>
                <w:bCs/>
              </w:rPr>
              <w:t>(днів)</w:t>
            </w:r>
          </w:p>
          <w:p w:rsidR="009D20A9" w:rsidRPr="00382C2C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382C2C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</w:pPr>
            <w:r w:rsidRPr="00382C2C"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</w:pPr>
            <w:r w:rsidRPr="00382C2C"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В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Протягом</w:t>
            </w:r>
          </w:p>
          <w:p w:rsidR="009D20A9" w:rsidRPr="00382C2C" w:rsidRDefault="009D20A9" w:rsidP="003E5CB2">
            <w:pPr>
              <w:snapToGrid w:val="0"/>
              <w:jc w:val="center"/>
            </w:pPr>
            <w:r w:rsidRPr="00382C2C">
              <w:t>1  календарного дня</w:t>
            </w:r>
          </w:p>
        </w:tc>
      </w:tr>
      <w:tr w:rsidR="009D20A9" w:rsidRPr="00DA1DD4" w:rsidTr="00382C2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</w:pPr>
            <w:r w:rsidRPr="00382C2C"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</w:pPr>
            <w:r w:rsidRPr="00382C2C"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В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Протягом</w:t>
            </w:r>
          </w:p>
          <w:p w:rsidR="009D20A9" w:rsidRPr="00382C2C" w:rsidRDefault="009D20A9" w:rsidP="003E5CB2">
            <w:pPr>
              <w:snapToGrid w:val="0"/>
              <w:jc w:val="center"/>
            </w:pPr>
            <w:r w:rsidRPr="00382C2C">
              <w:t>1 календарного дня</w:t>
            </w:r>
          </w:p>
        </w:tc>
      </w:tr>
      <w:tr w:rsidR="009D20A9" w:rsidRPr="00DA1DD4" w:rsidTr="00382C2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</w:pPr>
            <w:r w:rsidRPr="00382C2C"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</w:pPr>
            <w:r w:rsidRPr="00382C2C">
              <w:t>Передача пакету документів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В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Протягом</w:t>
            </w:r>
          </w:p>
          <w:p w:rsidR="009D20A9" w:rsidRPr="00382C2C" w:rsidRDefault="009D20A9" w:rsidP="003E5CB2">
            <w:pPr>
              <w:jc w:val="center"/>
            </w:pPr>
            <w:r w:rsidRPr="00382C2C">
              <w:t>1-2  календарних днів</w:t>
            </w:r>
          </w:p>
        </w:tc>
      </w:tr>
      <w:tr w:rsidR="009D20A9" w:rsidRPr="00DA1DD4" w:rsidTr="00382C2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</w:pPr>
            <w:r w:rsidRPr="00382C2C"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</w:pPr>
            <w:r w:rsidRPr="00382C2C"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В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Протягом</w:t>
            </w:r>
          </w:p>
          <w:p w:rsidR="009D20A9" w:rsidRPr="00382C2C" w:rsidRDefault="009D20A9" w:rsidP="003E5CB2">
            <w:pPr>
              <w:snapToGrid w:val="0"/>
              <w:jc w:val="center"/>
            </w:pPr>
            <w:r w:rsidRPr="00382C2C">
              <w:t>3-15 календарних  днів</w:t>
            </w:r>
          </w:p>
        </w:tc>
      </w:tr>
      <w:tr w:rsidR="009D20A9" w:rsidRPr="00DA1DD4" w:rsidTr="00382C2C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</w:pPr>
            <w:r w:rsidRPr="00382C2C"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</w:pPr>
            <w:r w:rsidRPr="00382C2C"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В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Протягом</w:t>
            </w:r>
          </w:p>
          <w:p w:rsidR="009D20A9" w:rsidRPr="00382C2C" w:rsidRDefault="009D20A9" w:rsidP="003E5CB2">
            <w:pPr>
              <w:snapToGrid w:val="0"/>
              <w:jc w:val="center"/>
            </w:pPr>
            <w:r w:rsidRPr="00382C2C">
              <w:t>15-20 календарних  днів</w:t>
            </w:r>
          </w:p>
        </w:tc>
      </w:tr>
      <w:tr w:rsidR="009D20A9" w:rsidRPr="00DA1DD4" w:rsidTr="00382C2C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</w:pPr>
            <w:r w:rsidRPr="00382C2C"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</w:pPr>
            <w:r w:rsidRPr="00382C2C"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У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У день засідання комісії</w:t>
            </w:r>
          </w:p>
        </w:tc>
      </w:tr>
      <w:tr w:rsidR="009D20A9" w:rsidRPr="00DA1DD4" w:rsidTr="00382C2C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</w:pPr>
          </w:p>
          <w:p w:rsidR="009D20A9" w:rsidRPr="00382C2C" w:rsidRDefault="009D20A9" w:rsidP="003E5CB2">
            <w:pPr>
              <w:snapToGrid w:val="0"/>
            </w:pPr>
            <w:r w:rsidRPr="00382C2C">
              <w:t>7</w:t>
            </w:r>
          </w:p>
          <w:p w:rsidR="009D20A9" w:rsidRPr="00382C2C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</w:pPr>
          </w:p>
          <w:p w:rsidR="009D20A9" w:rsidRPr="00382C2C" w:rsidRDefault="009D20A9" w:rsidP="003E5CB2">
            <w:pPr>
              <w:snapToGrid w:val="0"/>
            </w:pPr>
            <w:r w:rsidRPr="00382C2C"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В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Протягом</w:t>
            </w:r>
          </w:p>
          <w:p w:rsidR="009D20A9" w:rsidRPr="00382C2C" w:rsidRDefault="009D20A9" w:rsidP="003E5CB2">
            <w:pPr>
              <w:snapToGrid w:val="0"/>
              <w:jc w:val="center"/>
            </w:pPr>
            <w:r w:rsidRPr="00382C2C">
              <w:t>21-27 календарних днів</w:t>
            </w:r>
          </w:p>
        </w:tc>
      </w:tr>
      <w:tr w:rsidR="009D20A9" w:rsidRPr="00DA1DD4" w:rsidTr="00382C2C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</w:pPr>
            <w:r w:rsidRPr="00382C2C"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  <w:rPr>
                <w:rStyle w:val="rvts0"/>
              </w:rPr>
            </w:pPr>
            <w:r w:rsidRPr="00382C2C">
              <w:rPr>
                <w:rStyle w:val="rvts0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В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Протягом</w:t>
            </w:r>
          </w:p>
          <w:p w:rsidR="009D20A9" w:rsidRPr="00382C2C" w:rsidRDefault="009D20A9" w:rsidP="003E5CB2">
            <w:pPr>
              <w:snapToGrid w:val="0"/>
              <w:jc w:val="center"/>
            </w:pPr>
            <w:r w:rsidRPr="00382C2C">
              <w:t>28-29 календарних днів</w:t>
            </w:r>
          </w:p>
        </w:tc>
      </w:tr>
      <w:tr w:rsidR="009D20A9" w:rsidRPr="00DA1DD4" w:rsidTr="00382C2C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</w:pPr>
            <w:r w:rsidRPr="00382C2C"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  <w:rPr>
                <w:rStyle w:val="rvts0"/>
              </w:rPr>
            </w:pPr>
            <w:r w:rsidRPr="00382C2C"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В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Протягом</w:t>
            </w:r>
          </w:p>
          <w:p w:rsidR="009D20A9" w:rsidRPr="00382C2C" w:rsidRDefault="009D20A9" w:rsidP="003E5CB2">
            <w:pPr>
              <w:snapToGrid w:val="0"/>
              <w:jc w:val="center"/>
            </w:pPr>
            <w:r w:rsidRPr="00382C2C">
              <w:t>28-29 календарних днів</w:t>
            </w:r>
          </w:p>
        </w:tc>
      </w:tr>
      <w:tr w:rsidR="009D20A9" w:rsidRPr="00DA1DD4" w:rsidTr="00382C2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</w:pPr>
            <w:r w:rsidRPr="00382C2C"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</w:pPr>
          </w:p>
          <w:p w:rsidR="009D20A9" w:rsidRPr="00382C2C" w:rsidRDefault="009D20A9" w:rsidP="003E5CB2">
            <w:pPr>
              <w:snapToGrid w:val="0"/>
            </w:pPr>
            <w:r w:rsidRPr="00382C2C"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</w:pPr>
            <w:r w:rsidRPr="00382C2C">
              <w:t>Адміністратор Центру надання адміністративних послуг</w:t>
            </w:r>
          </w:p>
          <w:p w:rsidR="009D20A9" w:rsidRPr="00382C2C" w:rsidRDefault="009D20A9" w:rsidP="003E5CB2">
            <w:pPr>
              <w:snapToGrid w:val="0"/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В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82C2C" w:rsidRDefault="009D20A9" w:rsidP="003E5CB2">
            <w:pPr>
              <w:snapToGrid w:val="0"/>
              <w:jc w:val="center"/>
            </w:pPr>
            <w:r w:rsidRPr="00382C2C">
              <w:t>Протягом</w:t>
            </w:r>
          </w:p>
          <w:p w:rsidR="009D20A9" w:rsidRPr="00382C2C" w:rsidRDefault="009D20A9" w:rsidP="003E5CB2">
            <w:pPr>
              <w:snapToGrid w:val="0"/>
              <w:jc w:val="center"/>
            </w:pPr>
            <w:r w:rsidRPr="00382C2C">
              <w:t>30 календарного  дня</w:t>
            </w:r>
          </w:p>
        </w:tc>
      </w:tr>
      <w:tr w:rsidR="009D20A9" w:rsidRPr="00DA1DD4" w:rsidTr="00382C2C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  <w:rPr>
                <w:b/>
              </w:rPr>
            </w:pPr>
            <w:r w:rsidRPr="00382C2C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82C2C" w:rsidRDefault="009D20A9" w:rsidP="003E5CB2">
            <w:pPr>
              <w:snapToGrid w:val="0"/>
              <w:jc w:val="center"/>
              <w:rPr>
                <w:b/>
              </w:rPr>
            </w:pPr>
            <w:r w:rsidRPr="00382C2C">
              <w:rPr>
                <w:b/>
              </w:rPr>
              <w:t>30 календарних днів</w:t>
            </w:r>
          </w:p>
        </w:tc>
      </w:tr>
      <w:tr w:rsidR="009D20A9" w:rsidRPr="00DA1DD4" w:rsidTr="00382C2C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82C2C" w:rsidRDefault="009D20A9" w:rsidP="003E5CB2">
            <w:pPr>
              <w:snapToGrid w:val="0"/>
              <w:rPr>
                <w:b/>
              </w:rPr>
            </w:pPr>
            <w:r w:rsidRPr="00382C2C">
              <w:rPr>
                <w:b/>
              </w:rPr>
              <w:t>Загальна кількість днів (передбачена законом)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82C2C" w:rsidRDefault="009D20A9" w:rsidP="003E5CB2">
            <w:pPr>
              <w:snapToGrid w:val="0"/>
              <w:jc w:val="center"/>
              <w:rPr>
                <w:b/>
              </w:rPr>
            </w:pPr>
            <w:r w:rsidRPr="00382C2C">
              <w:rPr>
                <w:b/>
              </w:rPr>
              <w:t>30</w:t>
            </w:r>
          </w:p>
          <w:p w:rsidR="009D20A9" w:rsidRPr="00382C2C" w:rsidRDefault="009D20A9" w:rsidP="003E5CB2">
            <w:pPr>
              <w:snapToGrid w:val="0"/>
              <w:jc w:val="center"/>
              <w:rPr>
                <w:b/>
              </w:rPr>
            </w:pPr>
            <w:r w:rsidRPr="00382C2C">
              <w:rPr>
                <w:b/>
              </w:rPr>
              <w:t>календарних днів</w:t>
            </w:r>
          </w:p>
        </w:tc>
      </w:tr>
    </w:tbl>
    <w:p w:rsidR="009D20A9" w:rsidRDefault="009D20A9" w:rsidP="00F4636D">
      <w:pPr>
        <w:ind w:right="-6"/>
        <w:rPr>
          <w:sz w:val="18"/>
          <w:szCs w:val="18"/>
        </w:rPr>
      </w:pPr>
    </w:p>
    <w:p w:rsidR="009D20A9" w:rsidRPr="00DA1DD4" w:rsidRDefault="009D20A9" w:rsidP="00F4636D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Pr="00DA1DD4" w:rsidRDefault="009D20A9" w:rsidP="00F4636D">
      <w:pPr>
        <w:ind w:right="-6"/>
      </w:pPr>
    </w:p>
    <w:p w:rsidR="009D20A9" w:rsidRDefault="009D20A9" w:rsidP="00A22C4D"/>
    <w:p w:rsidR="009D20A9" w:rsidRDefault="009D20A9" w:rsidP="00A22C4D"/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 xml:space="preserve"> виконавчого комітету                                                                                Ярослава РАКОВІЦА</w:t>
      </w:r>
    </w:p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4319F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</w:p>
    <w:p w:rsidR="009D20A9" w:rsidRPr="00DD5BFC" w:rsidRDefault="009D20A9" w:rsidP="00A4319F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</w:rPr>
        <w:t xml:space="preserve">19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A4319F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рішення виконавчого комітету </w:t>
      </w:r>
    </w:p>
    <w:p w:rsidR="009D20A9" w:rsidRPr="00DD5BFC" w:rsidRDefault="009D20A9" w:rsidP="00A4319F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Pr="000C6D13" w:rsidRDefault="009D20A9" w:rsidP="00A4319F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</w:t>
      </w:r>
      <w:r w:rsidRPr="00DD5BFC">
        <w:rPr>
          <w:color w:val="000000"/>
          <w:sz w:val="22"/>
        </w:rPr>
        <w:t>в</w:t>
      </w:r>
      <w:r w:rsidRPr="00D24504">
        <w:rPr>
          <w:color w:val="000000"/>
          <w:sz w:val="22"/>
        </w:rPr>
        <w:t>ід</w:t>
      </w:r>
      <w:r w:rsidRPr="00DD5BFC">
        <w:rPr>
          <w:color w:val="000000"/>
          <w:sz w:val="22"/>
        </w:rPr>
        <w:t xml:space="preserve"> </w:t>
      </w:r>
      <w:r>
        <w:rPr>
          <w:color w:val="000000"/>
          <w:sz w:val="22"/>
        </w:rPr>
        <w:t>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</w:t>
      </w:r>
      <w:r w:rsidRPr="00D24504">
        <w:rPr>
          <w:color w:val="000000"/>
          <w:sz w:val="22"/>
        </w:rPr>
        <w:t xml:space="preserve"> р. </w:t>
      </w:r>
      <w:r>
        <w:rPr>
          <w:color w:val="000000"/>
          <w:sz w:val="22"/>
        </w:rPr>
        <w:t>№ 282/9</w:t>
      </w:r>
      <w:r w:rsidRPr="00D24504">
        <w:rPr>
          <w:color w:val="000000"/>
          <w:sz w:val="22"/>
        </w:rPr>
        <w:t xml:space="preserve">  </w:t>
      </w:r>
    </w:p>
    <w:p w:rsidR="009D20A9" w:rsidRDefault="009D20A9" w:rsidP="00A4319F">
      <w:pPr>
        <w:jc w:val="center"/>
      </w:pPr>
    </w:p>
    <w:p w:rsidR="009D20A9" w:rsidRPr="00DD58A8" w:rsidRDefault="009D20A9" w:rsidP="00A4319F">
      <w:pPr>
        <w:jc w:val="center"/>
      </w:pPr>
      <w:r w:rsidRPr="00DD58A8">
        <w:t>ТЕХНОЛОГІЧНА КАРТКА</w:t>
      </w:r>
    </w:p>
    <w:p w:rsidR="009D20A9" w:rsidRPr="00DD58A8" w:rsidRDefault="009D20A9" w:rsidP="00A4319F">
      <w:pPr>
        <w:jc w:val="center"/>
      </w:pPr>
      <w:r w:rsidRPr="00DD58A8">
        <w:t>АДМІНІСТРАТИВНОЇ ПОСЛУГИ</w:t>
      </w:r>
    </w:p>
    <w:p w:rsidR="009D20A9" w:rsidRPr="00DA1DD4" w:rsidRDefault="009D20A9" w:rsidP="00A4319F">
      <w:pPr>
        <w:ind w:left="708" w:hanging="708"/>
        <w:rPr>
          <w:sz w:val="18"/>
          <w:szCs w:val="18"/>
        </w:rPr>
      </w:pPr>
    </w:p>
    <w:p w:rsidR="009D20A9" w:rsidRPr="00DD58A8" w:rsidRDefault="009D20A9" w:rsidP="006606B9">
      <w:pPr>
        <w:jc w:val="center"/>
        <w:rPr>
          <w:b/>
          <w:iCs/>
          <w:u w:val="single"/>
        </w:rPr>
      </w:pPr>
      <w:r w:rsidRPr="00DD58A8">
        <w:rPr>
          <w:bCs/>
          <w:iCs/>
        </w:rPr>
        <w:t xml:space="preserve"> </w:t>
      </w:r>
      <w:r w:rsidRPr="00DD58A8">
        <w:rPr>
          <w:bCs/>
          <w:iCs/>
          <w:u w:val="single"/>
        </w:rPr>
        <w:t>«</w:t>
      </w:r>
      <w:r w:rsidRPr="00DD58A8">
        <w:rPr>
          <w:b/>
          <w:iCs/>
          <w:u w:val="single"/>
        </w:rPr>
        <w:t xml:space="preserve">Видача піклувальнику дозволу для надання згоди особі, дієздатність якої обмежена, на вчинення правочинів щодо відмови </w:t>
      </w:r>
    </w:p>
    <w:p w:rsidR="009D20A9" w:rsidRPr="00DD58A8" w:rsidRDefault="009D20A9" w:rsidP="006606B9">
      <w:pPr>
        <w:jc w:val="center"/>
        <w:rPr>
          <w:b/>
          <w:caps/>
          <w:u w:val="single"/>
        </w:rPr>
      </w:pPr>
      <w:r w:rsidRPr="00DD58A8">
        <w:rPr>
          <w:b/>
          <w:iCs/>
          <w:u w:val="single"/>
        </w:rPr>
        <w:t>від майнових прав підопічного</w:t>
      </w:r>
      <w:r w:rsidRPr="00DD58A8">
        <w:rPr>
          <w:bCs/>
          <w:iCs/>
          <w:u w:val="single"/>
        </w:rPr>
        <w:t>»</w:t>
      </w:r>
    </w:p>
    <w:p w:rsidR="009D20A9" w:rsidRPr="00DA1DD4" w:rsidRDefault="009D20A9" w:rsidP="00A4319F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A4319F"/>
    <w:tbl>
      <w:tblPr>
        <w:tblW w:w="9900" w:type="dxa"/>
        <w:tblInd w:w="-72" w:type="dxa"/>
        <w:tblLayout w:type="fixed"/>
        <w:tblLook w:val="0000"/>
      </w:tblPr>
      <w:tblGrid>
        <w:gridCol w:w="540"/>
        <w:gridCol w:w="3571"/>
        <w:gridCol w:w="3240"/>
        <w:gridCol w:w="1154"/>
        <w:gridCol w:w="1395"/>
      </w:tblGrid>
      <w:tr w:rsidR="009D20A9" w:rsidRPr="00DA1DD4" w:rsidTr="003611C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611C5">
              <w:rPr>
                <w:b/>
                <w:bCs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611C5">
              <w:rPr>
                <w:b/>
                <w:bCs/>
              </w:rPr>
              <w:t>Етапи послуги</w:t>
            </w:r>
          </w:p>
          <w:p w:rsidR="009D20A9" w:rsidRPr="003611C5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611C5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611C5">
              <w:rPr>
                <w:b/>
                <w:bCs/>
              </w:rPr>
              <w:t>Дія</w:t>
            </w:r>
          </w:p>
          <w:p w:rsidR="009D20A9" w:rsidRPr="003611C5" w:rsidRDefault="009D20A9" w:rsidP="003E5CB2">
            <w:pPr>
              <w:jc w:val="center"/>
              <w:rPr>
                <w:b/>
                <w:bCs/>
              </w:rPr>
            </w:pPr>
            <w:r w:rsidRPr="003611C5">
              <w:rPr>
                <w:b/>
                <w:bCs/>
              </w:rPr>
              <w:t>(В,УП, З)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611C5">
              <w:rPr>
                <w:b/>
                <w:bCs/>
              </w:rPr>
              <w:t>Термін виконання</w:t>
            </w:r>
          </w:p>
          <w:p w:rsidR="009D20A9" w:rsidRPr="003611C5" w:rsidRDefault="009D20A9" w:rsidP="003E5CB2">
            <w:pPr>
              <w:jc w:val="center"/>
              <w:rPr>
                <w:b/>
                <w:bCs/>
              </w:rPr>
            </w:pPr>
            <w:r w:rsidRPr="003611C5">
              <w:rPr>
                <w:b/>
                <w:bCs/>
              </w:rPr>
              <w:t>(днів)</w:t>
            </w:r>
          </w:p>
          <w:p w:rsidR="009D20A9" w:rsidRPr="003611C5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3611C5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</w:pPr>
            <w:r w:rsidRPr="003611C5"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</w:pPr>
            <w:r w:rsidRPr="003611C5"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Протягом</w:t>
            </w:r>
          </w:p>
          <w:p w:rsidR="009D20A9" w:rsidRPr="003611C5" w:rsidRDefault="009D20A9" w:rsidP="003E5CB2">
            <w:pPr>
              <w:snapToGrid w:val="0"/>
              <w:jc w:val="center"/>
            </w:pPr>
            <w:r w:rsidRPr="003611C5">
              <w:t>1  календарного дня</w:t>
            </w:r>
          </w:p>
        </w:tc>
      </w:tr>
      <w:tr w:rsidR="009D20A9" w:rsidRPr="00DA1DD4" w:rsidTr="003611C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</w:pPr>
            <w:r w:rsidRPr="003611C5"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</w:pPr>
            <w:r w:rsidRPr="003611C5"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Протягом</w:t>
            </w:r>
          </w:p>
          <w:p w:rsidR="009D20A9" w:rsidRPr="003611C5" w:rsidRDefault="009D20A9" w:rsidP="003E5CB2">
            <w:pPr>
              <w:snapToGrid w:val="0"/>
              <w:jc w:val="center"/>
            </w:pPr>
            <w:r w:rsidRPr="003611C5">
              <w:t>1 календарного дня</w:t>
            </w:r>
          </w:p>
        </w:tc>
      </w:tr>
      <w:tr w:rsidR="009D20A9" w:rsidRPr="00DA1DD4" w:rsidTr="003611C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</w:pPr>
            <w:r w:rsidRPr="003611C5"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</w:pPr>
            <w:r w:rsidRPr="003611C5">
              <w:t>Передача пакету документів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Протягом</w:t>
            </w:r>
          </w:p>
          <w:p w:rsidR="009D20A9" w:rsidRPr="003611C5" w:rsidRDefault="009D20A9" w:rsidP="003E5CB2">
            <w:pPr>
              <w:jc w:val="center"/>
            </w:pPr>
            <w:r w:rsidRPr="003611C5">
              <w:t>1-2  календарних днів</w:t>
            </w:r>
          </w:p>
        </w:tc>
      </w:tr>
      <w:tr w:rsidR="009D20A9" w:rsidRPr="00DA1DD4" w:rsidTr="003611C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</w:pPr>
            <w:r w:rsidRPr="003611C5"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</w:pPr>
            <w:r w:rsidRPr="003611C5"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Протягом</w:t>
            </w:r>
          </w:p>
          <w:p w:rsidR="009D20A9" w:rsidRPr="003611C5" w:rsidRDefault="009D20A9" w:rsidP="003E5CB2">
            <w:pPr>
              <w:snapToGrid w:val="0"/>
              <w:jc w:val="center"/>
            </w:pPr>
            <w:r w:rsidRPr="003611C5">
              <w:t>3-15 календарних  днів</w:t>
            </w:r>
          </w:p>
        </w:tc>
      </w:tr>
      <w:tr w:rsidR="009D20A9" w:rsidRPr="00DA1DD4" w:rsidTr="003611C5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</w:pPr>
            <w:r w:rsidRPr="003611C5"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</w:pPr>
            <w:r w:rsidRPr="003611C5"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Протягом</w:t>
            </w:r>
          </w:p>
          <w:p w:rsidR="009D20A9" w:rsidRPr="003611C5" w:rsidRDefault="009D20A9" w:rsidP="003E5CB2">
            <w:pPr>
              <w:snapToGrid w:val="0"/>
              <w:jc w:val="center"/>
            </w:pPr>
            <w:r w:rsidRPr="003611C5">
              <w:t>15-20 календарних  днів</w:t>
            </w:r>
          </w:p>
        </w:tc>
      </w:tr>
      <w:tr w:rsidR="009D20A9" w:rsidRPr="00DA1DD4" w:rsidTr="003611C5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</w:pPr>
            <w:r w:rsidRPr="003611C5"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</w:pPr>
            <w:r w:rsidRPr="003611C5"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У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У день засідання комісії</w:t>
            </w:r>
          </w:p>
        </w:tc>
      </w:tr>
      <w:tr w:rsidR="009D20A9" w:rsidRPr="00DA1DD4" w:rsidTr="003611C5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</w:pPr>
          </w:p>
          <w:p w:rsidR="009D20A9" w:rsidRPr="003611C5" w:rsidRDefault="009D20A9" w:rsidP="003E5CB2">
            <w:pPr>
              <w:snapToGrid w:val="0"/>
            </w:pPr>
            <w:r w:rsidRPr="003611C5">
              <w:t>7</w:t>
            </w:r>
          </w:p>
          <w:p w:rsidR="009D20A9" w:rsidRPr="003611C5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</w:pPr>
          </w:p>
          <w:p w:rsidR="009D20A9" w:rsidRPr="003611C5" w:rsidRDefault="009D20A9" w:rsidP="003E5CB2">
            <w:pPr>
              <w:snapToGrid w:val="0"/>
            </w:pPr>
            <w:r w:rsidRPr="003611C5"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Протягом</w:t>
            </w:r>
          </w:p>
          <w:p w:rsidR="009D20A9" w:rsidRPr="003611C5" w:rsidRDefault="009D20A9" w:rsidP="003E5CB2">
            <w:pPr>
              <w:snapToGrid w:val="0"/>
              <w:jc w:val="center"/>
            </w:pPr>
            <w:r w:rsidRPr="003611C5">
              <w:t>21-27 календарних днів</w:t>
            </w:r>
          </w:p>
        </w:tc>
      </w:tr>
      <w:tr w:rsidR="009D20A9" w:rsidRPr="00DA1DD4" w:rsidTr="003611C5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</w:pPr>
            <w:r w:rsidRPr="003611C5"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  <w:rPr>
                <w:rStyle w:val="rvts0"/>
              </w:rPr>
            </w:pPr>
            <w:r w:rsidRPr="003611C5">
              <w:rPr>
                <w:rStyle w:val="rvts0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Протягом</w:t>
            </w:r>
          </w:p>
          <w:p w:rsidR="009D20A9" w:rsidRPr="003611C5" w:rsidRDefault="009D20A9" w:rsidP="003E5CB2">
            <w:pPr>
              <w:snapToGrid w:val="0"/>
              <w:jc w:val="center"/>
            </w:pPr>
            <w:r w:rsidRPr="003611C5">
              <w:t>28-29 календарних днів</w:t>
            </w:r>
          </w:p>
        </w:tc>
      </w:tr>
      <w:tr w:rsidR="009D20A9" w:rsidRPr="00DA1DD4" w:rsidTr="003611C5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</w:pPr>
            <w:r w:rsidRPr="003611C5"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  <w:rPr>
                <w:rStyle w:val="rvts0"/>
              </w:rPr>
            </w:pPr>
            <w:r w:rsidRPr="003611C5"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Протягом</w:t>
            </w:r>
          </w:p>
          <w:p w:rsidR="009D20A9" w:rsidRPr="003611C5" w:rsidRDefault="009D20A9" w:rsidP="003E5CB2">
            <w:pPr>
              <w:snapToGrid w:val="0"/>
              <w:jc w:val="center"/>
            </w:pPr>
            <w:r w:rsidRPr="003611C5">
              <w:t>28-29 календарних днів</w:t>
            </w:r>
          </w:p>
        </w:tc>
      </w:tr>
      <w:tr w:rsidR="009D20A9" w:rsidRPr="00DA1DD4" w:rsidTr="003611C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</w:pPr>
            <w:r w:rsidRPr="003611C5"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</w:pPr>
          </w:p>
          <w:p w:rsidR="009D20A9" w:rsidRPr="003611C5" w:rsidRDefault="009D20A9" w:rsidP="003E5CB2">
            <w:pPr>
              <w:snapToGrid w:val="0"/>
            </w:pPr>
            <w:r w:rsidRPr="003611C5"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</w:pPr>
            <w:r w:rsidRPr="003611C5">
              <w:t>Адміністратор Центру надання адміністративних послуг</w:t>
            </w:r>
          </w:p>
          <w:p w:rsidR="009D20A9" w:rsidRPr="003611C5" w:rsidRDefault="009D20A9" w:rsidP="003E5CB2">
            <w:pPr>
              <w:snapToGrid w:val="0"/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611C5" w:rsidRDefault="009D20A9" w:rsidP="003E5CB2">
            <w:pPr>
              <w:snapToGrid w:val="0"/>
              <w:jc w:val="center"/>
            </w:pPr>
            <w:r w:rsidRPr="003611C5">
              <w:t>Протягом</w:t>
            </w:r>
          </w:p>
          <w:p w:rsidR="009D20A9" w:rsidRPr="003611C5" w:rsidRDefault="009D20A9" w:rsidP="003E5CB2">
            <w:pPr>
              <w:snapToGrid w:val="0"/>
              <w:jc w:val="center"/>
            </w:pPr>
            <w:r w:rsidRPr="003611C5">
              <w:t>30 календарного  дня</w:t>
            </w:r>
          </w:p>
        </w:tc>
      </w:tr>
      <w:tr w:rsidR="009D20A9" w:rsidRPr="00DA1DD4" w:rsidTr="003611C5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  <w:rPr>
                <w:b/>
              </w:rPr>
            </w:pPr>
            <w:r w:rsidRPr="003611C5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611C5" w:rsidRDefault="009D20A9" w:rsidP="003E5CB2">
            <w:pPr>
              <w:snapToGrid w:val="0"/>
              <w:jc w:val="center"/>
              <w:rPr>
                <w:b/>
              </w:rPr>
            </w:pPr>
            <w:r w:rsidRPr="003611C5">
              <w:rPr>
                <w:b/>
              </w:rPr>
              <w:t>30 календарних днів</w:t>
            </w:r>
          </w:p>
        </w:tc>
      </w:tr>
      <w:tr w:rsidR="009D20A9" w:rsidRPr="00DA1DD4" w:rsidTr="003611C5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611C5" w:rsidRDefault="009D20A9" w:rsidP="003E5CB2">
            <w:pPr>
              <w:snapToGrid w:val="0"/>
              <w:rPr>
                <w:b/>
              </w:rPr>
            </w:pPr>
            <w:r w:rsidRPr="003611C5">
              <w:rPr>
                <w:b/>
              </w:rPr>
              <w:t>Загальна кількість днів (передбачена законом)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611C5" w:rsidRDefault="009D20A9" w:rsidP="003E5CB2">
            <w:pPr>
              <w:snapToGrid w:val="0"/>
              <w:jc w:val="center"/>
              <w:rPr>
                <w:b/>
              </w:rPr>
            </w:pPr>
            <w:r w:rsidRPr="003611C5">
              <w:rPr>
                <w:b/>
              </w:rPr>
              <w:t>30</w:t>
            </w:r>
          </w:p>
          <w:p w:rsidR="009D20A9" w:rsidRPr="003611C5" w:rsidRDefault="009D20A9" w:rsidP="003E5CB2">
            <w:pPr>
              <w:snapToGrid w:val="0"/>
              <w:jc w:val="center"/>
              <w:rPr>
                <w:b/>
              </w:rPr>
            </w:pPr>
            <w:r w:rsidRPr="003611C5">
              <w:rPr>
                <w:b/>
              </w:rPr>
              <w:t>календарних днів</w:t>
            </w:r>
          </w:p>
        </w:tc>
      </w:tr>
    </w:tbl>
    <w:p w:rsidR="009D20A9" w:rsidRDefault="009D20A9" w:rsidP="00A4319F">
      <w:pPr>
        <w:ind w:right="-6"/>
        <w:rPr>
          <w:sz w:val="18"/>
          <w:szCs w:val="18"/>
        </w:rPr>
      </w:pPr>
    </w:p>
    <w:p w:rsidR="009D20A9" w:rsidRPr="00DA1DD4" w:rsidRDefault="009D20A9" w:rsidP="00A4319F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Default="009D20A9" w:rsidP="00A4319F">
      <w:pPr>
        <w:ind w:right="-6"/>
      </w:pPr>
    </w:p>
    <w:p w:rsidR="009D20A9" w:rsidRDefault="009D20A9" w:rsidP="00A4319F">
      <w:pPr>
        <w:ind w:right="-6"/>
      </w:pPr>
    </w:p>
    <w:p w:rsidR="009D20A9" w:rsidRPr="00DA1DD4" w:rsidRDefault="009D20A9" w:rsidP="00A4319F">
      <w:pPr>
        <w:ind w:right="-6"/>
      </w:pPr>
    </w:p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 xml:space="preserve"> виконавчого комітету                                                                                Ярослава РАКОВІЦА</w:t>
      </w:r>
    </w:p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Pr="00DD5BFC" w:rsidRDefault="009D20A9" w:rsidP="006C57A3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</w:rPr>
        <w:t xml:space="preserve">20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6C57A3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рішення виконавчого комітету </w:t>
      </w:r>
    </w:p>
    <w:p w:rsidR="009D20A9" w:rsidRPr="00DD5BFC" w:rsidRDefault="009D20A9" w:rsidP="006C57A3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Pr="000C6D13" w:rsidRDefault="009D20A9" w:rsidP="006C57A3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</w:t>
      </w:r>
      <w:r w:rsidRPr="00DD5BFC">
        <w:rPr>
          <w:color w:val="000000"/>
          <w:sz w:val="22"/>
        </w:rPr>
        <w:t>в</w:t>
      </w:r>
      <w:r w:rsidRPr="00D24504">
        <w:rPr>
          <w:color w:val="000000"/>
          <w:sz w:val="22"/>
        </w:rPr>
        <w:t>ід</w:t>
      </w:r>
      <w:r w:rsidRPr="00DD5BFC">
        <w:rPr>
          <w:color w:val="000000"/>
          <w:sz w:val="22"/>
        </w:rPr>
        <w:t xml:space="preserve"> </w:t>
      </w:r>
      <w:r>
        <w:rPr>
          <w:color w:val="000000"/>
          <w:sz w:val="22"/>
        </w:rPr>
        <w:t xml:space="preserve"> 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</w:t>
      </w:r>
      <w:r w:rsidRPr="00D24504">
        <w:rPr>
          <w:color w:val="000000"/>
          <w:sz w:val="22"/>
        </w:rPr>
        <w:t xml:space="preserve"> р. </w:t>
      </w:r>
      <w:r>
        <w:rPr>
          <w:color w:val="000000"/>
          <w:sz w:val="22"/>
        </w:rPr>
        <w:t>№ 282/9</w:t>
      </w:r>
    </w:p>
    <w:p w:rsidR="009D20A9" w:rsidRDefault="009D20A9" w:rsidP="006C57A3">
      <w:pPr>
        <w:jc w:val="center"/>
      </w:pPr>
    </w:p>
    <w:p w:rsidR="009D20A9" w:rsidRPr="008B0F3A" w:rsidRDefault="009D20A9" w:rsidP="006C57A3">
      <w:pPr>
        <w:jc w:val="center"/>
      </w:pPr>
      <w:r w:rsidRPr="008B0F3A">
        <w:t>ТЕХНОЛОГІЧНА КАРТКА</w:t>
      </w:r>
    </w:p>
    <w:p w:rsidR="009D20A9" w:rsidRPr="008B0F3A" w:rsidRDefault="009D20A9" w:rsidP="006C57A3">
      <w:pPr>
        <w:jc w:val="center"/>
      </w:pPr>
      <w:r w:rsidRPr="008B0F3A">
        <w:t>АДМІНІСТРАТИВНОЇ ПОСЛУГИ</w:t>
      </w:r>
    </w:p>
    <w:p w:rsidR="009D20A9" w:rsidRPr="00DA1DD4" w:rsidRDefault="009D20A9" w:rsidP="006C57A3">
      <w:pPr>
        <w:ind w:left="708" w:hanging="708"/>
        <w:rPr>
          <w:sz w:val="18"/>
          <w:szCs w:val="18"/>
        </w:rPr>
      </w:pPr>
    </w:p>
    <w:p w:rsidR="009D20A9" w:rsidRPr="008B0F3A" w:rsidRDefault="009D20A9" w:rsidP="006C57A3">
      <w:pPr>
        <w:jc w:val="center"/>
        <w:rPr>
          <w:b/>
          <w:caps/>
          <w:u w:val="single"/>
        </w:rPr>
      </w:pPr>
      <w:r w:rsidRPr="008B0F3A">
        <w:rPr>
          <w:bCs/>
          <w:iCs/>
        </w:rPr>
        <w:t xml:space="preserve"> </w:t>
      </w:r>
      <w:r w:rsidRPr="008B0F3A">
        <w:rPr>
          <w:bCs/>
          <w:iCs/>
          <w:u w:val="single"/>
        </w:rPr>
        <w:t>«</w:t>
      </w:r>
      <w:r w:rsidRPr="008B0F3A">
        <w:rPr>
          <w:b/>
          <w:iCs/>
          <w:u w:val="single"/>
        </w:rPr>
        <w:t>Видача дозволу опікуну на вчинення правочинів щодо передання нерухомого майна або майна, яке потребує постійного управління, власником якого є підопічна недієздатна особа,</w:t>
      </w:r>
      <w:r>
        <w:rPr>
          <w:b/>
          <w:iCs/>
          <w:u w:val="single"/>
        </w:rPr>
        <w:t xml:space="preserve"> </w:t>
      </w:r>
      <w:r w:rsidRPr="008B0F3A">
        <w:rPr>
          <w:b/>
          <w:iCs/>
          <w:u w:val="single"/>
        </w:rPr>
        <w:t xml:space="preserve"> в управління іншій особі за договором</w:t>
      </w:r>
      <w:r w:rsidRPr="008B0F3A">
        <w:rPr>
          <w:bCs/>
          <w:iCs/>
          <w:u w:val="single"/>
        </w:rPr>
        <w:t>»</w:t>
      </w:r>
    </w:p>
    <w:p w:rsidR="009D20A9" w:rsidRPr="00DA1DD4" w:rsidRDefault="009D20A9" w:rsidP="006C57A3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6C57A3"/>
    <w:tbl>
      <w:tblPr>
        <w:tblW w:w="9900" w:type="dxa"/>
        <w:tblInd w:w="-72" w:type="dxa"/>
        <w:tblLayout w:type="fixed"/>
        <w:tblLook w:val="0000"/>
      </w:tblPr>
      <w:tblGrid>
        <w:gridCol w:w="540"/>
        <w:gridCol w:w="3571"/>
        <w:gridCol w:w="3240"/>
        <w:gridCol w:w="1154"/>
        <w:gridCol w:w="1395"/>
      </w:tblGrid>
      <w:tr w:rsidR="009D20A9" w:rsidRPr="00DA1DD4" w:rsidTr="003B1847">
        <w:trPr>
          <w:trHeight w:val="107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B1847">
              <w:rPr>
                <w:b/>
                <w:bCs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B1847">
              <w:rPr>
                <w:b/>
                <w:bCs/>
              </w:rPr>
              <w:t>Етапи послуги</w:t>
            </w:r>
          </w:p>
          <w:p w:rsidR="009D20A9" w:rsidRPr="003B1847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B1847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B1847">
              <w:rPr>
                <w:b/>
                <w:bCs/>
              </w:rPr>
              <w:t>Дія</w:t>
            </w:r>
          </w:p>
          <w:p w:rsidR="009D20A9" w:rsidRPr="003B1847" w:rsidRDefault="009D20A9" w:rsidP="003E5CB2">
            <w:pPr>
              <w:jc w:val="center"/>
              <w:rPr>
                <w:b/>
                <w:bCs/>
              </w:rPr>
            </w:pPr>
            <w:r w:rsidRPr="003B1847">
              <w:rPr>
                <w:b/>
                <w:bCs/>
              </w:rPr>
              <w:t>(В,УП, З)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3B1847">
              <w:rPr>
                <w:b/>
                <w:bCs/>
              </w:rPr>
              <w:t>Термін виконання</w:t>
            </w:r>
          </w:p>
          <w:p w:rsidR="009D20A9" w:rsidRPr="003B1847" w:rsidRDefault="009D20A9" w:rsidP="003E5CB2">
            <w:pPr>
              <w:jc w:val="center"/>
              <w:rPr>
                <w:b/>
                <w:bCs/>
              </w:rPr>
            </w:pPr>
            <w:r w:rsidRPr="003B1847">
              <w:rPr>
                <w:b/>
                <w:bCs/>
              </w:rPr>
              <w:t>(днів)</w:t>
            </w:r>
          </w:p>
          <w:p w:rsidR="009D20A9" w:rsidRPr="003B1847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8B0F3A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</w:pPr>
            <w:r w:rsidRPr="003B1847"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</w:pPr>
            <w:r w:rsidRPr="003B1847"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Протягом</w:t>
            </w:r>
          </w:p>
          <w:p w:rsidR="009D20A9" w:rsidRPr="003B1847" w:rsidRDefault="009D20A9" w:rsidP="003E5CB2">
            <w:pPr>
              <w:snapToGrid w:val="0"/>
              <w:jc w:val="center"/>
            </w:pPr>
            <w:r w:rsidRPr="003B1847">
              <w:t>1  календарного дня</w:t>
            </w:r>
          </w:p>
        </w:tc>
      </w:tr>
      <w:tr w:rsidR="009D20A9" w:rsidRPr="00DA1DD4" w:rsidTr="008B0F3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</w:pPr>
            <w:r w:rsidRPr="003B1847"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</w:pPr>
            <w:r w:rsidRPr="003B1847"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Протягом</w:t>
            </w:r>
          </w:p>
          <w:p w:rsidR="009D20A9" w:rsidRPr="003B1847" w:rsidRDefault="009D20A9" w:rsidP="003E5CB2">
            <w:pPr>
              <w:snapToGrid w:val="0"/>
              <w:jc w:val="center"/>
            </w:pPr>
            <w:r w:rsidRPr="003B1847">
              <w:t>1 календарного дня</w:t>
            </w:r>
          </w:p>
        </w:tc>
      </w:tr>
      <w:tr w:rsidR="009D20A9" w:rsidRPr="00DA1DD4" w:rsidTr="008B0F3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</w:pPr>
            <w:r w:rsidRPr="003B1847"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</w:pPr>
            <w:r w:rsidRPr="003B1847">
              <w:t>Передача пакету документів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Протягом</w:t>
            </w:r>
          </w:p>
          <w:p w:rsidR="009D20A9" w:rsidRPr="003B1847" w:rsidRDefault="009D20A9" w:rsidP="003E5CB2">
            <w:pPr>
              <w:jc w:val="center"/>
            </w:pPr>
            <w:r w:rsidRPr="003B1847">
              <w:t>1-2  календарних днів</w:t>
            </w:r>
          </w:p>
        </w:tc>
      </w:tr>
      <w:tr w:rsidR="009D20A9" w:rsidRPr="00DA1DD4" w:rsidTr="008B0F3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</w:pPr>
            <w:r w:rsidRPr="003B1847"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</w:pPr>
            <w:r w:rsidRPr="003B1847"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Протягом</w:t>
            </w:r>
          </w:p>
          <w:p w:rsidR="009D20A9" w:rsidRPr="003B1847" w:rsidRDefault="009D20A9" w:rsidP="003E5CB2">
            <w:pPr>
              <w:snapToGrid w:val="0"/>
              <w:jc w:val="center"/>
            </w:pPr>
            <w:r w:rsidRPr="003B1847">
              <w:t>3-15 календарних  днів</w:t>
            </w:r>
          </w:p>
        </w:tc>
      </w:tr>
      <w:tr w:rsidR="009D20A9" w:rsidRPr="00DA1DD4" w:rsidTr="008B0F3A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</w:pPr>
            <w:r w:rsidRPr="003B1847"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</w:pPr>
            <w:r w:rsidRPr="003B1847"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Протягом</w:t>
            </w:r>
          </w:p>
          <w:p w:rsidR="009D20A9" w:rsidRPr="003B1847" w:rsidRDefault="009D20A9" w:rsidP="003E5CB2">
            <w:pPr>
              <w:snapToGrid w:val="0"/>
              <w:jc w:val="center"/>
            </w:pPr>
            <w:r w:rsidRPr="003B1847">
              <w:t>15-20 календарних  днів</w:t>
            </w:r>
          </w:p>
        </w:tc>
      </w:tr>
      <w:tr w:rsidR="009D20A9" w:rsidRPr="00DA1DD4" w:rsidTr="008B0F3A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</w:pPr>
            <w:r w:rsidRPr="003B1847"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</w:pPr>
            <w:r w:rsidRPr="003B1847"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У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У день засідання комісії</w:t>
            </w:r>
          </w:p>
        </w:tc>
      </w:tr>
      <w:tr w:rsidR="009D20A9" w:rsidRPr="00DA1DD4" w:rsidTr="008B0F3A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</w:pPr>
          </w:p>
          <w:p w:rsidR="009D20A9" w:rsidRPr="003B1847" w:rsidRDefault="009D20A9" w:rsidP="003E5CB2">
            <w:pPr>
              <w:snapToGrid w:val="0"/>
            </w:pPr>
            <w:r w:rsidRPr="003B1847">
              <w:t>7</w:t>
            </w:r>
          </w:p>
          <w:p w:rsidR="009D20A9" w:rsidRPr="003B1847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</w:pPr>
          </w:p>
          <w:p w:rsidR="009D20A9" w:rsidRPr="003B1847" w:rsidRDefault="009D20A9" w:rsidP="003E5CB2">
            <w:pPr>
              <w:snapToGrid w:val="0"/>
            </w:pPr>
            <w:r w:rsidRPr="003B1847"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Протягом</w:t>
            </w:r>
          </w:p>
          <w:p w:rsidR="009D20A9" w:rsidRPr="003B1847" w:rsidRDefault="009D20A9" w:rsidP="003E5CB2">
            <w:pPr>
              <w:snapToGrid w:val="0"/>
              <w:jc w:val="center"/>
            </w:pPr>
            <w:r w:rsidRPr="003B1847">
              <w:t>21-27 календарних днів</w:t>
            </w:r>
          </w:p>
        </w:tc>
      </w:tr>
      <w:tr w:rsidR="009D20A9" w:rsidRPr="00DA1DD4" w:rsidTr="008B0F3A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</w:pPr>
            <w:r w:rsidRPr="003B1847"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  <w:rPr>
                <w:rStyle w:val="rvts0"/>
              </w:rPr>
            </w:pPr>
            <w:r w:rsidRPr="003B1847">
              <w:rPr>
                <w:rStyle w:val="rvts0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Протягом</w:t>
            </w:r>
          </w:p>
          <w:p w:rsidR="009D20A9" w:rsidRPr="003B1847" w:rsidRDefault="009D20A9" w:rsidP="003E5CB2">
            <w:pPr>
              <w:snapToGrid w:val="0"/>
              <w:jc w:val="center"/>
            </w:pPr>
            <w:r w:rsidRPr="003B1847">
              <w:t>28-29 календарних днів</w:t>
            </w:r>
          </w:p>
        </w:tc>
      </w:tr>
      <w:tr w:rsidR="009D20A9" w:rsidRPr="00DA1DD4" w:rsidTr="008B0F3A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</w:pPr>
            <w:r w:rsidRPr="003B1847"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  <w:rPr>
                <w:rStyle w:val="rvts0"/>
              </w:rPr>
            </w:pPr>
            <w:r w:rsidRPr="003B1847"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Протягом</w:t>
            </w:r>
          </w:p>
          <w:p w:rsidR="009D20A9" w:rsidRPr="003B1847" w:rsidRDefault="009D20A9" w:rsidP="003E5CB2">
            <w:pPr>
              <w:snapToGrid w:val="0"/>
              <w:jc w:val="center"/>
            </w:pPr>
            <w:r w:rsidRPr="003B1847">
              <w:t>28-29 календарних днів</w:t>
            </w:r>
          </w:p>
        </w:tc>
      </w:tr>
      <w:tr w:rsidR="009D20A9" w:rsidRPr="00DA1DD4" w:rsidTr="008B0F3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</w:pPr>
            <w:r w:rsidRPr="003B1847"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</w:pPr>
          </w:p>
          <w:p w:rsidR="009D20A9" w:rsidRPr="003B1847" w:rsidRDefault="009D20A9" w:rsidP="003E5CB2">
            <w:pPr>
              <w:snapToGrid w:val="0"/>
            </w:pPr>
            <w:r w:rsidRPr="003B1847"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</w:pPr>
            <w:r w:rsidRPr="003B1847">
              <w:t>Адміністратор Центру надання адміністративних послуг</w:t>
            </w:r>
          </w:p>
          <w:p w:rsidR="009D20A9" w:rsidRPr="003B1847" w:rsidRDefault="009D20A9" w:rsidP="003E5CB2">
            <w:pPr>
              <w:snapToGrid w:val="0"/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3B1847" w:rsidRDefault="009D20A9" w:rsidP="003E5CB2">
            <w:pPr>
              <w:snapToGrid w:val="0"/>
              <w:jc w:val="center"/>
            </w:pPr>
            <w:r w:rsidRPr="003B1847">
              <w:t>Протягом</w:t>
            </w:r>
          </w:p>
          <w:p w:rsidR="009D20A9" w:rsidRPr="003B1847" w:rsidRDefault="009D20A9" w:rsidP="003E5CB2">
            <w:pPr>
              <w:snapToGrid w:val="0"/>
              <w:jc w:val="center"/>
            </w:pPr>
            <w:r w:rsidRPr="003B1847">
              <w:t>30 календарн</w:t>
            </w:r>
            <w:r>
              <w:t>их</w:t>
            </w:r>
            <w:r w:rsidRPr="003B1847">
              <w:t xml:space="preserve">  дн</w:t>
            </w:r>
            <w:r>
              <w:t>ів</w:t>
            </w:r>
          </w:p>
        </w:tc>
      </w:tr>
      <w:tr w:rsidR="009D20A9" w:rsidRPr="00DA1DD4" w:rsidTr="008B0F3A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  <w:rPr>
                <w:b/>
              </w:rPr>
            </w:pPr>
            <w:r w:rsidRPr="003B1847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B1847" w:rsidRDefault="009D20A9" w:rsidP="003E5CB2">
            <w:pPr>
              <w:snapToGrid w:val="0"/>
              <w:jc w:val="center"/>
              <w:rPr>
                <w:b/>
              </w:rPr>
            </w:pPr>
            <w:r w:rsidRPr="003B1847">
              <w:rPr>
                <w:b/>
              </w:rPr>
              <w:t>30 календарних днів</w:t>
            </w:r>
          </w:p>
        </w:tc>
      </w:tr>
      <w:tr w:rsidR="009D20A9" w:rsidRPr="00DA1DD4" w:rsidTr="008B0F3A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3B1847" w:rsidRDefault="009D20A9" w:rsidP="003E5CB2">
            <w:pPr>
              <w:snapToGrid w:val="0"/>
              <w:rPr>
                <w:b/>
              </w:rPr>
            </w:pPr>
            <w:r w:rsidRPr="003B1847">
              <w:rPr>
                <w:b/>
              </w:rPr>
              <w:t>Загальна кількість днів (передбачена законом)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3B1847" w:rsidRDefault="009D20A9" w:rsidP="003E5CB2">
            <w:pPr>
              <w:snapToGrid w:val="0"/>
              <w:jc w:val="center"/>
              <w:rPr>
                <w:b/>
              </w:rPr>
            </w:pPr>
            <w:r w:rsidRPr="003B1847">
              <w:rPr>
                <w:b/>
              </w:rPr>
              <w:t>30</w:t>
            </w:r>
          </w:p>
          <w:p w:rsidR="009D20A9" w:rsidRPr="003B1847" w:rsidRDefault="009D20A9" w:rsidP="003E5CB2">
            <w:pPr>
              <w:snapToGrid w:val="0"/>
              <w:jc w:val="center"/>
              <w:rPr>
                <w:b/>
              </w:rPr>
            </w:pPr>
            <w:r w:rsidRPr="003B1847">
              <w:rPr>
                <w:b/>
              </w:rPr>
              <w:t>календарних днів</w:t>
            </w:r>
          </w:p>
        </w:tc>
      </w:tr>
    </w:tbl>
    <w:p w:rsidR="009D20A9" w:rsidRDefault="009D20A9" w:rsidP="006C57A3">
      <w:pPr>
        <w:ind w:right="-6"/>
        <w:rPr>
          <w:sz w:val="18"/>
          <w:szCs w:val="18"/>
        </w:rPr>
      </w:pPr>
    </w:p>
    <w:p w:rsidR="009D20A9" w:rsidRDefault="009D20A9" w:rsidP="006C57A3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Pr="00DA1DD4" w:rsidRDefault="009D20A9" w:rsidP="006C57A3">
      <w:pPr>
        <w:ind w:right="-6"/>
        <w:rPr>
          <w:sz w:val="18"/>
          <w:szCs w:val="18"/>
        </w:rPr>
      </w:pPr>
    </w:p>
    <w:p w:rsidR="009D20A9" w:rsidRDefault="009D20A9" w:rsidP="006C57A3">
      <w:pPr>
        <w:ind w:right="-6"/>
      </w:pPr>
    </w:p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 xml:space="preserve"> виконавчого комітету                                                                                Ярослава РАКОВІЦА</w:t>
      </w:r>
    </w:p>
    <w:p w:rsidR="009D20A9" w:rsidRPr="00DA1DD4" w:rsidRDefault="009D20A9" w:rsidP="006C57A3">
      <w:pPr>
        <w:ind w:right="-6"/>
      </w:pPr>
    </w:p>
    <w:p w:rsidR="009D20A9" w:rsidRDefault="009D20A9" w:rsidP="006C57A3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Pr="00DD5BFC" w:rsidRDefault="009D20A9" w:rsidP="0094539C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</w:rPr>
        <w:t xml:space="preserve">21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94539C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рішення виконавчого комітету </w:t>
      </w:r>
    </w:p>
    <w:p w:rsidR="009D20A9" w:rsidRPr="00DD5BFC" w:rsidRDefault="009D20A9" w:rsidP="0094539C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Pr="000C6D13" w:rsidRDefault="009D20A9" w:rsidP="0094539C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в</w:t>
      </w:r>
      <w:r w:rsidRPr="00D24504">
        <w:rPr>
          <w:color w:val="000000"/>
          <w:sz w:val="22"/>
        </w:rPr>
        <w:t>ід</w:t>
      </w:r>
      <w:r>
        <w:rPr>
          <w:color w:val="000000"/>
          <w:sz w:val="22"/>
        </w:rPr>
        <w:t xml:space="preserve"> 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</w:t>
      </w:r>
      <w:r w:rsidRPr="00D24504">
        <w:rPr>
          <w:color w:val="000000"/>
          <w:sz w:val="22"/>
        </w:rPr>
        <w:t xml:space="preserve"> р. </w:t>
      </w:r>
      <w:r>
        <w:rPr>
          <w:color w:val="000000"/>
          <w:sz w:val="22"/>
        </w:rPr>
        <w:t>№ 282/9</w:t>
      </w:r>
    </w:p>
    <w:p w:rsidR="009D20A9" w:rsidRDefault="009D20A9" w:rsidP="0094539C">
      <w:pPr>
        <w:jc w:val="center"/>
      </w:pPr>
    </w:p>
    <w:p w:rsidR="009D20A9" w:rsidRPr="00870366" w:rsidRDefault="009D20A9" w:rsidP="0094539C">
      <w:pPr>
        <w:jc w:val="center"/>
      </w:pPr>
      <w:r w:rsidRPr="00870366">
        <w:t>ТЕХНОЛОГІЧНА КАРТКА</w:t>
      </w:r>
    </w:p>
    <w:p w:rsidR="009D20A9" w:rsidRPr="00870366" w:rsidRDefault="009D20A9" w:rsidP="0094539C">
      <w:pPr>
        <w:jc w:val="center"/>
      </w:pPr>
      <w:r w:rsidRPr="00870366">
        <w:t>АДМІНІСТРАТИВНОЇ ПОСЛУГИ</w:t>
      </w:r>
    </w:p>
    <w:p w:rsidR="009D20A9" w:rsidRPr="00870366" w:rsidRDefault="009D20A9" w:rsidP="0094539C">
      <w:pPr>
        <w:ind w:left="708" w:hanging="708"/>
      </w:pPr>
    </w:p>
    <w:p w:rsidR="009D20A9" w:rsidRPr="00870366" w:rsidRDefault="009D20A9" w:rsidP="003E5CB2">
      <w:pPr>
        <w:jc w:val="center"/>
        <w:rPr>
          <w:b/>
          <w:iCs/>
          <w:u w:val="single"/>
        </w:rPr>
      </w:pPr>
      <w:r w:rsidRPr="00870366">
        <w:rPr>
          <w:bCs/>
          <w:iCs/>
        </w:rPr>
        <w:t xml:space="preserve"> </w:t>
      </w:r>
      <w:r w:rsidRPr="00870366">
        <w:rPr>
          <w:bCs/>
          <w:iCs/>
          <w:u w:val="single"/>
        </w:rPr>
        <w:t>«</w:t>
      </w:r>
      <w:r w:rsidRPr="00870366">
        <w:rPr>
          <w:b/>
          <w:iCs/>
          <w:u w:val="single"/>
        </w:rPr>
        <w:t xml:space="preserve">Видача дозволу опікуну на вчинення правочинів щодо управління нерухомим  майном або майном, яке потребує постійного управління, </w:t>
      </w:r>
    </w:p>
    <w:p w:rsidR="009D20A9" w:rsidRPr="00870366" w:rsidRDefault="009D20A9" w:rsidP="0094539C">
      <w:pPr>
        <w:jc w:val="center"/>
        <w:rPr>
          <w:b/>
          <w:caps/>
          <w:u w:val="single"/>
        </w:rPr>
      </w:pPr>
      <w:r w:rsidRPr="00870366">
        <w:rPr>
          <w:b/>
          <w:iCs/>
          <w:u w:val="single"/>
        </w:rPr>
        <w:t>власником кого є підопічна недієздатна особа</w:t>
      </w:r>
      <w:r w:rsidRPr="00870366">
        <w:rPr>
          <w:bCs/>
          <w:iCs/>
          <w:u w:val="single"/>
        </w:rPr>
        <w:t>»</w:t>
      </w:r>
    </w:p>
    <w:p w:rsidR="009D20A9" w:rsidRPr="00DA1DD4" w:rsidRDefault="009D20A9" w:rsidP="0094539C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94539C"/>
    <w:tbl>
      <w:tblPr>
        <w:tblW w:w="9900" w:type="dxa"/>
        <w:tblInd w:w="-72" w:type="dxa"/>
        <w:tblLayout w:type="fixed"/>
        <w:tblLook w:val="0000"/>
      </w:tblPr>
      <w:tblGrid>
        <w:gridCol w:w="540"/>
        <w:gridCol w:w="3571"/>
        <w:gridCol w:w="3240"/>
        <w:gridCol w:w="1154"/>
        <w:gridCol w:w="1395"/>
      </w:tblGrid>
      <w:tr w:rsidR="009D20A9" w:rsidRPr="00DA1DD4" w:rsidTr="00EC16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870366">
              <w:rPr>
                <w:b/>
                <w:bCs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870366">
              <w:rPr>
                <w:b/>
                <w:bCs/>
              </w:rPr>
              <w:t>Етапи послуги</w:t>
            </w:r>
          </w:p>
          <w:p w:rsidR="009D20A9" w:rsidRPr="00870366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870366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870366">
              <w:rPr>
                <w:b/>
                <w:bCs/>
              </w:rPr>
              <w:t>Дія</w:t>
            </w:r>
          </w:p>
          <w:p w:rsidR="009D20A9" w:rsidRPr="00870366" w:rsidRDefault="009D20A9" w:rsidP="003E5CB2">
            <w:pPr>
              <w:jc w:val="center"/>
              <w:rPr>
                <w:b/>
                <w:bCs/>
              </w:rPr>
            </w:pPr>
            <w:r w:rsidRPr="00870366">
              <w:rPr>
                <w:b/>
                <w:bCs/>
              </w:rPr>
              <w:t>(В,УП, З)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870366">
              <w:rPr>
                <w:b/>
                <w:bCs/>
              </w:rPr>
              <w:t>Термін виконання</w:t>
            </w:r>
          </w:p>
          <w:p w:rsidR="009D20A9" w:rsidRPr="00870366" w:rsidRDefault="009D20A9" w:rsidP="003E5CB2">
            <w:pPr>
              <w:jc w:val="center"/>
              <w:rPr>
                <w:b/>
                <w:bCs/>
              </w:rPr>
            </w:pPr>
            <w:r w:rsidRPr="00870366">
              <w:rPr>
                <w:b/>
                <w:bCs/>
              </w:rPr>
              <w:t>(днів)</w:t>
            </w:r>
          </w:p>
          <w:p w:rsidR="009D20A9" w:rsidRPr="00870366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EC1661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</w:pPr>
            <w:r w:rsidRPr="00870366"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</w:pPr>
            <w:r w:rsidRPr="00870366"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Протягом</w:t>
            </w:r>
          </w:p>
          <w:p w:rsidR="009D20A9" w:rsidRPr="00870366" w:rsidRDefault="009D20A9" w:rsidP="003E5CB2">
            <w:pPr>
              <w:snapToGrid w:val="0"/>
              <w:jc w:val="center"/>
            </w:pPr>
            <w:r w:rsidRPr="00870366">
              <w:t>1  календарного дня</w:t>
            </w:r>
          </w:p>
        </w:tc>
      </w:tr>
      <w:tr w:rsidR="009D20A9" w:rsidRPr="00DA1DD4" w:rsidTr="00EC16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</w:pPr>
            <w:r w:rsidRPr="00870366"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</w:pPr>
            <w:r w:rsidRPr="00870366"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Протягом</w:t>
            </w:r>
          </w:p>
          <w:p w:rsidR="009D20A9" w:rsidRPr="00870366" w:rsidRDefault="009D20A9" w:rsidP="003E5CB2">
            <w:pPr>
              <w:snapToGrid w:val="0"/>
              <w:jc w:val="center"/>
            </w:pPr>
            <w:r w:rsidRPr="00870366">
              <w:t>1 календарного дня</w:t>
            </w:r>
          </w:p>
        </w:tc>
      </w:tr>
      <w:tr w:rsidR="009D20A9" w:rsidRPr="00DA1DD4" w:rsidTr="00EC16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</w:pPr>
            <w:r w:rsidRPr="00870366"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</w:pPr>
            <w:r w:rsidRPr="00870366">
              <w:t>Передача пакету документів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Протягом</w:t>
            </w:r>
          </w:p>
          <w:p w:rsidR="009D20A9" w:rsidRPr="00870366" w:rsidRDefault="009D20A9" w:rsidP="003E5CB2">
            <w:pPr>
              <w:jc w:val="center"/>
            </w:pPr>
            <w:r w:rsidRPr="00870366">
              <w:t>1-2  календарних днів</w:t>
            </w:r>
          </w:p>
        </w:tc>
      </w:tr>
      <w:tr w:rsidR="009D20A9" w:rsidRPr="00DA1DD4" w:rsidTr="00EC16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</w:pPr>
            <w:r w:rsidRPr="00870366"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</w:pPr>
            <w:r w:rsidRPr="00870366"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Протягом</w:t>
            </w:r>
          </w:p>
          <w:p w:rsidR="009D20A9" w:rsidRPr="00870366" w:rsidRDefault="009D20A9" w:rsidP="003E5CB2">
            <w:pPr>
              <w:snapToGrid w:val="0"/>
              <w:jc w:val="center"/>
            </w:pPr>
            <w:r w:rsidRPr="00870366">
              <w:t>3-15 календарних  днів</w:t>
            </w:r>
          </w:p>
        </w:tc>
      </w:tr>
      <w:tr w:rsidR="009D20A9" w:rsidRPr="00DA1DD4" w:rsidTr="00EC1661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</w:pPr>
            <w:r w:rsidRPr="00870366"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</w:pPr>
            <w:r w:rsidRPr="00870366"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Протягом</w:t>
            </w:r>
          </w:p>
          <w:p w:rsidR="009D20A9" w:rsidRPr="00870366" w:rsidRDefault="009D20A9" w:rsidP="003E5CB2">
            <w:pPr>
              <w:snapToGrid w:val="0"/>
              <w:jc w:val="center"/>
            </w:pPr>
            <w:r w:rsidRPr="00870366">
              <w:t>15-20 календарних  днів</w:t>
            </w:r>
          </w:p>
        </w:tc>
      </w:tr>
      <w:tr w:rsidR="009D20A9" w:rsidRPr="00DA1DD4" w:rsidTr="00EC1661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</w:pPr>
            <w:r w:rsidRPr="00870366"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</w:pPr>
            <w:r w:rsidRPr="00870366"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У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У день засідання комісії</w:t>
            </w:r>
          </w:p>
        </w:tc>
      </w:tr>
      <w:tr w:rsidR="009D20A9" w:rsidRPr="00DA1DD4" w:rsidTr="00EC1661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</w:pPr>
          </w:p>
          <w:p w:rsidR="009D20A9" w:rsidRPr="00870366" w:rsidRDefault="009D20A9" w:rsidP="003E5CB2">
            <w:pPr>
              <w:snapToGrid w:val="0"/>
            </w:pPr>
            <w:r w:rsidRPr="00870366">
              <w:t>7</w:t>
            </w:r>
          </w:p>
          <w:p w:rsidR="009D20A9" w:rsidRPr="00870366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</w:pPr>
          </w:p>
          <w:p w:rsidR="009D20A9" w:rsidRPr="00870366" w:rsidRDefault="009D20A9" w:rsidP="003E5CB2">
            <w:pPr>
              <w:snapToGrid w:val="0"/>
            </w:pPr>
            <w:r w:rsidRPr="00870366"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Протягом</w:t>
            </w:r>
          </w:p>
          <w:p w:rsidR="009D20A9" w:rsidRPr="00870366" w:rsidRDefault="009D20A9" w:rsidP="003E5CB2">
            <w:pPr>
              <w:snapToGrid w:val="0"/>
              <w:jc w:val="center"/>
            </w:pPr>
            <w:r w:rsidRPr="00870366">
              <w:t>21-27 календарних днів</w:t>
            </w:r>
          </w:p>
        </w:tc>
      </w:tr>
      <w:tr w:rsidR="009D20A9" w:rsidRPr="00DA1DD4" w:rsidTr="00EC1661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</w:pPr>
            <w:r w:rsidRPr="00870366"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  <w:rPr>
                <w:rStyle w:val="rvts0"/>
              </w:rPr>
            </w:pPr>
            <w:r w:rsidRPr="00870366">
              <w:rPr>
                <w:rStyle w:val="rvts0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Протягом</w:t>
            </w:r>
          </w:p>
          <w:p w:rsidR="009D20A9" w:rsidRPr="00870366" w:rsidRDefault="009D20A9" w:rsidP="003E5CB2">
            <w:pPr>
              <w:snapToGrid w:val="0"/>
              <w:jc w:val="center"/>
            </w:pPr>
            <w:r w:rsidRPr="00870366">
              <w:t>28-29 календарних днів</w:t>
            </w:r>
          </w:p>
        </w:tc>
      </w:tr>
      <w:tr w:rsidR="009D20A9" w:rsidRPr="00DA1DD4" w:rsidTr="00EC1661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</w:pPr>
            <w:r w:rsidRPr="00870366"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  <w:rPr>
                <w:rStyle w:val="rvts0"/>
              </w:rPr>
            </w:pPr>
            <w:r w:rsidRPr="00870366"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Протягом</w:t>
            </w:r>
          </w:p>
          <w:p w:rsidR="009D20A9" w:rsidRPr="00870366" w:rsidRDefault="009D20A9" w:rsidP="003E5CB2">
            <w:pPr>
              <w:snapToGrid w:val="0"/>
              <w:jc w:val="center"/>
            </w:pPr>
            <w:r w:rsidRPr="00870366">
              <w:t>28-29 календарних днів</w:t>
            </w:r>
          </w:p>
        </w:tc>
      </w:tr>
      <w:tr w:rsidR="009D20A9" w:rsidRPr="00DA1DD4" w:rsidTr="00EC16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</w:pPr>
            <w:r w:rsidRPr="00870366"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</w:pPr>
          </w:p>
          <w:p w:rsidR="009D20A9" w:rsidRPr="00870366" w:rsidRDefault="009D20A9" w:rsidP="003E5CB2">
            <w:pPr>
              <w:snapToGrid w:val="0"/>
            </w:pPr>
            <w:r w:rsidRPr="00870366"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</w:pPr>
            <w:r w:rsidRPr="00870366">
              <w:t>Адміністратор Центру надання адміністративних послуг</w:t>
            </w:r>
          </w:p>
          <w:p w:rsidR="009D20A9" w:rsidRPr="00870366" w:rsidRDefault="009D20A9" w:rsidP="003E5CB2">
            <w:pPr>
              <w:snapToGrid w:val="0"/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870366" w:rsidRDefault="009D20A9" w:rsidP="003E5CB2">
            <w:pPr>
              <w:snapToGrid w:val="0"/>
              <w:jc w:val="center"/>
            </w:pPr>
            <w:r w:rsidRPr="00870366">
              <w:t>Протягом</w:t>
            </w:r>
          </w:p>
          <w:p w:rsidR="009D20A9" w:rsidRPr="00870366" w:rsidRDefault="009D20A9" w:rsidP="003E5CB2">
            <w:pPr>
              <w:snapToGrid w:val="0"/>
              <w:jc w:val="center"/>
            </w:pPr>
            <w:r w:rsidRPr="00870366">
              <w:t>30 календарн</w:t>
            </w:r>
            <w:r>
              <w:t>их</w:t>
            </w:r>
            <w:r w:rsidRPr="00870366">
              <w:t xml:space="preserve">  дн</w:t>
            </w:r>
            <w:r>
              <w:t>ів</w:t>
            </w:r>
          </w:p>
        </w:tc>
      </w:tr>
      <w:tr w:rsidR="009D20A9" w:rsidRPr="00DA1DD4" w:rsidTr="00EC1661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  <w:rPr>
                <w:b/>
              </w:rPr>
            </w:pPr>
            <w:r w:rsidRPr="00870366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870366" w:rsidRDefault="009D20A9" w:rsidP="003E5CB2">
            <w:pPr>
              <w:snapToGrid w:val="0"/>
              <w:jc w:val="center"/>
              <w:rPr>
                <w:b/>
              </w:rPr>
            </w:pPr>
            <w:r w:rsidRPr="00870366">
              <w:rPr>
                <w:b/>
              </w:rPr>
              <w:t>30 календарних днів</w:t>
            </w:r>
          </w:p>
        </w:tc>
      </w:tr>
      <w:tr w:rsidR="009D20A9" w:rsidRPr="00DA1DD4" w:rsidTr="00EC1661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870366" w:rsidRDefault="009D20A9" w:rsidP="003E5CB2">
            <w:pPr>
              <w:snapToGrid w:val="0"/>
              <w:rPr>
                <w:b/>
              </w:rPr>
            </w:pPr>
            <w:r w:rsidRPr="00870366">
              <w:rPr>
                <w:b/>
              </w:rPr>
              <w:t>Загальна кількість днів (передбачена законом)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870366" w:rsidRDefault="009D20A9" w:rsidP="003E5CB2">
            <w:pPr>
              <w:snapToGrid w:val="0"/>
              <w:jc w:val="center"/>
              <w:rPr>
                <w:b/>
              </w:rPr>
            </w:pPr>
            <w:r w:rsidRPr="00870366">
              <w:rPr>
                <w:b/>
              </w:rPr>
              <w:t>30</w:t>
            </w:r>
          </w:p>
          <w:p w:rsidR="009D20A9" w:rsidRPr="00870366" w:rsidRDefault="009D20A9" w:rsidP="003E5CB2">
            <w:pPr>
              <w:snapToGrid w:val="0"/>
              <w:jc w:val="center"/>
              <w:rPr>
                <w:b/>
              </w:rPr>
            </w:pPr>
            <w:r w:rsidRPr="00870366">
              <w:rPr>
                <w:b/>
              </w:rPr>
              <w:t>календарних днів</w:t>
            </w:r>
          </w:p>
        </w:tc>
      </w:tr>
    </w:tbl>
    <w:p w:rsidR="009D20A9" w:rsidRDefault="009D20A9" w:rsidP="0094539C">
      <w:pPr>
        <w:ind w:right="-6"/>
        <w:rPr>
          <w:sz w:val="18"/>
          <w:szCs w:val="18"/>
        </w:rPr>
      </w:pPr>
    </w:p>
    <w:p w:rsidR="009D20A9" w:rsidRPr="00DA1DD4" w:rsidRDefault="009D20A9" w:rsidP="0094539C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Pr="00DA1DD4" w:rsidRDefault="009D20A9" w:rsidP="0094539C">
      <w:pPr>
        <w:ind w:right="-6"/>
      </w:pPr>
    </w:p>
    <w:p w:rsidR="009D20A9" w:rsidRDefault="009D20A9" w:rsidP="0094539C"/>
    <w:p w:rsidR="009D20A9" w:rsidRDefault="009D20A9" w:rsidP="0094539C"/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 xml:space="preserve"> виконавчого комітету                                                                                Ярослава РАКОВІЦА</w:t>
      </w:r>
    </w:p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Pr="00DD5BFC" w:rsidRDefault="009D20A9" w:rsidP="006544E5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</w:rPr>
        <w:t xml:space="preserve">22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6544E5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</w:t>
      </w:r>
      <w:r>
        <w:rPr>
          <w:color w:val="000000"/>
          <w:sz w:val="22"/>
        </w:rPr>
        <w:t xml:space="preserve"> </w:t>
      </w:r>
      <w:r w:rsidRPr="00DD5BFC">
        <w:rPr>
          <w:color w:val="000000"/>
          <w:sz w:val="22"/>
        </w:rPr>
        <w:t xml:space="preserve">рішення виконавчого комітету </w:t>
      </w:r>
    </w:p>
    <w:p w:rsidR="009D20A9" w:rsidRPr="00DD5BFC" w:rsidRDefault="009D20A9" w:rsidP="006544E5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Pr="000C6D13" w:rsidRDefault="009D20A9" w:rsidP="006544E5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</w:t>
      </w:r>
      <w:r w:rsidRPr="00DD5BFC">
        <w:rPr>
          <w:color w:val="000000"/>
          <w:sz w:val="22"/>
        </w:rPr>
        <w:t>в</w:t>
      </w:r>
      <w:r w:rsidRPr="00D24504">
        <w:rPr>
          <w:color w:val="000000"/>
          <w:sz w:val="22"/>
        </w:rPr>
        <w:t>ід</w:t>
      </w:r>
      <w:r w:rsidRPr="00DD5BFC">
        <w:rPr>
          <w:color w:val="000000"/>
          <w:sz w:val="22"/>
        </w:rPr>
        <w:t xml:space="preserve"> </w:t>
      </w:r>
      <w:r>
        <w:rPr>
          <w:color w:val="000000"/>
          <w:sz w:val="22"/>
        </w:rPr>
        <w:t xml:space="preserve"> 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</w:t>
      </w:r>
      <w:r w:rsidRPr="00D24504">
        <w:rPr>
          <w:color w:val="000000"/>
          <w:sz w:val="22"/>
        </w:rPr>
        <w:t xml:space="preserve"> р. </w:t>
      </w:r>
      <w:r>
        <w:rPr>
          <w:color w:val="000000"/>
          <w:sz w:val="22"/>
        </w:rPr>
        <w:t xml:space="preserve"> № 282/9</w:t>
      </w:r>
      <w:r w:rsidRPr="00D24504">
        <w:rPr>
          <w:color w:val="000000"/>
          <w:sz w:val="22"/>
        </w:rPr>
        <w:t xml:space="preserve">  </w:t>
      </w:r>
    </w:p>
    <w:p w:rsidR="009D20A9" w:rsidRDefault="009D20A9" w:rsidP="006544E5">
      <w:pPr>
        <w:jc w:val="center"/>
        <w:rPr>
          <w:sz w:val="28"/>
          <w:szCs w:val="28"/>
        </w:rPr>
      </w:pPr>
    </w:p>
    <w:p w:rsidR="009D20A9" w:rsidRPr="00E2740F" w:rsidRDefault="009D20A9" w:rsidP="006544E5">
      <w:pPr>
        <w:jc w:val="center"/>
      </w:pPr>
      <w:r w:rsidRPr="00E2740F">
        <w:t>ТЕХНОЛОГІЧНА КАРТКА</w:t>
      </w:r>
    </w:p>
    <w:p w:rsidR="009D20A9" w:rsidRPr="00E2740F" w:rsidRDefault="009D20A9" w:rsidP="006544E5">
      <w:pPr>
        <w:jc w:val="center"/>
      </w:pPr>
      <w:r w:rsidRPr="00E2740F">
        <w:t>АДМІНІСТРАТИВНОЇ ПОСЛУГИ</w:t>
      </w:r>
    </w:p>
    <w:p w:rsidR="009D20A9" w:rsidRPr="00E2740F" w:rsidRDefault="009D20A9" w:rsidP="006544E5">
      <w:pPr>
        <w:ind w:left="708" w:hanging="708"/>
      </w:pPr>
    </w:p>
    <w:p w:rsidR="009D20A9" w:rsidRPr="00E2740F" w:rsidRDefault="009D20A9" w:rsidP="006544E5">
      <w:pPr>
        <w:jc w:val="center"/>
        <w:rPr>
          <w:b/>
          <w:iCs/>
          <w:u w:val="single"/>
        </w:rPr>
      </w:pPr>
      <w:r w:rsidRPr="00E2740F">
        <w:rPr>
          <w:bCs/>
          <w:iCs/>
        </w:rPr>
        <w:t xml:space="preserve"> </w:t>
      </w:r>
      <w:r w:rsidRPr="00E2740F">
        <w:rPr>
          <w:bCs/>
          <w:iCs/>
          <w:u w:val="single"/>
        </w:rPr>
        <w:t>«</w:t>
      </w:r>
      <w:r w:rsidRPr="00E2740F">
        <w:rPr>
          <w:b/>
          <w:iCs/>
          <w:u w:val="single"/>
        </w:rPr>
        <w:t xml:space="preserve">Видача дозволу опікуну на вчинення правочинів щодо видання </w:t>
      </w:r>
    </w:p>
    <w:p w:rsidR="009D20A9" w:rsidRPr="00E2740F" w:rsidRDefault="009D20A9" w:rsidP="006544E5">
      <w:pPr>
        <w:jc w:val="center"/>
        <w:rPr>
          <w:b/>
          <w:caps/>
          <w:u w:val="single"/>
        </w:rPr>
      </w:pPr>
      <w:r w:rsidRPr="00E2740F">
        <w:rPr>
          <w:b/>
          <w:iCs/>
          <w:u w:val="single"/>
        </w:rPr>
        <w:t>письмових зобов’язань від імені підопічного</w:t>
      </w:r>
      <w:r w:rsidRPr="00E2740F">
        <w:rPr>
          <w:bCs/>
          <w:iCs/>
          <w:u w:val="single"/>
        </w:rPr>
        <w:t>»</w:t>
      </w:r>
    </w:p>
    <w:p w:rsidR="009D20A9" w:rsidRPr="00DA1DD4" w:rsidRDefault="009D20A9" w:rsidP="006544E5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6544E5"/>
    <w:tbl>
      <w:tblPr>
        <w:tblW w:w="9900" w:type="dxa"/>
        <w:tblInd w:w="-72" w:type="dxa"/>
        <w:tblLayout w:type="fixed"/>
        <w:tblLook w:val="0000"/>
      </w:tblPr>
      <w:tblGrid>
        <w:gridCol w:w="540"/>
        <w:gridCol w:w="3571"/>
        <w:gridCol w:w="3240"/>
        <w:gridCol w:w="1154"/>
        <w:gridCol w:w="1395"/>
      </w:tblGrid>
      <w:tr w:rsidR="009D20A9" w:rsidRPr="00DA1DD4" w:rsidTr="00E2740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E2740F">
              <w:rPr>
                <w:b/>
                <w:bCs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E2740F">
              <w:rPr>
                <w:b/>
                <w:bCs/>
              </w:rPr>
              <w:t>Етапи послуги</w:t>
            </w:r>
          </w:p>
          <w:p w:rsidR="009D20A9" w:rsidRPr="00E2740F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E2740F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E2740F">
              <w:rPr>
                <w:b/>
                <w:bCs/>
              </w:rPr>
              <w:t>Дія</w:t>
            </w:r>
          </w:p>
          <w:p w:rsidR="009D20A9" w:rsidRPr="00E2740F" w:rsidRDefault="009D20A9" w:rsidP="003E5CB2">
            <w:pPr>
              <w:jc w:val="center"/>
              <w:rPr>
                <w:b/>
                <w:bCs/>
              </w:rPr>
            </w:pPr>
            <w:r w:rsidRPr="00E2740F">
              <w:rPr>
                <w:b/>
                <w:bCs/>
              </w:rPr>
              <w:t>(В,УП, З)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E2740F">
              <w:rPr>
                <w:b/>
                <w:bCs/>
              </w:rPr>
              <w:t>Термін виконання</w:t>
            </w:r>
          </w:p>
          <w:p w:rsidR="009D20A9" w:rsidRPr="00E2740F" w:rsidRDefault="009D20A9" w:rsidP="003E5CB2">
            <w:pPr>
              <w:jc w:val="center"/>
              <w:rPr>
                <w:b/>
                <w:bCs/>
              </w:rPr>
            </w:pPr>
            <w:r w:rsidRPr="00E2740F">
              <w:rPr>
                <w:b/>
                <w:bCs/>
              </w:rPr>
              <w:t>(днів)</w:t>
            </w:r>
          </w:p>
          <w:p w:rsidR="009D20A9" w:rsidRPr="00E2740F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E2740F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</w:pPr>
            <w:r w:rsidRPr="00E2740F"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</w:pPr>
            <w:r w:rsidRPr="00E2740F"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Протягом</w:t>
            </w:r>
          </w:p>
          <w:p w:rsidR="009D20A9" w:rsidRPr="00E2740F" w:rsidRDefault="009D20A9" w:rsidP="003E5CB2">
            <w:pPr>
              <w:snapToGrid w:val="0"/>
              <w:jc w:val="center"/>
            </w:pPr>
            <w:r w:rsidRPr="00E2740F">
              <w:t>1  календарного дня</w:t>
            </w:r>
          </w:p>
        </w:tc>
      </w:tr>
      <w:tr w:rsidR="009D20A9" w:rsidRPr="00DA1DD4" w:rsidTr="00E2740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</w:pPr>
            <w:r w:rsidRPr="00E2740F"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</w:pPr>
            <w:r w:rsidRPr="00E2740F"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Протягом</w:t>
            </w:r>
          </w:p>
          <w:p w:rsidR="009D20A9" w:rsidRPr="00E2740F" w:rsidRDefault="009D20A9" w:rsidP="003E5CB2">
            <w:pPr>
              <w:snapToGrid w:val="0"/>
              <w:jc w:val="center"/>
            </w:pPr>
            <w:r w:rsidRPr="00E2740F">
              <w:t>1 календарного дня</w:t>
            </w:r>
          </w:p>
        </w:tc>
      </w:tr>
      <w:tr w:rsidR="009D20A9" w:rsidRPr="00DA1DD4" w:rsidTr="00E2740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</w:pPr>
            <w:r w:rsidRPr="00E2740F"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</w:pPr>
            <w:r w:rsidRPr="00E2740F">
              <w:t>Передача пакету документів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Протягом</w:t>
            </w:r>
          </w:p>
          <w:p w:rsidR="009D20A9" w:rsidRPr="00E2740F" w:rsidRDefault="009D20A9" w:rsidP="003E5CB2">
            <w:pPr>
              <w:jc w:val="center"/>
            </w:pPr>
            <w:r w:rsidRPr="00E2740F">
              <w:t>1-2  календарних днів</w:t>
            </w:r>
          </w:p>
        </w:tc>
      </w:tr>
      <w:tr w:rsidR="009D20A9" w:rsidRPr="00DA1DD4" w:rsidTr="00E2740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</w:pPr>
            <w:r w:rsidRPr="00E2740F"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</w:pPr>
            <w:r w:rsidRPr="00E2740F"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Протягом</w:t>
            </w:r>
          </w:p>
          <w:p w:rsidR="009D20A9" w:rsidRPr="00E2740F" w:rsidRDefault="009D20A9" w:rsidP="003E5CB2">
            <w:pPr>
              <w:snapToGrid w:val="0"/>
              <w:jc w:val="center"/>
            </w:pPr>
            <w:r w:rsidRPr="00E2740F">
              <w:t>3-15 календарних  днів</w:t>
            </w:r>
          </w:p>
        </w:tc>
      </w:tr>
      <w:tr w:rsidR="009D20A9" w:rsidRPr="00DA1DD4" w:rsidTr="00E2740F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</w:pPr>
            <w:r w:rsidRPr="00E2740F"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</w:pPr>
            <w:r w:rsidRPr="00E2740F"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Протягом</w:t>
            </w:r>
          </w:p>
          <w:p w:rsidR="009D20A9" w:rsidRPr="00E2740F" w:rsidRDefault="009D20A9" w:rsidP="003E5CB2">
            <w:pPr>
              <w:snapToGrid w:val="0"/>
              <w:jc w:val="center"/>
            </w:pPr>
            <w:r w:rsidRPr="00E2740F">
              <w:t>15-20 календарних  днів</w:t>
            </w:r>
          </w:p>
        </w:tc>
      </w:tr>
      <w:tr w:rsidR="009D20A9" w:rsidRPr="00DA1DD4" w:rsidTr="00E2740F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</w:pPr>
            <w:r w:rsidRPr="00E2740F"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</w:pPr>
            <w:r w:rsidRPr="00E2740F"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У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У день засідання комісії</w:t>
            </w:r>
          </w:p>
        </w:tc>
      </w:tr>
      <w:tr w:rsidR="009D20A9" w:rsidRPr="00DA1DD4" w:rsidTr="00E2740F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</w:pPr>
          </w:p>
          <w:p w:rsidR="009D20A9" w:rsidRPr="00E2740F" w:rsidRDefault="009D20A9" w:rsidP="003E5CB2">
            <w:pPr>
              <w:snapToGrid w:val="0"/>
            </w:pPr>
            <w:r w:rsidRPr="00E2740F">
              <w:t>7</w:t>
            </w:r>
          </w:p>
          <w:p w:rsidR="009D20A9" w:rsidRPr="00E2740F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</w:pPr>
          </w:p>
          <w:p w:rsidR="009D20A9" w:rsidRPr="00E2740F" w:rsidRDefault="009D20A9" w:rsidP="003E5CB2">
            <w:pPr>
              <w:snapToGrid w:val="0"/>
            </w:pPr>
            <w:r w:rsidRPr="00E2740F"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Протягом</w:t>
            </w:r>
          </w:p>
          <w:p w:rsidR="009D20A9" w:rsidRPr="00E2740F" w:rsidRDefault="009D20A9" w:rsidP="003E5CB2">
            <w:pPr>
              <w:snapToGrid w:val="0"/>
              <w:jc w:val="center"/>
            </w:pPr>
            <w:r w:rsidRPr="00E2740F">
              <w:t>21-27 календарних днів</w:t>
            </w:r>
          </w:p>
        </w:tc>
      </w:tr>
      <w:tr w:rsidR="009D20A9" w:rsidRPr="00DA1DD4" w:rsidTr="00E2740F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</w:pPr>
            <w:r w:rsidRPr="00E2740F"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  <w:rPr>
                <w:rStyle w:val="rvts0"/>
              </w:rPr>
            </w:pPr>
            <w:r w:rsidRPr="00E2740F">
              <w:rPr>
                <w:rStyle w:val="rvts0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Протягом</w:t>
            </w:r>
          </w:p>
          <w:p w:rsidR="009D20A9" w:rsidRPr="00E2740F" w:rsidRDefault="009D20A9" w:rsidP="003E5CB2">
            <w:pPr>
              <w:snapToGrid w:val="0"/>
              <w:jc w:val="center"/>
            </w:pPr>
            <w:r w:rsidRPr="00E2740F">
              <w:t>28-29 календарних днів</w:t>
            </w:r>
          </w:p>
        </w:tc>
      </w:tr>
      <w:tr w:rsidR="009D20A9" w:rsidRPr="00DA1DD4" w:rsidTr="00E2740F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</w:pPr>
            <w:r w:rsidRPr="00E2740F"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  <w:rPr>
                <w:rStyle w:val="rvts0"/>
              </w:rPr>
            </w:pPr>
            <w:r w:rsidRPr="00E2740F"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Протягом</w:t>
            </w:r>
          </w:p>
          <w:p w:rsidR="009D20A9" w:rsidRPr="00E2740F" w:rsidRDefault="009D20A9" w:rsidP="003E5CB2">
            <w:pPr>
              <w:snapToGrid w:val="0"/>
              <w:jc w:val="center"/>
            </w:pPr>
            <w:r w:rsidRPr="00E2740F">
              <w:t>28-29 календарних днів</w:t>
            </w:r>
          </w:p>
        </w:tc>
      </w:tr>
      <w:tr w:rsidR="009D20A9" w:rsidRPr="00DA1DD4" w:rsidTr="00E2740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</w:pPr>
            <w:r w:rsidRPr="00E2740F"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</w:pPr>
          </w:p>
          <w:p w:rsidR="009D20A9" w:rsidRPr="00E2740F" w:rsidRDefault="009D20A9" w:rsidP="003E5CB2">
            <w:pPr>
              <w:snapToGrid w:val="0"/>
            </w:pPr>
            <w:r w:rsidRPr="00E2740F"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</w:pPr>
            <w:r w:rsidRPr="00E2740F">
              <w:t>Адміністратор Центру надання адміністративних послуг</w:t>
            </w:r>
          </w:p>
          <w:p w:rsidR="009D20A9" w:rsidRPr="00E2740F" w:rsidRDefault="009D20A9" w:rsidP="003E5CB2">
            <w:pPr>
              <w:snapToGrid w:val="0"/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E2740F" w:rsidRDefault="009D20A9" w:rsidP="003E5CB2">
            <w:pPr>
              <w:snapToGrid w:val="0"/>
              <w:jc w:val="center"/>
            </w:pPr>
            <w:r w:rsidRPr="00E2740F">
              <w:t>Протягом</w:t>
            </w:r>
          </w:p>
          <w:p w:rsidR="009D20A9" w:rsidRPr="00E2740F" w:rsidRDefault="009D20A9" w:rsidP="003E5CB2">
            <w:pPr>
              <w:snapToGrid w:val="0"/>
              <w:jc w:val="center"/>
            </w:pPr>
            <w:r w:rsidRPr="00E2740F">
              <w:t>30 календарн</w:t>
            </w:r>
            <w:r>
              <w:t>их</w:t>
            </w:r>
            <w:r w:rsidRPr="00E2740F">
              <w:t xml:space="preserve">  дн</w:t>
            </w:r>
            <w:r>
              <w:t>ів</w:t>
            </w:r>
          </w:p>
        </w:tc>
      </w:tr>
      <w:tr w:rsidR="009D20A9" w:rsidRPr="00DA1DD4" w:rsidTr="00E2740F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  <w:rPr>
                <w:b/>
              </w:rPr>
            </w:pPr>
            <w:r w:rsidRPr="00E2740F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E2740F" w:rsidRDefault="009D20A9" w:rsidP="003E5CB2">
            <w:pPr>
              <w:snapToGrid w:val="0"/>
              <w:jc w:val="center"/>
              <w:rPr>
                <w:b/>
              </w:rPr>
            </w:pPr>
            <w:r w:rsidRPr="00E2740F">
              <w:rPr>
                <w:b/>
              </w:rPr>
              <w:t>30 календарних днів</w:t>
            </w:r>
          </w:p>
        </w:tc>
      </w:tr>
      <w:tr w:rsidR="009D20A9" w:rsidRPr="00DA1DD4" w:rsidTr="00E2740F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E2740F" w:rsidRDefault="009D20A9" w:rsidP="003E5CB2">
            <w:pPr>
              <w:snapToGrid w:val="0"/>
              <w:rPr>
                <w:b/>
              </w:rPr>
            </w:pPr>
            <w:r w:rsidRPr="00E2740F">
              <w:rPr>
                <w:b/>
              </w:rPr>
              <w:t>Загальна кількість днів (передбачена законом)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E2740F" w:rsidRDefault="009D20A9" w:rsidP="003E5CB2">
            <w:pPr>
              <w:snapToGrid w:val="0"/>
              <w:jc w:val="center"/>
              <w:rPr>
                <w:b/>
              </w:rPr>
            </w:pPr>
            <w:r w:rsidRPr="00E2740F">
              <w:rPr>
                <w:b/>
              </w:rPr>
              <w:t>30</w:t>
            </w:r>
          </w:p>
          <w:p w:rsidR="009D20A9" w:rsidRPr="00E2740F" w:rsidRDefault="009D20A9" w:rsidP="003E5CB2">
            <w:pPr>
              <w:snapToGrid w:val="0"/>
              <w:jc w:val="center"/>
              <w:rPr>
                <w:b/>
              </w:rPr>
            </w:pPr>
            <w:r w:rsidRPr="00E2740F">
              <w:rPr>
                <w:b/>
              </w:rPr>
              <w:t>календарних днів</w:t>
            </w:r>
          </w:p>
        </w:tc>
      </w:tr>
    </w:tbl>
    <w:p w:rsidR="009D20A9" w:rsidRDefault="009D20A9" w:rsidP="006544E5">
      <w:pPr>
        <w:ind w:right="-6"/>
        <w:rPr>
          <w:sz w:val="18"/>
          <w:szCs w:val="18"/>
        </w:rPr>
      </w:pPr>
    </w:p>
    <w:p w:rsidR="009D20A9" w:rsidRPr="00DA1DD4" w:rsidRDefault="009D20A9" w:rsidP="006544E5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Default="009D20A9" w:rsidP="006544E5">
      <w:pPr>
        <w:ind w:right="-6"/>
      </w:pPr>
    </w:p>
    <w:p w:rsidR="009D20A9" w:rsidRPr="00DA1DD4" w:rsidRDefault="009D20A9" w:rsidP="006544E5">
      <w:pPr>
        <w:ind w:right="-6"/>
      </w:pPr>
    </w:p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 xml:space="preserve"> виконавчого комітету                                                                               Ярослава  РАКОВІЦА</w:t>
      </w:r>
    </w:p>
    <w:p w:rsidR="009D20A9" w:rsidRDefault="009D20A9" w:rsidP="006544E5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Pr="00DD5BFC" w:rsidRDefault="009D20A9" w:rsidP="00DA0214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</w:rPr>
        <w:t xml:space="preserve">23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DA0214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рішення виконавчого комітету </w:t>
      </w:r>
    </w:p>
    <w:p w:rsidR="009D20A9" w:rsidRPr="00DD5BFC" w:rsidRDefault="009D20A9" w:rsidP="00DA0214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Default="009D20A9" w:rsidP="00DA0214">
      <w:pPr>
        <w:spacing w:line="360" w:lineRule="auto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        </w:t>
      </w:r>
      <w:r w:rsidRPr="00DD5BFC">
        <w:rPr>
          <w:color w:val="000000"/>
          <w:sz w:val="22"/>
        </w:rPr>
        <w:t>в</w:t>
      </w:r>
      <w:r w:rsidRPr="00D24504">
        <w:rPr>
          <w:color w:val="000000"/>
          <w:sz w:val="22"/>
        </w:rPr>
        <w:t>ід</w:t>
      </w:r>
      <w:r w:rsidRPr="00DD5BFC">
        <w:rPr>
          <w:color w:val="000000"/>
          <w:sz w:val="22"/>
        </w:rPr>
        <w:t xml:space="preserve"> </w:t>
      </w:r>
      <w:r>
        <w:rPr>
          <w:color w:val="000000"/>
          <w:sz w:val="22"/>
        </w:rPr>
        <w:t>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 р. № 282/9</w:t>
      </w:r>
    </w:p>
    <w:p w:rsidR="009D20A9" w:rsidRPr="000C6D13" w:rsidRDefault="009D20A9" w:rsidP="00DA0214">
      <w:pPr>
        <w:spacing w:line="360" w:lineRule="auto"/>
        <w:jc w:val="right"/>
        <w:rPr>
          <w:b/>
          <w:color w:val="FF0000"/>
          <w:sz w:val="22"/>
          <w:szCs w:val="22"/>
        </w:rPr>
      </w:pPr>
      <w:r w:rsidRPr="00D24504">
        <w:rPr>
          <w:color w:val="000000"/>
          <w:sz w:val="22"/>
        </w:rPr>
        <w:t xml:space="preserve"> </w:t>
      </w:r>
    </w:p>
    <w:p w:rsidR="009D20A9" w:rsidRPr="00164F91" w:rsidRDefault="009D20A9" w:rsidP="00DA0214">
      <w:pPr>
        <w:jc w:val="center"/>
      </w:pPr>
      <w:r w:rsidRPr="00164F91">
        <w:t>ТЕХНОЛОГІЧНА КАРТКА</w:t>
      </w:r>
    </w:p>
    <w:p w:rsidR="009D20A9" w:rsidRPr="00164F91" w:rsidRDefault="009D20A9" w:rsidP="00DA0214">
      <w:pPr>
        <w:jc w:val="center"/>
      </w:pPr>
      <w:r w:rsidRPr="00164F91">
        <w:t>АДМІНІСТРАТИВНОЇ ПОСЛУГИ</w:t>
      </w:r>
    </w:p>
    <w:p w:rsidR="009D20A9" w:rsidRPr="00164F91" w:rsidRDefault="009D20A9" w:rsidP="00DA0214">
      <w:pPr>
        <w:ind w:left="708" w:hanging="708"/>
      </w:pPr>
    </w:p>
    <w:p w:rsidR="009D20A9" w:rsidRPr="00164F91" w:rsidRDefault="009D20A9" w:rsidP="00DA0214">
      <w:pPr>
        <w:jc w:val="center"/>
        <w:rPr>
          <w:b/>
          <w:iCs/>
          <w:u w:val="single"/>
        </w:rPr>
      </w:pPr>
      <w:r w:rsidRPr="00164F91">
        <w:rPr>
          <w:bCs/>
          <w:iCs/>
        </w:rPr>
        <w:t xml:space="preserve"> </w:t>
      </w:r>
      <w:r w:rsidRPr="00164F91">
        <w:rPr>
          <w:bCs/>
          <w:iCs/>
          <w:u w:val="single"/>
        </w:rPr>
        <w:t>«</w:t>
      </w:r>
      <w:r w:rsidRPr="00164F91">
        <w:rPr>
          <w:b/>
          <w:iCs/>
          <w:u w:val="single"/>
        </w:rPr>
        <w:t>Видача дозволу опікуну на вчинення правочинів щодо відмови</w:t>
      </w:r>
    </w:p>
    <w:p w:rsidR="009D20A9" w:rsidRPr="00164F91" w:rsidRDefault="009D20A9" w:rsidP="00DA0214">
      <w:pPr>
        <w:jc w:val="center"/>
        <w:rPr>
          <w:b/>
          <w:caps/>
          <w:u w:val="single"/>
        </w:rPr>
      </w:pPr>
      <w:r w:rsidRPr="00164F91">
        <w:rPr>
          <w:b/>
          <w:iCs/>
          <w:u w:val="single"/>
        </w:rPr>
        <w:t xml:space="preserve"> від майнових прав підопічного</w:t>
      </w:r>
      <w:r w:rsidRPr="00164F91">
        <w:rPr>
          <w:bCs/>
          <w:iCs/>
          <w:u w:val="single"/>
        </w:rPr>
        <w:t>»</w:t>
      </w:r>
    </w:p>
    <w:p w:rsidR="009D20A9" w:rsidRPr="00DA1DD4" w:rsidRDefault="009D20A9" w:rsidP="00DA0214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DA0214"/>
    <w:tbl>
      <w:tblPr>
        <w:tblW w:w="9900" w:type="dxa"/>
        <w:tblInd w:w="-72" w:type="dxa"/>
        <w:tblLayout w:type="fixed"/>
        <w:tblLook w:val="0000"/>
      </w:tblPr>
      <w:tblGrid>
        <w:gridCol w:w="540"/>
        <w:gridCol w:w="3571"/>
        <w:gridCol w:w="3240"/>
        <w:gridCol w:w="1154"/>
        <w:gridCol w:w="1395"/>
      </w:tblGrid>
      <w:tr w:rsidR="009D20A9" w:rsidRPr="00DA1DD4" w:rsidTr="00164F91">
        <w:trPr>
          <w:trHeight w:val="11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4F91">
              <w:rPr>
                <w:b/>
                <w:bCs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4F91">
              <w:rPr>
                <w:b/>
                <w:bCs/>
              </w:rPr>
              <w:t>Етапи послуги</w:t>
            </w:r>
          </w:p>
          <w:p w:rsidR="009D20A9" w:rsidRPr="00164F91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4F91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4F91">
              <w:rPr>
                <w:b/>
                <w:bCs/>
              </w:rPr>
              <w:t>Дія</w:t>
            </w:r>
          </w:p>
          <w:p w:rsidR="009D20A9" w:rsidRPr="00164F91" w:rsidRDefault="009D20A9" w:rsidP="003E5CB2">
            <w:pPr>
              <w:jc w:val="center"/>
              <w:rPr>
                <w:b/>
                <w:bCs/>
              </w:rPr>
            </w:pPr>
            <w:r w:rsidRPr="00164F91">
              <w:rPr>
                <w:b/>
                <w:bCs/>
              </w:rPr>
              <w:t>(В,УП, З)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164F91">
              <w:rPr>
                <w:b/>
                <w:bCs/>
              </w:rPr>
              <w:t>Термін виконання</w:t>
            </w:r>
          </w:p>
          <w:p w:rsidR="009D20A9" w:rsidRPr="00164F91" w:rsidRDefault="009D20A9" w:rsidP="003E5CB2">
            <w:pPr>
              <w:jc w:val="center"/>
              <w:rPr>
                <w:b/>
                <w:bCs/>
              </w:rPr>
            </w:pPr>
            <w:r w:rsidRPr="00164F91">
              <w:rPr>
                <w:b/>
                <w:bCs/>
              </w:rPr>
              <w:t>(днів)</w:t>
            </w:r>
          </w:p>
          <w:p w:rsidR="009D20A9" w:rsidRPr="00164F91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164F91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</w:pPr>
            <w:r w:rsidRPr="00164F91"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</w:pPr>
            <w:r w:rsidRPr="00164F91"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Протягом</w:t>
            </w:r>
          </w:p>
          <w:p w:rsidR="009D20A9" w:rsidRPr="00164F91" w:rsidRDefault="009D20A9" w:rsidP="003E5CB2">
            <w:pPr>
              <w:snapToGrid w:val="0"/>
              <w:jc w:val="center"/>
            </w:pPr>
            <w:r w:rsidRPr="00164F91">
              <w:t>1  календарного дня</w:t>
            </w:r>
          </w:p>
        </w:tc>
      </w:tr>
      <w:tr w:rsidR="009D20A9" w:rsidRPr="00DA1DD4" w:rsidTr="00164F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</w:pPr>
            <w:r w:rsidRPr="00164F91"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</w:pPr>
            <w:r w:rsidRPr="00164F91"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Протягом</w:t>
            </w:r>
          </w:p>
          <w:p w:rsidR="009D20A9" w:rsidRPr="00164F91" w:rsidRDefault="009D20A9" w:rsidP="003E5CB2">
            <w:pPr>
              <w:snapToGrid w:val="0"/>
              <w:jc w:val="center"/>
            </w:pPr>
            <w:r w:rsidRPr="00164F91">
              <w:t>1 календарного дня</w:t>
            </w:r>
          </w:p>
        </w:tc>
      </w:tr>
      <w:tr w:rsidR="009D20A9" w:rsidRPr="00DA1DD4" w:rsidTr="00164F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</w:pPr>
            <w:r w:rsidRPr="00164F91"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</w:pPr>
            <w:r w:rsidRPr="00164F91">
              <w:t>Передача пакету документів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Протягом</w:t>
            </w:r>
          </w:p>
          <w:p w:rsidR="009D20A9" w:rsidRPr="00164F91" w:rsidRDefault="009D20A9" w:rsidP="003E5CB2">
            <w:pPr>
              <w:jc w:val="center"/>
            </w:pPr>
            <w:r w:rsidRPr="00164F91">
              <w:t>1-2  календарних днів</w:t>
            </w:r>
          </w:p>
        </w:tc>
      </w:tr>
      <w:tr w:rsidR="009D20A9" w:rsidRPr="00DA1DD4" w:rsidTr="00164F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</w:pPr>
            <w:r w:rsidRPr="00164F91"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</w:pPr>
            <w:r w:rsidRPr="00164F91"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Протягом</w:t>
            </w:r>
          </w:p>
          <w:p w:rsidR="009D20A9" w:rsidRPr="00164F91" w:rsidRDefault="009D20A9" w:rsidP="003E5CB2">
            <w:pPr>
              <w:snapToGrid w:val="0"/>
              <w:jc w:val="center"/>
            </w:pPr>
            <w:r w:rsidRPr="00164F91">
              <w:t>3-15 календарних  днів</w:t>
            </w:r>
          </w:p>
        </w:tc>
      </w:tr>
      <w:tr w:rsidR="009D20A9" w:rsidRPr="00DA1DD4" w:rsidTr="00164F91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</w:pPr>
            <w:r w:rsidRPr="00164F91"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</w:pPr>
            <w:r w:rsidRPr="00164F91">
              <w:t xml:space="preserve">Підготовка документів для розгляду на засіданні опікунської ради при виконавчому комітеті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Протягом</w:t>
            </w:r>
          </w:p>
          <w:p w:rsidR="009D20A9" w:rsidRPr="00164F91" w:rsidRDefault="009D20A9" w:rsidP="003E5CB2">
            <w:pPr>
              <w:snapToGrid w:val="0"/>
              <w:jc w:val="center"/>
            </w:pPr>
            <w:r w:rsidRPr="00164F91">
              <w:t>15-20 календарних  днів</w:t>
            </w:r>
          </w:p>
        </w:tc>
      </w:tr>
      <w:tr w:rsidR="009D20A9" w:rsidRPr="00DA1DD4" w:rsidTr="00164F91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</w:pPr>
            <w:r w:rsidRPr="00164F91"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</w:pPr>
            <w:r w:rsidRPr="00164F91">
              <w:t>Розгляд документів на засіданні опікунської ради при виконавчому комітеті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У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У день засідання комісії</w:t>
            </w:r>
          </w:p>
        </w:tc>
      </w:tr>
      <w:tr w:rsidR="009D20A9" w:rsidRPr="00DA1DD4" w:rsidTr="00164F91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</w:pPr>
          </w:p>
          <w:p w:rsidR="009D20A9" w:rsidRPr="00164F91" w:rsidRDefault="009D20A9" w:rsidP="003E5CB2">
            <w:pPr>
              <w:snapToGrid w:val="0"/>
            </w:pPr>
            <w:r w:rsidRPr="00164F91">
              <w:t>7</w:t>
            </w:r>
          </w:p>
          <w:p w:rsidR="009D20A9" w:rsidRPr="00164F91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</w:pPr>
          </w:p>
          <w:p w:rsidR="009D20A9" w:rsidRPr="00164F91" w:rsidRDefault="009D20A9" w:rsidP="003E5CB2">
            <w:pPr>
              <w:snapToGrid w:val="0"/>
            </w:pPr>
            <w:r w:rsidRPr="00164F91">
              <w:t xml:space="preserve">Підготовка подання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Протягом</w:t>
            </w:r>
          </w:p>
          <w:p w:rsidR="009D20A9" w:rsidRPr="00164F91" w:rsidRDefault="009D20A9" w:rsidP="003E5CB2">
            <w:pPr>
              <w:snapToGrid w:val="0"/>
              <w:jc w:val="center"/>
            </w:pPr>
            <w:r w:rsidRPr="00164F91">
              <w:t>21-27 календарних днів</w:t>
            </w:r>
          </w:p>
        </w:tc>
      </w:tr>
      <w:tr w:rsidR="009D20A9" w:rsidRPr="00DA1DD4" w:rsidTr="00164F91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</w:pPr>
            <w:r w:rsidRPr="00164F91"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  <w:rPr>
                <w:rStyle w:val="rvts0"/>
              </w:rPr>
            </w:pPr>
            <w:r w:rsidRPr="00164F91">
              <w:rPr>
                <w:rStyle w:val="rvts0"/>
              </w:rPr>
              <w:t>Передача подання до Центру надання адміністративних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Уповноважена особа відділу з питань соціальної роботи (секретар опікунської ради)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Протягом</w:t>
            </w:r>
          </w:p>
          <w:p w:rsidR="009D20A9" w:rsidRPr="00164F91" w:rsidRDefault="009D20A9" w:rsidP="003E5CB2">
            <w:pPr>
              <w:snapToGrid w:val="0"/>
              <w:jc w:val="center"/>
            </w:pPr>
            <w:r w:rsidRPr="00164F91">
              <w:t>28-29 календарних днів</w:t>
            </w:r>
          </w:p>
        </w:tc>
      </w:tr>
      <w:tr w:rsidR="009D20A9" w:rsidRPr="00DA1DD4" w:rsidTr="00164F91">
        <w:trPr>
          <w:trHeight w:val="238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</w:pPr>
            <w:r w:rsidRPr="00164F91"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  <w:rPr>
                <w:rStyle w:val="rvts0"/>
              </w:rPr>
            </w:pPr>
            <w:r w:rsidRPr="00164F91">
              <w:t>Запис у бланку проходження документа(-ів) про факт здійснення адміністративної послуги та повідомлення про це заявника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Протягом</w:t>
            </w:r>
          </w:p>
          <w:p w:rsidR="009D20A9" w:rsidRPr="00164F91" w:rsidRDefault="009D20A9" w:rsidP="003E5CB2">
            <w:pPr>
              <w:snapToGrid w:val="0"/>
              <w:jc w:val="center"/>
            </w:pPr>
            <w:r w:rsidRPr="00164F91">
              <w:t>28-29 календарних днів</w:t>
            </w:r>
          </w:p>
        </w:tc>
      </w:tr>
      <w:tr w:rsidR="009D20A9" w:rsidRPr="00DA1DD4" w:rsidTr="00164F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</w:pPr>
            <w:r w:rsidRPr="00164F91">
              <w:t>10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</w:pPr>
            <w:r w:rsidRPr="00164F91">
              <w:t>Видача заявнику подання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</w:pPr>
            <w:r w:rsidRPr="00164F91">
              <w:t>Адміністратор Центру надання адміністративних послуг</w:t>
            </w:r>
          </w:p>
          <w:p w:rsidR="009D20A9" w:rsidRPr="00164F91" w:rsidRDefault="009D20A9" w:rsidP="003E5CB2">
            <w:pPr>
              <w:snapToGrid w:val="0"/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164F91" w:rsidRDefault="009D20A9" w:rsidP="003E5CB2">
            <w:pPr>
              <w:snapToGrid w:val="0"/>
              <w:jc w:val="center"/>
            </w:pPr>
            <w:r w:rsidRPr="00164F91">
              <w:t>Протягом</w:t>
            </w:r>
          </w:p>
          <w:p w:rsidR="009D20A9" w:rsidRPr="00164F91" w:rsidRDefault="009D20A9" w:rsidP="003E5CB2">
            <w:pPr>
              <w:snapToGrid w:val="0"/>
              <w:jc w:val="center"/>
            </w:pPr>
            <w:r w:rsidRPr="00164F91">
              <w:t>30 календарн</w:t>
            </w:r>
            <w:r>
              <w:t>их</w:t>
            </w:r>
            <w:r w:rsidRPr="00164F91">
              <w:t xml:space="preserve">  дн</w:t>
            </w:r>
            <w:r>
              <w:t>ів</w:t>
            </w:r>
          </w:p>
        </w:tc>
      </w:tr>
      <w:tr w:rsidR="009D20A9" w:rsidRPr="00DA1DD4" w:rsidTr="00164F91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  <w:rPr>
                <w:b/>
              </w:rPr>
            </w:pPr>
            <w:r w:rsidRPr="00164F91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164F91" w:rsidRDefault="009D20A9" w:rsidP="003E5CB2">
            <w:pPr>
              <w:snapToGrid w:val="0"/>
              <w:jc w:val="center"/>
              <w:rPr>
                <w:b/>
              </w:rPr>
            </w:pPr>
            <w:r w:rsidRPr="00164F91">
              <w:rPr>
                <w:b/>
              </w:rPr>
              <w:t>30 календарних днів</w:t>
            </w:r>
          </w:p>
        </w:tc>
      </w:tr>
      <w:tr w:rsidR="009D20A9" w:rsidRPr="00DA1DD4" w:rsidTr="00164F91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164F91" w:rsidRDefault="009D20A9" w:rsidP="003E5CB2">
            <w:pPr>
              <w:snapToGrid w:val="0"/>
              <w:rPr>
                <w:b/>
              </w:rPr>
            </w:pPr>
            <w:r w:rsidRPr="00164F91">
              <w:rPr>
                <w:b/>
              </w:rPr>
              <w:t>Загальна кількість днів (передбачена законом)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164F91" w:rsidRDefault="009D20A9" w:rsidP="003E5CB2">
            <w:pPr>
              <w:snapToGrid w:val="0"/>
              <w:jc w:val="center"/>
              <w:rPr>
                <w:b/>
              </w:rPr>
            </w:pPr>
            <w:r w:rsidRPr="00164F91">
              <w:rPr>
                <w:b/>
              </w:rPr>
              <w:t>30</w:t>
            </w:r>
          </w:p>
          <w:p w:rsidR="009D20A9" w:rsidRPr="00164F91" w:rsidRDefault="009D20A9" w:rsidP="003E5CB2">
            <w:pPr>
              <w:snapToGrid w:val="0"/>
              <w:jc w:val="center"/>
              <w:rPr>
                <w:b/>
              </w:rPr>
            </w:pPr>
            <w:r w:rsidRPr="00164F91">
              <w:rPr>
                <w:b/>
              </w:rPr>
              <w:t>календарних днів</w:t>
            </w:r>
          </w:p>
        </w:tc>
      </w:tr>
    </w:tbl>
    <w:p w:rsidR="009D20A9" w:rsidRDefault="009D20A9" w:rsidP="00DA0214">
      <w:pPr>
        <w:ind w:right="-6"/>
        <w:rPr>
          <w:sz w:val="18"/>
          <w:szCs w:val="18"/>
        </w:rPr>
      </w:pPr>
    </w:p>
    <w:p w:rsidR="009D20A9" w:rsidRPr="00DA1DD4" w:rsidRDefault="009D20A9" w:rsidP="00DA0214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Pr="00DA1DD4" w:rsidRDefault="009D20A9" w:rsidP="00DA0214">
      <w:pPr>
        <w:ind w:right="-6"/>
      </w:pPr>
    </w:p>
    <w:p w:rsidR="009D20A9" w:rsidRDefault="009D20A9" w:rsidP="00DA0214"/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 xml:space="preserve"> виконавчого комітету                                                                                Ярослава РАКОВІЦА</w:t>
      </w:r>
    </w:p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Default="009D20A9" w:rsidP="00A22C4D"/>
    <w:p w:rsidR="009D20A9" w:rsidRPr="00DD5BFC" w:rsidRDefault="009D20A9" w:rsidP="002E4391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 w:rsidRPr="00DD5BFC">
        <w:rPr>
          <w:b/>
          <w:color w:val="000000"/>
          <w:sz w:val="22"/>
        </w:rPr>
        <w:t xml:space="preserve">Додаток </w:t>
      </w:r>
      <w:r>
        <w:rPr>
          <w:b/>
          <w:color w:val="000000"/>
          <w:sz w:val="22"/>
        </w:rPr>
        <w:t xml:space="preserve">24  </w:t>
      </w:r>
      <w:r w:rsidRPr="00DD5BFC">
        <w:rPr>
          <w:b/>
          <w:color w:val="000000"/>
          <w:sz w:val="22"/>
        </w:rPr>
        <w:t xml:space="preserve">                                               </w:t>
      </w:r>
    </w:p>
    <w:p w:rsidR="009D20A9" w:rsidRPr="00DD5BFC" w:rsidRDefault="009D20A9" w:rsidP="002E4391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до рішення виконавчого комітету </w:t>
      </w:r>
    </w:p>
    <w:p w:rsidR="009D20A9" w:rsidRPr="00DD5BFC" w:rsidRDefault="009D20A9" w:rsidP="002E4391">
      <w:pPr>
        <w:autoSpaceDE w:val="0"/>
        <w:autoSpaceDN w:val="0"/>
        <w:adjustRightInd w:val="0"/>
        <w:jc w:val="right"/>
        <w:rPr>
          <w:color w:val="000000"/>
          <w:sz w:val="22"/>
        </w:rPr>
      </w:pPr>
      <w:r w:rsidRPr="00DD5BFC">
        <w:rPr>
          <w:color w:val="000000"/>
          <w:sz w:val="22"/>
        </w:rPr>
        <w:t xml:space="preserve"> Кіцманської міської ради </w:t>
      </w:r>
    </w:p>
    <w:p w:rsidR="009D20A9" w:rsidRDefault="009D20A9" w:rsidP="002E4391">
      <w:pPr>
        <w:spacing w:line="360" w:lineRule="auto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        </w:t>
      </w:r>
      <w:r w:rsidRPr="00DD5BFC">
        <w:rPr>
          <w:color w:val="000000"/>
          <w:sz w:val="22"/>
        </w:rPr>
        <w:t>в</w:t>
      </w:r>
      <w:r w:rsidRPr="00D24504">
        <w:rPr>
          <w:color w:val="000000"/>
          <w:sz w:val="22"/>
        </w:rPr>
        <w:t>ід</w:t>
      </w:r>
      <w:r w:rsidRPr="00DD5BFC">
        <w:rPr>
          <w:color w:val="000000"/>
          <w:sz w:val="22"/>
        </w:rPr>
        <w:t xml:space="preserve"> </w:t>
      </w:r>
      <w:r>
        <w:rPr>
          <w:color w:val="000000"/>
          <w:sz w:val="22"/>
        </w:rPr>
        <w:t>07.09.</w:t>
      </w:r>
      <w:r w:rsidRPr="00D24504">
        <w:rPr>
          <w:color w:val="000000"/>
          <w:sz w:val="22"/>
        </w:rPr>
        <w:t>20</w:t>
      </w:r>
      <w:r>
        <w:rPr>
          <w:color w:val="000000"/>
          <w:sz w:val="22"/>
        </w:rPr>
        <w:t>22 р. № 282/9</w:t>
      </w:r>
    </w:p>
    <w:p w:rsidR="009D20A9" w:rsidRPr="000C6D13" w:rsidRDefault="009D20A9" w:rsidP="002E4391">
      <w:pPr>
        <w:spacing w:line="360" w:lineRule="auto"/>
        <w:jc w:val="right"/>
        <w:rPr>
          <w:b/>
          <w:color w:val="FF0000"/>
          <w:sz w:val="22"/>
          <w:szCs w:val="22"/>
        </w:rPr>
      </w:pPr>
      <w:r w:rsidRPr="00D24504">
        <w:rPr>
          <w:color w:val="000000"/>
          <w:sz w:val="22"/>
        </w:rPr>
        <w:t xml:space="preserve"> </w:t>
      </w:r>
    </w:p>
    <w:p w:rsidR="009D20A9" w:rsidRPr="00296AB3" w:rsidRDefault="009D20A9" w:rsidP="002E4391">
      <w:pPr>
        <w:jc w:val="center"/>
      </w:pPr>
      <w:r w:rsidRPr="00296AB3">
        <w:t>ТЕХНОЛОГІЧНА КАРТКА</w:t>
      </w:r>
    </w:p>
    <w:p w:rsidR="009D20A9" w:rsidRPr="00296AB3" w:rsidRDefault="009D20A9" w:rsidP="002E4391">
      <w:pPr>
        <w:jc w:val="center"/>
      </w:pPr>
      <w:r w:rsidRPr="00296AB3">
        <w:t>АДМІНІСТРАТИВНОЇ ПОСЛУГИ</w:t>
      </w:r>
    </w:p>
    <w:p w:rsidR="009D20A9" w:rsidRPr="00296AB3" w:rsidRDefault="009D20A9" w:rsidP="002E4391">
      <w:pPr>
        <w:ind w:left="708" w:hanging="708"/>
      </w:pPr>
    </w:p>
    <w:p w:rsidR="009D20A9" w:rsidRPr="00296AB3" w:rsidRDefault="009D20A9" w:rsidP="002E4391">
      <w:pPr>
        <w:jc w:val="center"/>
        <w:rPr>
          <w:b/>
          <w:caps/>
          <w:u w:val="single"/>
        </w:rPr>
      </w:pPr>
      <w:r w:rsidRPr="00296AB3">
        <w:rPr>
          <w:bCs/>
          <w:iCs/>
        </w:rPr>
        <w:t xml:space="preserve"> </w:t>
      </w:r>
      <w:r w:rsidRPr="00296AB3">
        <w:rPr>
          <w:bCs/>
          <w:iCs/>
          <w:u w:val="single"/>
        </w:rPr>
        <w:t>«</w:t>
      </w:r>
      <w:r w:rsidRPr="00296AB3">
        <w:rPr>
          <w:b/>
          <w:iCs/>
          <w:u w:val="single"/>
        </w:rPr>
        <w:t>Прийняття рішення щодо надання соціальних послуг»</w:t>
      </w:r>
    </w:p>
    <w:p w:rsidR="009D20A9" w:rsidRPr="00DA1DD4" w:rsidRDefault="009D20A9" w:rsidP="002E4391">
      <w:pPr>
        <w:jc w:val="center"/>
        <w:rPr>
          <w:sz w:val="18"/>
          <w:szCs w:val="18"/>
        </w:rPr>
      </w:pPr>
      <w:r w:rsidRPr="00DA1DD4">
        <w:rPr>
          <w:sz w:val="18"/>
          <w:szCs w:val="18"/>
        </w:rPr>
        <w:t>(назва адміністративної послуги)</w:t>
      </w:r>
    </w:p>
    <w:p w:rsidR="009D20A9" w:rsidRPr="00DA1DD4" w:rsidRDefault="009D20A9" w:rsidP="002E4391"/>
    <w:tbl>
      <w:tblPr>
        <w:tblW w:w="9900" w:type="dxa"/>
        <w:tblInd w:w="-72" w:type="dxa"/>
        <w:tblLayout w:type="fixed"/>
        <w:tblLook w:val="0000"/>
      </w:tblPr>
      <w:tblGrid>
        <w:gridCol w:w="540"/>
        <w:gridCol w:w="3571"/>
        <w:gridCol w:w="3240"/>
        <w:gridCol w:w="1154"/>
        <w:gridCol w:w="1395"/>
      </w:tblGrid>
      <w:tr w:rsidR="009D20A9" w:rsidRPr="00DA1DD4" w:rsidTr="007B048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7B048C">
              <w:rPr>
                <w:b/>
                <w:bCs/>
              </w:rPr>
              <w:t>№ п/п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7B048C">
              <w:rPr>
                <w:b/>
                <w:bCs/>
              </w:rPr>
              <w:t>Етапи послуги</w:t>
            </w:r>
          </w:p>
          <w:p w:rsidR="009D20A9" w:rsidRPr="007B048C" w:rsidRDefault="009D20A9" w:rsidP="003E5CB2">
            <w:pPr>
              <w:ind w:left="708" w:hanging="708"/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7B048C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7B048C">
              <w:rPr>
                <w:b/>
                <w:bCs/>
              </w:rPr>
              <w:t>Дія</w:t>
            </w:r>
          </w:p>
          <w:p w:rsidR="009D20A9" w:rsidRPr="007B048C" w:rsidRDefault="009D20A9" w:rsidP="003E5CB2">
            <w:pPr>
              <w:jc w:val="center"/>
              <w:rPr>
                <w:b/>
                <w:bCs/>
              </w:rPr>
            </w:pPr>
            <w:r w:rsidRPr="007B048C">
              <w:rPr>
                <w:b/>
                <w:bCs/>
              </w:rPr>
              <w:t>(В,У</w:t>
            </w:r>
            <w:r>
              <w:rPr>
                <w:b/>
                <w:bCs/>
              </w:rPr>
              <w:t>,</w:t>
            </w:r>
            <w:r w:rsidRPr="007B048C">
              <w:rPr>
                <w:b/>
                <w:bCs/>
              </w:rPr>
              <w:t>П, З)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  <w:rPr>
                <w:b/>
                <w:bCs/>
              </w:rPr>
            </w:pPr>
            <w:r w:rsidRPr="007B048C">
              <w:rPr>
                <w:b/>
                <w:bCs/>
              </w:rPr>
              <w:t>Термін виконання</w:t>
            </w:r>
          </w:p>
          <w:p w:rsidR="009D20A9" w:rsidRPr="007B048C" w:rsidRDefault="009D20A9" w:rsidP="003E5CB2">
            <w:pPr>
              <w:jc w:val="center"/>
              <w:rPr>
                <w:b/>
                <w:bCs/>
              </w:rPr>
            </w:pPr>
            <w:r w:rsidRPr="007B048C">
              <w:rPr>
                <w:b/>
                <w:bCs/>
              </w:rPr>
              <w:t>(днів)</w:t>
            </w:r>
          </w:p>
          <w:p w:rsidR="009D20A9" w:rsidRPr="007B048C" w:rsidRDefault="009D20A9" w:rsidP="003E5CB2">
            <w:pPr>
              <w:jc w:val="center"/>
              <w:rPr>
                <w:b/>
                <w:bCs/>
              </w:rPr>
            </w:pPr>
          </w:p>
        </w:tc>
      </w:tr>
      <w:tr w:rsidR="009D20A9" w:rsidRPr="00DA1DD4" w:rsidTr="007B048C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</w:pPr>
            <w:r w:rsidRPr="007B048C"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</w:pPr>
            <w:r w:rsidRPr="007B048C">
              <w:t>Прийом і перевірка повноти пакету документів, реєстрація заяви, повідомлення замовника про орієнтовний термін виконання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Протягом</w:t>
            </w:r>
          </w:p>
          <w:p w:rsidR="009D20A9" w:rsidRPr="007B048C" w:rsidRDefault="009D20A9" w:rsidP="003E5CB2">
            <w:pPr>
              <w:snapToGrid w:val="0"/>
              <w:jc w:val="center"/>
            </w:pPr>
            <w:r w:rsidRPr="007B048C">
              <w:t>1  календарного дня</w:t>
            </w:r>
          </w:p>
        </w:tc>
      </w:tr>
      <w:tr w:rsidR="009D20A9" w:rsidRPr="00DA1DD4" w:rsidTr="007B048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</w:pPr>
            <w:r w:rsidRPr="007B048C">
              <w:t>2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</w:pPr>
            <w:r w:rsidRPr="007B048C">
              <w:t>Формування справи надання адміністративної послуги, занесення даних до журналу реєстрації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Протягом</w:t>
            </w:r>
          </w:p>
          <w:p w:rsidR="009D20A9" w:rsidRPr="007B048C" w:rsidRDefault="009D20A9" w:rsidP="003E5CB2">
            <w:pPr>
              <w:snapToGrid w:val="0"/>
              <w:jc w:val="center"/>
            </w:pPr>
            <w:r w:rsidRPr="007B048C">
              <w:t>1 календарного дня</w:t>
            </w:r>
          </w:p>
        </w:tc>
      </w:tr>
      <w:tr w:rsidR="009D20A9" w:rsidRPr="00DA1DD4" w:rsidTr="007B048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</w:pPr>
            <w:r w:rsidRPr="007B048C">
              <w:t>3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</w:pPr>
            <w:r w:rsidRPr="007B048C">
              <w:t>Передача пакету документів заявника до відділу з питань соціальної роботи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Протягом</w:t>
            </w:r>
          </w:p>
          <w:p w:rsidR="009D20A9" w:rsidRPr="007B048C" w:rsidRDefault="009D20A9" w:rsidP="003E5CB2">
            <w:pPr>
              <w:jc w:val="center"/>
            </w:pPr>
            <w:r w:rsidRPr="007B048C">
              <w:t>1-2  календарних днів</w:t>
            </w:r>
          </w:p>
        </w:tc>
      </w:tr>
      <w:tr w:rsidR="009D20A9" w:rsidRPr="00DA1DD4" w:rsidTr="007B048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</w:pPr>
            <w:r w:rsidRPr="007B048C">
              <w:t>4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</w:pPr>
            <w:r w:rsidRPr="007B048C">
              <w:t>Перевірка повноти вхідного пакету документів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 xml:space="preserve">Уповноважена особа відділу з питань соціальної роботи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Протягом</w:t>
            </w:r>
          </w:p>
          <w:p w:rsidR="009D20A9" w:rsidRPr="007B048C" w:rsidRDefault="009D20A9" w:rsidP="003E5CB2">
            <w:pPr>
              <w:snapToGrid w:val="0"/>
              <w:jc w:val="center"/>
            </w:pPr>
            <w:r w:rsidRPr="007B048C">
              <w:t>3 календарних  днів</w:t>
            </w:r>
          </w:p>
        </w:tc>
      </w:tr>
      <w:tr w:rsidR="009D20A9" w:rsidRPr="00DA1DD4" w:rsidTr="007B048C">
        <w:trPr>
          <w:trHeight w:val="8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</w:pPr>
            <w:r w:rsidRPr="007B048C">
              <w:t>5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</w:pPr>
            <w:r w:rsidRPr="007B048C">
              <w:t xml:space="preserve">Визначення надавача соціальних послуг та залучення фахівця із соціальної роботи для оцінювання потреб особи/сім’ї у соціальних послугах.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 xml:space="preserve">Уповноважена особа відділу з питань соціальної роботи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В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Протягом</w:t>
            </w:r>
          </w:p>
          <w:p w:rsidR="009D20A9" w:rsidRPr="007B048C" w:rsidRDefault="009D20A9" w:rsidP="003E5CB2">
            <w:pPr>
              <w:snapToGrid w:val="0"/>
              <w:jc w:val="center"/>
            </w:pPr>
            <w:r w:rsidRPr="007B048C">
              <w:t>1 календарного  дня</w:t>
            </w:r>
          </w:p>
        </w:tc>
      </w:tr>
      <w:tr w:rsidR="009D20A9" w:rsidRPr="00DA1DD4" w:rsidTr="007B048C">
        <w:trPr>
          <w:trHeight w:val="83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</w:pPr>
            <w:r w:rsidRPr="007B048C"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</w:pPr>
            <w:r w:rsidRPr="007B048C">
              <w:t>Обробка документів особової справи та прийняття рішення про надання чи відмову в наданні соціальних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 xml:space="preserve">Уповноважена особа відділу з питань соціальної роботи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Протягом 10 календарних днів</w:t>
            </w:r>
          </w:p>
        </w:tc>
      </w:tr>
      <w:tr w:rsidR="009D20A9" w:rsidRPr="00DA1DD4" w:rsidTr="007B048C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</w:pPr>
          </w:p>
          <w:p w:rsidR="009D20A9" w:rsidRPr="007B048C" w:rsidRDefault="009D20A9" w:rsidP="003E5CB2">
            <w:pPr>
              <w:snapToGrid w:val="0"/>
            </w:pPr>
            <w:r w:rsidRPr="007B048C">
              <w:t>7</w:t>
            </w:r>
          </w:p>
          <w:p w:rsidR="009D20A9" w:rsidRPr="007B048C" w:rsidRDefault="009D20A9" w:rsidP="003E5CB2">
            <w:pPr>
              <w:snapToGrid w:val="0"/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</w:pPr>
            <w:r w:rsidRPr="007B048C">
              <w:t>Інформування суб’єкта звернення про результат надання адміністративної послуги та видача суб’єкту звернення результату послуги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 xml:space="preserve">Адміністратор Центру надання адміністративних послуг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Протягом</w:t>
            </w:r>
          </w:p>
          <w:p w:rsidR="009D20A9" w:rsidRPr="007B048C" w:rsidRDefault="009D20A9" w:rsidP="003E5CB2">
            <w:pPr>
              <w:snapToGrid w:val="0"/>
              <w:jc w:val="center"/>
            </w:pPr>
            <w:r w:rsidRPr="007B048C">
              <w:t>1 календарного дня</w:t>
            </w:r>
          </w:p>
        </w:tc>
      </w:tr>
      <w:tr w:rsidR="009D20A9" w:rsidRPr="00DA1DD4" w:rsidTr="007B048C">
        <w:trPr>
          <w:trHeight w:val="7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D20A9" w:rsidRPr="007B048C" w:rsidRDefault="009D20A9" w:rsidP="003E5CB2">
            <w:pPr>
              <w:snapToGrid w:val="0"/>
            </w:pPr>
            <w:r w:rsidRPr="007B048C"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  <w:rPr>
                <w:rStyle w:val="rvts0"/>
              </w:rPr>
            </w:pPr>
            <w:r w:rsidRPr="007B048C">
              <w:rPr>
                <w:rStyle w:val="rvts0"/>
              </w:rPr>
              <w:t>Внесення інформації про прийняте рішення щодо надання соціальних послуг в Реєстр надавачів та отримувачів соціальних послуг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Адміністратор Центру надання адміністративних послуг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20A9" w:rsidRPr="007B048C" w:rsidRDefault="009D20A9" w:rsidP="003E5CB2">
            <w:pPr>
              <w:snapToGrid w:val="0"/>
              <w:jc w:val="center"/>
            </w:pPr>
            <w:r w:rsidRPr="007B048C">
              <w:t>Протягом</w:t>
            </w:r>
          </w:p>
          <w:p w:rsidR="009D20A9" w:rsidRPr="007B048C" w:rsidRDefault="009D20A9" w:rsidP="003E5CB2">
            <w:pPr>
              <w:snapToGrid w:val="0"/>
              <w:jc w:val="center"/>
            </w:pPr>
            <w:r w:rsidRPr="007B048C">
              <w:t>1 календарного дня</w:t>
            </w:r>
          </w:p>
        </w:tc>
      </w:tr>
      <w:tr w:rsidR="009D20A9" w:rsidRPr="00DA1DD4" w:rsidTr="007B048C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  <w:rPr>
                <w:b/>
              </w:rPr>
            </w:pPr>
            <w:r w:rsidRPr="007B048C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7B048C" w:rsidRDefault="009D20A9" w:rsidP="003E5CB2">
            <w:pPr>
              <w:snapToGrid w:val="0"/>
              <w:jc w:val="center"/>
              <w:rPr>
                <w:b/>
              </w:rPr>
            </w:pPr>
            <w:r w:rsidRPr="007B048C">
              <w:rPr>
                <w:b/>
              </w:rPr>
              <w:t>30 календарних днів</w:t>
            </w:r>
          </w:p>
        </w:tc>
      </w:tr>
      <w:tr w:rsidR="009D20A9" w:rsidRPr="00DA1DD4" w:rsidTr="007B048C"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20A9" w:rsidRPr="007B048C" w:rsidRDefault="009D20A9" w:rsidP="003E5CB2">
            <w:pPr>
              <w:snapToGrid w:val="0"/>
              <w:rPr>
                <w:b/>
              </w:rPr>
            </w:pPr>
            <w:r w:rsidRPr="007B048C">
              <w:rPr>
                <w:b/>
              </w:rPr>
              <w:t>Загальна кількість днів (передбачена законом)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0A9" w:rsidRPr="007B048C" w:rsidRDefault="009D20A9" w:rsidP="004B49A4">
            <w:pPr>
              <w:snapToGrid w:val="0"/>
              <w:jc w:val="center"/>
              <w:rPr>
                <w:b/>
              </w:rPr>
            </w:pPr>
            <w:r w:rsidRPr="007B048C">
              <w:rPr>
                <w:b/>
              </w:rPr>
              <w:t>30 календарних днів</w:t>
            </w:r>
          </w:p>
        </w:tc>
      </w:tr>
    </w:tbl>
    <w:p w:rsidR="009D20A9" w:rsidRDefault="009D20A9" w:rsidP="002E4391">
      <w:pPr>
        <w:ind w:right="-6"/>
        <w:rPr>
          <w:sz w:val="18"/>
          <w:szCs w:val="18"/>
        </w:rPr>
      </w:pPr>
    </w:p>
    <w:p w:rsidR="009D20A9" w:rsidRPr="00DA1DD4" w:rsidRDefault="009D20A9" w:rsidP="002E4391">
      <w:pPr>
        <w:ind w:right="-6"/>
        <w:rPr>
          <w:sz w:val="18"/>
          <w:szCs w:val="18"/>
        </w:rPr>
      </w:pPr>
      <w:r w:rsidRPr="00DA1DD4">
        <w:rPr>
          <w:sz w:val="18"/>
          <w:szCs w:val="18"/>
        </w:rPr>
        <w:t>*Умовні позначки: В – виконує; У – бере участь; П – погоджує; З – затверджує</w:t>
      </w:r>
    </w:p>
    <w:p w:rsidR="009D20A9" w:rsidRPr="00DA1DD4" w:rsidRDefault="009D20A9" w:rsidP="002E4391">
      <w:pPr>
        <w:ind w:right="-6"/>
      </w:pPr>
    </w:p>
    <w:p w:rsidR="009D20A9" w:rsidRDefault="009D20A9" w:rsidP="00A22C4D"/>
    <w:p w:rsidR="009D20A9" w:rsidRDefault="009D20A9" w:rsidP="00EE4189"/>
    <w:p w:rsidR="009D20A9" w:rsidRDefault="009D20A9" w:rsidP="00DD19F5">
      <w:r>
        <w:t>Керуюча справами (секретар)</w:t>
      </w:r>
    </w:p>
    <w:p w:rsidR="009D20A9" w:rsidRPr="00A239B6" w:rsidRDefault="009D20A9" w:rsidP="00DD19F5">
      <w:r>
        <w:t xml:space="preserve"> виконавчого комітету                                                                                Ярослава РАКОВІЦА</w:t>
      </w:r>
    </w:p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p w:rsidR="009D20A9" w:rsidRDefault="009D20A9" w:rsidP="000C6D13"/>
    <w:sectPr w:rsidR="009D20A9" w:rsidSect="00521D5B">
      <w:pgSz w:w="11906" w:h="16838"/>
      <w:pgMar w:top="567" w:right="851" w:bottom="567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F0E7A"/>
    <w:multiLevelType w:val="hybridMultilevel"/>
    <w:tmpl w:val="4D4CE664"/>
    <w:lvl w:ilvl="0" w:tplc="040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0A3"/>
    <w:rsid w:val="000C6D13"/>
    <w:rsid w:val="000E4E71"/>
    <w:rsid w:val="00105A58"/>
    <w:rsid w:val="00105EDA"/>
    <w:rsid w:val="001202D7"/>
    <w:rsid w:val="00157676"/>
    <w:rsid w:val="001610F0"/>
    <w:rsid w:val="00164F91"/>
    <w:rsid w:val="001817B6"/>
    <w:rsid w:val="00195A4A"/>
    <w:rsid w:val="001C2E21"/>
    <w:rsid w:val="001F3663"/>
    <w:rsid w:val="00240DBF"/>
    <w:rsid w:val="002756B4"/>
    <w:rsid w:val="00296AB3"/>
    <w:rsid w:val="002A14EB"/>
    <w:rsid w:val="002B0043"/>
    <w:rsid w:val="002B758E"/>
    <w:rsid w:val="002C3A49"/>
    <w:rsid w:val="002E4391"/>
    <w:rsid w:val="003226F2"/>
    <w:rsid w:val="00353A40"/>
    <w:rsid w:val="003611C5"/>
    <w:rsid w:val="0036741F"/>
    <w:rsid w:val="00382C2C"/>
    <w:rsid w:val="003874EC"/>
    <w:rsid w:val="003A4642"/>
    <w:rsid w:val="003B1847"/>
    <w:rsid w:val="003C4ABE"/>
    <w:rsid w:val="003C6E24"/>
    <w:rsid w:val="003E5CB2"/>
    <w:rsid w:val="00443130"/>
    <w:rsid w:val="00483EFD"/>
    <w:rsid w:val="004B49A4"/>
    <w:rsid w:val="004C19B5"/>
    <w:rsid w:val="004D1911"/>
    <w:rsid w:val="004F5FC5"/>
    <w:rsid w:val="00521D5B"/>
    <w:rsid w:val="005455F3"/>
    <w:rsid w:val="00555DCA"/>
    <w:rsid w:val="005675D9"/>
    <w:rsid w:val="005B1571"/>
    <w:rsid w:val="00651C69"/>
    <w:rsid w:val="006544E5"/>
    <w:rsid w:val="006606B9"/>
    <w:rsid w:val="006C57A3"/>
    <w:rsid w:val="006D5D79"/>
    <w:rsid w:val="006E7D82"/>
    <w:rsid w:val="00702504"/>
    <w:rsid w:val="0076600C"/>
    <w:rsid w:val="007B048C"/>
    <w:rsid w:val="007B1E39"/>
    <w:rsid w:val="007B3DDF"/>
    <w:rsid w:val="007C2768"/>
    <w:rsid w:val="007D582B"/>
    <w:rsid w:val="007D739B"/>
    <w:rsid w:val="00806906"/>
    <w:rsid w:val="0081503E"/>
    <w:rsid w:val="00821DAB"/>
    <w:rsid w:val="00870366"/>
    <w:rsid w:val="00885A48"/>
    <w:rsid w:val="008B0F3A"/>
    <w:rsid w:val="009055CB"/>
    <w:rsid w:val="009348B8"/>
    <w:rsid w:val="0094539C"/>
    <w:rsid w:val="00966453"/>
    <w:rsid w:val="00966793"/>
    <w:rsid w:val="00966EA8"/>
    <w:rsid w:val="009B31DC"/>
    <w:rsid w:val="009C0A1D"/>
    <w:rsid w:val="009D20A9"/>
    <w:rsid w:val="00A22C4D"/>
    <w:rsid w:val="00A239B6"/>
    <w:rsid w:val="00A4319F"/>
    <w:rsid w:val="00AE3B3E"/>
    <w:rsid w:val="00B02ABF"/>
    <w:rsid w:val="00B24E29"/>
    <w:rsid w:val="00B3296A"/>
    <w:rsid w:val="00B52D12"/>
    <w:rsid w:val="00BE2156"/>
    <w:rsid w:val="00C06526"/>
    <w:rsid w:val="00C14296"/>
    <w:rsid w:val="00C230A3"/>
    <w:rsid w:val="00C62B7F"/>
    <w:rsid w:val="00C67D29"/>
    <w:rsid w:val="00CA05C6"/>
    <w:rsid w:val="00CA3A4A"/>
    <w:rsid w:val="00CF576A"/>
    <w:rsid w:val="00CF57F8"/>
    <w:rsid w:val="00D24504"/>
    <w:rsid w:val="00D67FA1"/>
    <w:rsid w:val="00D75ABE"/>
    <w:rsid w:val="00DA0214"/>
    <w:rsid w:val="00DA1DD4"/>
    <w:rsid w:val="00DD19F5"/>
    <w:rsid w:val="00DD58A8"/>
    <w:rsid w:val="00DD5BFC"/>
    <w:rsid w:val="00DE0AEE"/>
    <w:rsid w:val="00E2740F"/>
    <w:rsid w:val="00E51AEB"/>
    <w:rsid w:val="00E612EB"/>
    <w:rsid w:val="00EC1661"/>
    <w:rsid w:val="00ED27E9"/>
    <w:rsid w:val="00EE4189"/>
    <w:rsid w:val="00F0497D"/>
    <w:rsid w:val="00F36484"/>
    <w:rsid w:val="00F4636D"/>
    <w:rsid w:val="00F46F66"/>
    <w:rsid w:val="00FB458C"/>
    <w:rsid w:val="00FC3CA0"/>
    <w:rsid w:val="00FC5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571"/>
    <w:pPr>
      <w:suppressAutoHyphens/>
    </w:pPr>
    <w:rPr>
      <w:rFonts w:ascii="Times New Roman" w:eastAsia="Times New Roman" w:hAnsi="Times New Roman"/>
      <w:kern w:val="1"/>
      <w:sz w:val="24"/>
      <w:szCs w:val="24"/>
      <w:lang w:val="uk-UA"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vts0">
    <w:name w:val="rvts0"/>
    <w:uiPriority w:val="99"/>
    <w:rsid w:val="005B1571"/>
  </w:style>
  <w:style w:type="paragraph" w:styleId="ListParagraph">
    <w:name w:val="List Paragraph"/>
    <w:basedOn w:val="Normal"/>
    <w:uiPriority w:val="99"/>
    <w:qFormat/>
    <w:rsid w:val="00E612EB"/>
    <w:pPr>
      <w:suppressAutoHyphens w:val="0"/>
      <w:ind w:left="720"/>
      <w:contextualSpacing/>
    </w:pPr>
    <w:rPr>
      <w:kern w:val="0"/>
      <w:sz w:val="20"/>
      <w:szCs w:val="20"/>
      <w:lang w:val="ru-RU" w:eastAsia="ru-RU"/>
    </w:rPr>
  </w:style>
  <w:style w:type="character" w:customStyle="1" w:styleId="5">
    <w:name w:val="Основной текст (5)_"/>
    <w:link w:val="51"/>
    <w:uiPriority w:val="99"/>
    <w:locked/>
    <w:rsid w:val="00E612EB"/>
    <w:rPr>
      <w:rFonts w:ascii="Century Schoolbook" w:hAnsi="Century Schoolbook"/>
      <w:i/>
      <w:sz w:val="17"/>
      <w:shd w:val="clear" w:color="auto" w:fill="FFFFFF"/>
    </w:rPr>
  </w:style>
  <w:style w:type="character" w:customStyle="1" w:styleId="50">
    <w:name w:val="Основной текст (5)"/>
    <w:uiPriority w:val="99"/>
    <w:rsid w:val="00E612EB"/>
  </w:style>
  <w:style w:type="paragraph" w:customStyle="1" w:styleId="51">
    <w:name w:val="Основной текст (5)1"/>
    <w:basedOn w:val="Normal"/>
    <w:link w:val="5"/>
    <w:uiPriority w:val="99"/>
    <w:rsid w:val="00E612EB"/>
    <w:pPr>
      <w:shd w:val="clear" w:color="auto" w:fill="FFFFFF"/>
      <w:suppressAutoHyphens w:val="0"/>
      <w:spacing w:before="180" w:after="240" w:line="240" w:lineRule="atLeast"/>
    </w:pPr>
    <w:rPr>
      <w:rFonts w:ascii="Century Schoolbook" w:eastAsia="Calibri" w:hAnsi="Century Schoolbook"/>
      <w:i/>
      <w:kern w:val="0"/>
      <w:sz w:val="17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155</TotalTime>
  <Pages>24</Pages>
  <Words>4746</Words>
  <Characters>27054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№ 13                                                 </dc:title>
  <dc:subject/>
  <dc:creator>леся водянчук</dc:creator>
  <cp:keywords/>
  <dc:description/>
  <cp:lastModifiedBy>пк</cp:lastModifiedBy>
  <cp:revision>16</cp:revision>
  <cp:lastPrinted>2022-09-15T11:53:00Z</cp:lastPrinted>
  <dcterms:created xsi:type="dcterms:W3CDTF">2022-09-05T08:39:00Z</dcterms:created>
  <dcterms:modified xsi:type="dcterms:W3CDTF">2022-09-15T11:53:00Z</dcterms:modified>
</cp:coreProperties>
</file>