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C4949" w:rsidRPr="00BC40F0" w:rsidRDefault="00CC4949" w:rsidP="007B7873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4240932" r:id="rId6"/>
        </w:object>
      </w:r>
      <w:bookmarkEnd w:id="0"/>
    </w:p>
    <w:p w:rsidR="00CC4949" w:rsidRPr="00BC40F0" w:rsidRDefault="00CC4949" w:rsidP="007B7873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CC4949" w:rsidRPr="00BC40F0" w:rsidRDefault="00CC4949" w:rsidP="007B7873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CC4949" w:rsidRPr="00BC40F0" w:rsidRDefault="00CC4949" w:rsidP="007B7873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CC4949" w:rsidRPr="00BC40F0" w:rsidRDefault="00CC4949" w:rsidP="007B7873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C4949" w:rsidRPr="00BC40F0" w:rsidRDefault="00CC4949" w:rsidP="007B7873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CC4949" w:rsidRDefault="00CC4949" w:rsidP="007B7873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CC4949" w:rsidRPr="00F72909" w:rsidRDefault="00CC4949" w:rsidP="007B7873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CC4949" w:rsidRDefault="00CC4949" w:rsidP="007B7873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CC4949" w:rsidRPr="000B22C9" w:rsidRDefault="00CC4949" w:rsidP="007B7873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CC4949" w:rsidRPr="00E82FEF" w:rsidRDefault="00CC4949" w:rsidP="007B7873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CC4949" w:rsidRDefault="00CC4949" w:rsidP="007B7873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309/9</w:t>
      </w:r>
    </w:p>
    <w:p w:rsidR="00CC4949" w:rsidRPr="00BC40F0" w:rsidRDefault="00CC4949" w:rsidP="007B7873">
      <w:pPr>
        <w:pStyle w:val="Title"/>
      </w:pPr>
    </w:p>
    <w:p w:rsidR="00CC4949" w:rsidRPr="00BC40F0" w:rsidRDefault="00CC4949" w:rsidP="007B7873">
      <w:pPr>
        <w:rPr>
          <w:sz w:val="24"/>
          <w:lang w:val="uk-UA"/>
        </w:rPr>
      </w:pPr>
      <w:r>
        <w:rPr>
          <w:sz w:val="24"/>
          <w:lang w:val="uk-UA"/>
        </w:rPr>
        <w:t>07 вересня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</w:t>
      </w:r>
      <w:r>
        <w:rPr>
          <w:sz w:val="24"/>
          <w:lang w:val="uk-UA"/>
        </w:rPr>
        <w:t xml:space="preserve">         </w:t>
      </w:r>
      <w:r w:rsidRPr="00BC40F0">
        <w:rPr>
          <w:sz w:val="24"/>
          <w:lang w:val="uk-UA"/>
        </w:rPr>
        <w:t xml:space="preserve">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CC4949" w:rsidRPr="00BF24BB" w:rsidRDefault="00CC4949" w:rsidP="007B7873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C4949" w:rsidRPr="00BF24BB" w:rsidRDefault="00CC4949">
      <w:pPr>
        <w:rPr>
          <w:b/>
          <w:sz w:val="24"/>
          <w:szCs w:val="24"/>
          <w:lang w:val="uk-UA"/>
        </w:rPr>
      </w:pPr>
      <w:r w:rsidRPr="00BF24BB">
        <w:rPr>
          <w:b/>
          <w:sz w:val="24"/>
          <w:szCs w:val="24"/>
          <w:lang w:val="uk-UA"/>
        </w:rPr>
        <w:t xml:space="preserve">Про затвердження тарифів на </w:t>
      </w:r>
    </w:p>
    <w:p w:rsidR="00CC4949" w:rsidRPr="00BF24BB" w:rsidRDefault="00CC4949">
      <w:pPr>
        <w:rPr>
          <w:b/>
          <w:sz w:val="24"/>
          <w:szCs w:val="24"/>
          <w:lang w:val="uk-UA"/>
        </w:rPr>
      </w:pPr>
      <w:r w:rsidRPr="00BF24BB">
        <w:rPr>
          <w:b/>
          <w:sz w:val="24"/>
          <w:szCs w:val="24"/>
          <w:lang w:val="uk-UA"/>
        </w:rPr>
        <w:t xml:space="preserve">поводження з відходами  </w:t>
      </w:r>
    </w:p>
    <w:p w:rsidR="00CC4949" w:rsidRPr="00BF24BB" w:rsidRDefault="00CC4949">
      <w:pPr>
        <w:rPr>
          <w:b/>
          <w:sz w:val="24"/>
          <w:szCs w:val="24"/>
          <w:lang w:val="uk-UA"/>
        </w:rPr>
      </w:pPr>
    </w:p>
    <w:p w:rsidR="00CC4949" w:rsidRPr="00BF24BB" w:rsidRDefault="00CC4949">
      <w:pPr>
        <w:rPr>
          <w:b/>
          <w:sz w:val="24"/>
          <w:szCs w:val="24"/>
          <w:lang w:val="uk-UA"/>
        </w:rPr>
      </w:pPr>
    </w:p>
    <w:p w:rsidR="00CC4949" w:rsidRPr="00BF24BB" w:rsidRDefault="00CC4949" w:rsidP="00BF24BB">
      <w:pPr>
        <w:jc w:val="both"/>
        <w:rPr>
          <w:sz w:val="24"/>
          <w:szCs w:val="24"/>
          <w:shd w:val="clear" w:color="auto" w:fill="FFFFFF"/>
          <w:lang w:val="uk-UA"/>
        </w:rPr>
      </w:pPr>
      <w:r w:rsidRPr="00BF24BB">
        <w:rPr>
          <w:sz w:val="24"/>
          <w:szCs w:val="24"/>
          <w:lang w:val="uk-UA"/>
        </w:rPr>
        <w:tab/>
        <w:t xml:space="preserve">Розглянувши заяву комунального підприємства Кіцманське виробниче управління житлово-комунального господарства від 02.09.2022 р. №449 (вх. № 813 від 05.09.2022) </w:t>
      </w:r>
      <w:r w:rsidRPr="00BF24BB">
        <w:rPr>
          <w:rStyle w:val="rvts7"/>
          <w:color w:val="000000"/>
          <w:sz w:val="24"/>
          <w:szCs w:val="24"/>
          <w:lang w:val="uk-UA"/>
        </w:rPr>
        <w:t xml:space="preserve">керуючись статтею 28 Закону України «Про місцеве самоврядування в Україні», ст. 4 Закону України «Про житлово-комунальні послуги», відповідно до постанови Кабінету Міністрів України від 26.07.2006 р. № 1010 «Про затвердження Порядку формування тарифів на послуги з вивезення побутових відходів» (із змінами), </w:t>
      </w:r>
      <w:r w:rsidRPr="00BF24BB">
        <w:rPr>
          <w:sz w:val="24"/>
          <w:szCs w:val="24"/>
          <w:shd w:val="clear" w:color="auto" w:fill="FFFFFF"/>
          <w:lang w:val="uk-UA"/>
        </w:rPr>
        <w:t xml:space="preserve">виконавчий комітет  міської ради </w:t>
      </w:r>
    </w:p>
    <w:p w:rsidR="00CC4949" w:rsidRPr="00BF24BB" w:rsidRDefault="00CC4949" w:rsidP="00BF24BB">
      <w:pPr>
        <w:jc w:val="both"/>
        <w:rPr>
          <w:sz w:val="24"/>
          <w:szCs w:val="24"/>
          <w:lang w:val="uk-UA"/>
        </w:rPr>
      </w:pPr>
    </w:p>
    <w:p w:rsidR="00CC4949" w:rsidRPr="00BF24BB" w:rsidRDefault="00CC4949" w:rsidP="00BF24BB">
      <w:pPr>
        <w:jc w:val="both"/>
        <w:rPr>
          <w:b/>
          <w:sz w:val="24"/>
          <w:szCs w:val="24"/>
          <w:lang w:val="uk-UA"/>
        </w:rPr>
      </w:pPr>
      <w:r w:rsidRPr="00BF24BB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BF24BB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BF24B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BF24BB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BF24BB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BF24BB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BF24BB">
        <w:rPr>
          <w:b/>
          <w:sz w:val="24"/>
          <w:szCs w:val="24"/>
          <w:lang w:val="uk-UA"/>
        </w:rPr>
        <w:t>В:</w:t>
      </w:r>
    </w:p>
    <w:p w:rsidR="00CC4949" w:rsidRPr="00BF24BB" w:rsidRDefault="00CC4949" w:rsidP="00BF24BB">
      <w:pPr>
        <w:jc w:val="both"/>
        <w:rPr>
          <w:sz w:val="24"/>
          <w:szCs w:val="24"/>
          <w:lang w:val="uk-UA"/>
        </w:rPr>
      </w:pPr>
    </w:p>
    <w:p w:rsidR="00CC4949" w:rsidRDefault="00CC4949" w:rsidP="004228EC">
      <w:pPr>
        <w:pStyle w:val="ListParagraph"/>
        <w:numPr>
          <w:ilvl w:val="0"/>
          <w:numId w:val="3"/>
        </w:numPr>
        <w:ind w:left="142" w:firstLine="567"/>
        <w:jc w:val="both"/>
        <w:rPr>
          <w:rStyle w:val="rvts7"/>
          <w:color w:val="000000"/>
          <w:sz w:val="24"/>
          <w:lang w:val="uk-UA"/>
        </w:rPr>
      </w:pPr>
      <w:r>
        <w:rPr>
          <w:rStyle w:val="rvts7"/>
          <w:color w:val="000000"/>
          <w:sz w:val="24"/>
          <w:lang w:val="uk-UA"/>
        </w:rPr>
        <w:t>Затвердити тарифи на поводження з відходами, які здійснює Кіцманське ВУЖКГ на території населених пунктів Кіцманської територіальної громади, згідно додатку що додається (Додаток 1).</w:t>
      </w:r>
    </w:p>
    <w:p w:rsidR="00CC4949" w:rsidRDefault="00CC4949" w:rsidP="004228EC">
      <w:pPr>
        <w:pStyle w:val="ListParagraph"/>
        <w:numPr>
          <w:ilvl w:val="0"/>
          <w:numId w:val="3"/>
        </w:numPr>
        <w:shd w:val="clear" w:color="auto" w:fill="FFFFFF"/>
        <w:ind w:left="0" w:firstLine="709"/>
        <w:jc w:val="both"/>
        <w:rPr>
          <w:sz w:val="24"/>
          <w:szCs w:val="24"/>
          <w:lang w:val="uk-UA"/>
        </w:rPr>
      </w:pPr>
      <w:r w:rsidRPr="004228EC">
        <w:rPr>
          <w:sz w:val="24"/>
          <w:szCs w:val="24"/>
          <w:lang w:val="uk-UA"/>
        </w:rPr>
        <w:t>Встановити, що тарифи наведені в додатку 1 вступають</w:t>
      </w:r>
      <w:r>
        <w:rPr>
          <w:sz w:val="24"/>
          <w:szCs w:val="24"/>
          <w:lang w:val="uk-UA"/>
        </w:rPr>
        <w:t xml:space="preserve"> в дію з 01.10.2022 р. </w:t>
      </w:r>
    </w:p>
    <w:p w:rsidR="00CC4949" w:rsidRPr="004228EC" w:rsidRDefault="00CC4949" w:rsidP="00066C2B">
      <w:pPr>
        <w:pStyle w:val="ListParagraph"/>
        <w:numPr>
          <w:ilvl w:val="0"/>
          <w:numId w:val="3"/>
        </w:numPr>
        <w:shd w:val="clear" w:color="auto" w:fill="FFFFFF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Встановити, що норми надання послуг з вивезення побутових відходів в                         м. Кіцмань затверджених рішенням виконавчого комітету Кіцманської міської ради від 14.02.2018 р. №30/2 «Про затвердження норм надання послуг з вивезення побутових відходів в м. Кіцмань» поширюються на всі населені пункти Кіцманської територіальної громади. </w:t>
      </w:r>
    </w:p>
    <w:p w:rsidR="00CC4949" w:rsidRPr="000221E3" w:rsidRDefault="00CC4949" w:rsidP="004228EC">
      <w:pPr>
        <w:pStyle w:val="ListParagraph"/>
        <w:numPr>
          <w:ilvl w:val="0"/>
          <w:numId w:val="3"/>
        </w:numPr>
        <w:shd w:val="clear" w:color="auto" w:fill="FFFFFF"/>
        <w:ind w:left="0" w:firstLine="708"/>
        <w:jc w:val="both"/>
        <w:rPr>
          <w:sz w:val="24"/>
          <w:szCs w:val="24"/>
          <w:lang w:val="uk-UA"/>
        </w:rPr>
      </w:pPr>
      <w:r w:rsidRPr="000221E3">
        <w:rPr>
          <w:sz w:val="24"/>
          <w:szCs w:val="24"/>
          <w:lang w:val="uk-UA"/>
        </w:rPr>
        <w:t xml:space="preserve">Провідному спеціалісту з питань </w:t>
      </w:r>
      <w:r w:rsidRPr="000221E3">
        <w:rPr>
          <w:color w:val="000000"/>
          <w:sz w:val="24"/>
          <w:szCs w:val="24"/>
          <w:lang w:val="uk-UA"/>
        </w:rPr>
        <w:t>зв'язків з громадськістю та засобами масової інформації Христині МЕЛЬНИЧУК оприлюдн</w:t>
      </w:r>
      <w:r>
        <w:rPr>
          <w:color w:val="000000"/>
          <w:sz w:val="24"/>
          <w:szCs w:val="24"/>
          <w:lang w:val="uk-UA"/>
        </w:rPr>
        <w:t xml:space="preserve">ити це рішення </w:t>
      </w:r>
      <w:r w:rsidRPr="000221E3">
        <w:rPr>
          <w:color w:val="000000"/>
          <w:sz w:val="24"/>
          <w:szCs w:val="24"/>
          <w:lang w:val="uk-UA"/>
        </w:rPr>
        <w:t xml:space="preserve">на офіційному веб-сайті Кіцманської міської ради. </w:t>
      </w:r>
    </w:p>
    <w:p w:rsidR="00CC4949" w:rsidRPr="000221E3" w:rsidRDefault="00CC4949" w:rsidP="004228EC">
      <w:pPr>
        <w:pStyle w:val="ListParagraph"/>
        <w:numPr>
          <w:ilvl w:val="0"/>
          <w:numId w:val="3"/>
        </w:numPr>
        <w:ind w:left="0" w:firstLine="708"/>
        <w:jc w:val="both"/>
        <w:rPr>
          <w:sz w:val="24"/>
          <w:szCs w:val="24"/>
          <w:lang w:val="uk-UA"/>
        </w:rPr>
      </w:pPr>
      <w:r w:rsidRPr="000221E3">
        <w:rPr>
          <w:sz w:val="24"/>
          <w:szCs w:val="24"/>
        </w:rPr>
        <w:t xml:space="preserve">Контроль за виконанням цього розпорядження покласти на заступника міського голови з питань діяльності виконавчих органів Юрія КОСАРА.   </w:t>
      </w:r>
    </w:p>
    <w:p w:rsidR="00CC4949" w:rsidRDefault="00CC4949" w:rsidP="007B7873">
      <w:pPr>
        <w:rPr>
          <w:b/>
          <w:sz w:val="24"/>
          <w:szCs w:val="24"/>
          <w:lang w:val="uk-UA"/>
        </w:rPr>
      </w:pPr>
    </w:p>
    <w:p w:rsidR="00CC4949" w:rsidRDefault="00CC4949" w:rsidP="007B7873">
      <w:pPr>
        <w:rPr>
          <w:b/>
          <w:sz w:val="24"/>
          <w:szCs w:val="24"/>
          <w:lang w:val="uk-UA"/>
        </w:rPr>
      </w:pPr>
    </w:p>
    <w:p w:rsidR="00CC4949" w:rsidRDefault="00CC4949" w:rsidP="007B7873">
      <w:pPr>
        <w:rPr>
          <w:b/>
          <w:sz w:val="24"/>
          <w:szCs w:val="24"/>
          <w:lang w:val="uk-UA"/>
        </w:rPr>
      </w:pPr>
    </w:p>
    <w:p w:rsidR="00CC4949" w:rsidRDefault="00CC4949" w:rsidP="007B7873">
      <w:pPr>
        <w:rPr>
          <w:b/>
          <w:sz w:val="24"/>
          <w:szCs w:val="24"/>
          <w:lang w:val="uk-UA"/>
        </w:rPr>
      </w:pPr>
    </w:p>
    <w:p w:rsidR="00CC4949" w:rsidRDefault="00CC4949" w:rsidP="007B787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В.о. міського голови </w:t>
      </w:r>
      <w:r w:rsidRPr="00BC40F0">
        <w:rPr>
          <w:b/>
          <w:sz w:val="24"/>
          <w:szCs w:val="24"/>
          <w:lang w:val="uk-UA"/>
        </w:rPr>
        <w:t xml:space="preserve">                         </w:t>
      </w:r>
      <w:r>
        <w:rPr>
          <w:b/>
          <w:sz w:val="24"/>
          <w:szCs w:val="24"/>
          <w:lang w:val="uk-UA"/>
        </w:rPr>
        <w:t xml:space="preserve">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</w:t>
      </w:r>
      <w:r w:rsidRPr="00BC40F0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 xml:space="preserve">   </w:t>
      </w:r>
      <w:r w:rsidRPr="00BC40F0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Олександр МАРУСЯК </w:t>
      </w:r>
    </w:p>
    <w:p w:rsidR="00CC4949" w:rsidRDefault="00CC4949" w:rsidP="007B7873">
      <w:pPr>
        <w:jc w:val="both"/>
        <w:rPr>
          <w:sz w:val="24"/>
          <w:szCs w:val="24"/>
          <w:lang w:val="uk-UA"/>
        </w:rPr>
      </w:pPr>
    </w:p>
    <w:p w:rsidR="00CC4949" w:rsidRDefault="00CC4949" w:rsidP="007B7873">
      <w:pPr>
        <w:jc w:val="both"/>
        <w:rPr>
          <w:sz w:val="24"/>
          <w:szCs w:val="24"/>
          <w:lang w:val="uk-UA"/>
        </w:rPr>
      </w:pPr>
    </w:p>
    <w:p w:rsidR="00CC4949" w:rsidRDefault="00CC4949" w:rsidP="007B7873">
      <w:pPr>
        <w:jc w:val="both"/>
        <w:rPr>
          <w:sz w:val="24"/>
          <w:szCs w:val="24"/>
          <w:lang w:val="uk-UA"/>
        </w:rPr>
      </w:pPr>
    </w:p>
    <w:p w:rsidR="00CC4949" w:rsidRDefault="00CC4949" w:rsidP="007B7873">
      <w:pPr>
        <w:jc w:val="both"/>
        <w:rPr>
          <w:sz w:val="24"/>
          <w:szCs w:val="24"/>
          <w:lang w:val="uk-UA"/>
        </w:rPr>
      </w:pPr>
    </w:p>
    <w:p w:rsidR="00CC4949" w:rsidRDefault="00CC4949" w:rsidP="007B7873">
      <w:pPr>
        <w:jc w:val="both"/>
        <w:rPr>
          <w:sz w:val="24"/>
          <w:szCs w:val="24"/>
          <w:lang w:val="uk-UA"/>
        </w:rPr>
      </w:pPr>
    </w:p>
    <w:p w:rsidR="00CC4949" w:rsidRPr="005362B3" w:rsidRDefault="00CC4949" w:rsidP="007B7873">
      <w:pPr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>ДОДАТОК 1</w:t>
      </w:r>
      <w:r w:rsidRPr="005362B3">
        <w:rPr>
          <w:b/>
          <w:sz w:val="24"/>
          <w:szCs w:val="24"/>
          <w:lang w:val="uk-UA"/>
        </w:rPr>
        <w:tab/>
      </w:r>
    </w:p>
    <w:p w:rsidR="00CC4949" w:rsidRDefault="00CC4949" w:rsidP="007B7873">
      <w:pPr>
        <w:jc w:val="both"/>
        <w:rPr>
          <w:b/>
          <w:sz w:val="24"/>
          <w:szCs w:val="24"/>
          <w:lang w:val="uk-UA"/>
        </w:rPr>
      </w:pP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</w:r>
      <w:r w:rsidRPr="005362B3">
        <w:rPr>
          <w:b/>
          <w:sz w:val="24"/>
          <w:szCs w:val="24"/>
          <w:lang w:val="uk-UA"/>
        </w:rPr>
        <w:tab/>
        <w:t xml:space="preserve">до рішення виконавчого комітету </w:t>
      </w:r>
    </w:p>
    <w:p w:rsidR="00CC4949" w:rsidRPr="005362B3" w:rsidRDefault="00CC4949" w:rsidP="007B787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                       Кіцманської  міської ради</w:t>
      </w:r>
    </w:p>
    <w:p w:rsidR="00CC4949" w:rsidRPr="005362B3" w:rsidRDefault="00CC4949" w:rsidP="005362B3">
      <w:pPr>
        <w:ind w:left="4956" w:firstLine="708"/>
        <w:rPr>
          <w:b/>
          <w:sz w:val="24"/>
          <w:szCs w:val="24"/>
          <w:lang w:val="uk-UA"/>
        </w:rPr>
      </w:pPr>
      <w:r w:rsidRPr="005362B3">
        <w:rPr>
          <w:b/>
          <w:sz w:val="24"/>
          <w:szCs w:val="24"/>
          <w:lang w:val="uk-UA"/>
        </w:rPr>
        <w:t xml:space="preserve">від </w:t>
      </w:r>
      <w:r>
        <w:rPr>
          <w:b/>
          <w:sz w:val="24"/>
          <w:szCs w:val="24"/>
          <w:lang w:val="uk-UA"/>
        </w:rPr>
        <w:t xml:space="preserve"> 08.09.2022 р. № 309/9</w:t>
      </w:r>
    </w:p>
    <w:p w:rsidR="00CC4949" w:rsidRPr="005362B3" w:rsidRDefault="00CC4949" w:rsidP="007B7873">
      <w:pPr>
        <w:jc w:val="both"/>
        <w:rPr>
          <w:b/>
          <w:sz w:val="24"/>
          <w:szCs w:val="24"/>
          <w:lang w:val="uk-UA"/>
        </w:rPr>
      </w:pPr>
    </w:p>
    <w:p w:rsidR="00CC4949" w:rsidRDefault="00CC4949" w:rsidP="007B7873">
      <w:pPr>
        <w:jc w:val="both"/>
        <w:rPr>
          <w:sz w:val="24"/>
          <w:szCs w:val="24"/>
          <w:lang w:val="uk-UA"/>
        </w:rPr>
      </w:pPr>
    </w:p>
    <w:p w:rsidR="00CC4949" w:rsidRDefault="00CC4949" w:rsidP="007B7873">
      <w:pPr>
        <w:jc w:val="both"/>
        <w:rPr>
          <w:sz w:val="24"/>
          <w:szCs w:val="24"/>
          <w:lang w:val="uk-UA"/>
        </w:rPr>
      </w:pPr>
    </w:p>
    <w:p w:rsidR="00CC4949" w:rsidRPr="005362B3" w:rsidRDefault="00CC4949" w:rsidP="007B7873">
      <w:pPr>
        <w:jc w:val="both"/>
        <w:rPr>
          <w:b/>
          <w:sz w:val="24"/>
          <w:szCs w:val="24"/>
          <w:lang w:val="uk-UA"/>
        </w:rPr>
      </w:pPr>
    </w:p>
    <w:p w:rsidR="00CC4949" w:rsidRPr="004228EC" w:rsidRDefault="00CC4949" w:rsidP="004228EC">
      <w:pPr>
        <w:jc w:val="center"/>
        <w:rPr>
          <w:b/>
          <w:sz w:val="24"/>
          <w:szCs w:val="24"/>
          <w:lang w:val="uk-UA"/>
        </w:rPr>
      </w:pPr>
      <w:r w:rsidRPr="004228EC">
        <w:rPr>
          <w:b/>
          <w:sz w:val="24"/>
          <w:szCs w:val="24"/>
          <w:lang w:val="uk-UA"/>
        </w:rPr>
        <w:t>Тарифи</w:t>
      </w:r>
    </w:p>
    <w:p w:rsidR="00CC4949" w:rsidRPr="004228EC" w:rsidRDefault="00CC4949" w:rsidP="004228EC">
      <w:pPr>
        <w:jc w:val="center"/>
        <w:rPr>
          <w:rStyle w:val="rvts7"/>
          <w:b/>
          <w:color w:val="000000"/>
          <w:sz w:val="24"/>
          <w:lang w:val="uk-UA"/>
        </w:rPr>
      </w:pPr>
      <w:r w:rsidRPr="004228EC">
        <w:rPr>
          <w:rStyle w:val="rvts7"/>
          <w:b/>
          <w:color w:val="000000"/>
          <w:sz w:val="24"/>
          <w:lang w:val="uk-UA"/>
        </w:rPr>
        <w:t>на поводження з відходами, які здійснює Кіцманське ВУЖКГ на території населених пунктів Кіцманської територіальної громади</w:t>
      </w:r>
    </w:p>
    <w:p w:rsidR="00CC4949" w:rsidRDefault="00CC4949" w:rsidP="004228EC">
      <w:pPr>
        <w:jc w:val="center"/>
        <w:rPr>
          <w:sz w:val="24"/>
          <w:szCs w:val="24"/>
          <w:lang w:val="uk-UA"/>
        </w:rPr>
      </w:pPr>
    </w:p>
    <w:p w:rsidR="00CC4949" w:rsidRDefault="00CC4949" w:rsidP="004228EC">
      <w:pPr>
        <w:jc w:val="center"/>
        <w:rPr>
          <w:sz w:val="24"/>
          <w:szCs w:val="24"/>
          <w:lang w:val="uk-UA"/>
        </w:rPr>
      </w:pPr>
    </w:p>
    <w:tbl>
      <w:tblPr>
        <w:tblW w:w="97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1"/>
        <w:gridCol w:w="4110"/>
        <w:gridCol w:w="2301"/>
        <w:gridCol w:w="2518"/>
        <w:gridCol w:w="10"/>
      </w:tblGrid>
      <w:tr w:rsidR="00CC4949" w:rsidTr="00A53319">
        <w:trPr>
          <w:trHeight w:val="228"/>
        </w:trPr>
        <w:tc>
          <w:tcPr>
            <w:tcW w:w="851" w:type="dxa"/>
            <w:vMerge w:val="restart"/>
          </w:tcPr>
          <w:p w:rsidR="00CC4949" w:rsidRPr="00A53319" w:rsidRDefault="00CC4949" w:rsidP="00A53319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A53319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8939" w:type="dxa"/>
            <w:gridSpan w:val="4"/>
          </w:tcPr>
          <w:p w:rsidR="00CC4949" w:rsidRPr="00A53319" w:rsidRDefault="00CC4949" w:rsidP="00A5331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53319">
              <w:rPr>
                <w:b/>
                <w:sz w:val="24"/>
                <w:szCs w:val="24"/>
                <w:lang w:val="uk-UA"/>
              </w:rPr>
              <w:t xml:space="preserve">Назва та розмір  тарифів на поводження з відходами, </w:t>
            </w:r>
          </w:p>
          <w:p w:rsidR="00CC4949" w:rsidRPr="00A53319" w:rsidRDefault="00CC4949" w:rsidP="00A5331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53319">
              <w:rPr>
                <w:b/>
                <w:sz w:val="24"/>
                <w:szCs w:val="24"/>
                <w:lang w:val="uk-UA"/>
              </w:rPr>
              <w:t>грн./м</w:t>
            </w:r>
            <w:r w:rsidRPr="00A53319">
              <w:rPr>
                <w:b/>
                <w:sz w:val="24"/>
                <w:szCs w:val="24"/>
                <w:vertAlign w:val="superscript"/>
                <w:lang w:val="uk-UA"/>
              </w:rPr>
              <w:t>3</w:t>
            </w:r>
          </w:p>
        </w:tc>
      </w:tr>
      <w:tr w:rsidR="00CC4949" w:rsidTr="00A53319">
        <w:trPr>
          <w:gridAfter w:val="1"/>
          <w:wAfter w:w="10" w:type="dxa"/>
          <w:trHeight w:val="519"/>
        </w:trPr>
        <w:tc>
          <w:tcPr>
            <w:tcW w:w="851" w:type="dxa"/>
            <w:vMerge/>
          </w:tcPr>
          <w:p w:rsidR="00CC4949" w:rsidRPr="00A53319" w:rsidRDefault="00CC4949" w:rsidP="00A53319">
            <w:pPr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110" w:type="dxa"/>
          </w:tcPr>
          <w:p w:rsidR="00CC4949" w:rsidRPr="00A53319" w:rsidRDefault="00CC4949" w:rsidP="00A5331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53319">
              <w:rPr>
                <w:b/>
                <w:sz w:val="24"/>
                <w:szCs w:val="24"/>
                <w:lang w:val="uk-UA"/>
              </w:rPr>
              <w:t>Із збирання та вивезення ТПВ</w:t>
            </w:r>
          </w:p>
        </w:tc>
        <w:tc>
          <w:tcPr>
            <w:tcW w:w="2301" w:type="dxa"/>
          </w:tcPr>
          <w:p w:rsidR="00CC4949" w:rsidRPr="00A53319" w:rsidRDefault="00CC4949" w:rsidP="00A5331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53319">
              <w:rPr>
                <w:b/>
                <w:sz w:val="24"/>
                <w:szCs w:val="24"/>
                <w:lang w:val="uk-UA"/>
              </w:rPr>
              <w:t>Із збирання та вивезення рідких нечистот</w:t>
            </w:r>
          </w:p>
        </w:tc>
        <w:tc>
          <w:tcPr>
            <w:tcW w:w="2518" w:type="dxa"/>
          </w:tcPr>
          <w:p w:rsidR="00CC4949" w:rsidRPr="00A53319" w:rsidRDefault="00CC4949" w:rsidP="00A5331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53319">
              <w:rPr>
                <w:b/>
                <w:sz w:val="24"/>
                <w:szCs w:val="24"/>
                <w:lang w:val="uk-UA"/>
              </w:rPr>
              <w:t>Захоронення ТПВ</w:t>
            </w:r>
          </w:p>
        </w:tc>
      </w:tr>
      <w:tr w:rsidR="00CC4949" w:rsidTr="00A53319">
        <w:trPr>
          <w:gridAfter w:val="1"/>
          <w:wAfter w:w="10" w:type="dxa"/>
          <w:trHeight w:val="2354"/>
        </w:trPr>
        <w:tc>
          <w:tcPr>
            <w:tcW w:w="851" w:type="dxa"/>
          </w:tcPr>
          <w:p w:rsidR="00CC4949" w:rsidRPr="00A53319" w:rsidRDefault="00CC4949" w:rsidP="00A53319">
            <w:pPr>
              <w:jc w:val="both"/>
              <w:rPr>
                <w:sz w:val="24"/>
                <w:szCs w:val="24"/>
                <w:lang w:val="uk-UA"/>
              </w:rPr>
            </w:pPr>
            <w:r w:rsidRPr="00A53319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4110" w:type="dxa"/>
          </w:tcPr>
          <w:p w:rsidR="00CC4949" w:rsidRPr="00A53319" w:rsidRDefault="00CC4949" w:rsidP="00A53319">
            <w:pPr>
              <w:jc w:val="center"/>
              <w:rPr>
                <w:sz w:val="24"/>
                <w:szCs w:val="24"/>
                <w:lang w:val="uk-UA"/>
              </w:rPr>
            </w:pPr>
            <w:r w:rsidRPr="00A53319">
              <w:rPr>
                <w:sz w:val="24"/>
                <w:szCs w:val="24"/>
                <w:lang w:val="uk-UA"/>
              </w:rPr>
              <w:t>131,38 (з ПДВ)</w:t>
            </w:r>
          </w:p>
        </w:tc>
        <w:tc>
          <w:tcPr>
            <w:tcW w:w="2301" w:type="dxa"/>
          </w:tcPr>
          <w:p w:rsidR="00CC4949" w:rsidRPr="00A53319" w:rsidRDefault="00CC4949" w:rsidP="00A53319">
            <w:pPr>
              <w:jc w:val="center"/>
              <w:rPr>
                <w:sz w:val="24"/>
                <w:szCs w:val="24"/>
                <w:lang w:val="uk-UA"/>
              </w:rPr>
            </w:pPr>
            <w:r w:rsidRPr="00A53319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18" w:type="dxa"/>
          </w:tcPr>
          <w:p w:rsidR="00CC4949" w:rsidRPr="00A53319" w:rsidRDefault="00CC4949" w:rsidP="00A53319">
            <w:pPr>
              <w:jc w:val="center"/>
              <w:rPr>
                <w:sz w:val="24"/>
                <w:szCs w:val="24"/>
                <w:lang w:val="uk-UA"/>
              </w:rPr>
            </w:pPr>
            <w:r w:rsidRPr="00A53319">
              <w:rPr>
                <w:sz w:val="24"/>
                <w:szCs w:val="24"/>
                <w:lang w:val="uk-UA"/>
              </w:rPr>
              <w:t>70,17 (з ПДВ)</w:t>
            </w:r>
          </w:p>
        </w:tc>
      </w:tr>
    </w:tbl>
    <w:p w:rsidR="00CC4949" w:rsidRDefault="00CC4949" w:rsidP="007B7873">
      <w:pPr>
        <w:jc w:val="both"/>
        <w:rPr>
          <w:sz w:val="24"/>
          <w:szCs w:val="24"/>
          <w:lang w:val="uk-UA"/>
        </w:rPr>
      </w:pPr>
    </w:p>
    <w:p w:rsidR="00CC4949" w:rsidRDefault="00CC4949" w:rsidP="007B787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 xml:space="preserve">Кіцманському ВУЖКГ під час укладання договорів із споживачами використовувати норми з вивезення відходів затверджених рішенням виконавчого комітету Кіцманської міської ради від 14.02.2018 р. №30/2 «Про затвердження норм надання послуг з вивезення побутових відходів в м. Кіцмань» (із змінами). </w:t>
      </w:r>
    </w:p>
    <w:p w:rsidR="00CC4949" w:rsidRDefault="00CC4949" w:rsidP="007B787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Плата за поводження з відходами, які надаються Кіцманським ВУЖКГ для споживачів в багатоквартирних та одноквартирних житлових будинках з наявністю усіх видів благоустрою з урахуванням норм накопичення на одного мешканця в місяць – 21,83 грн.</w:t>
      </w:r>
    </w:p>
    <w:p w:rsidR="00CC4949" w:rsidRDefault="00CC4949" w:rsidP="00750CC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Плата за поводження з відходами, які надаються Кіцманським ВУЖКГ для споживачів у житлових будинках приватного сектору з наявністю усіх видів благоустрою з урахуванням норм накопичення на одного мешканця в місяць – 24,19</w:t>
      </w:r>
      <w:bookmarkStart w:id="1" w:name="_GoBack"/>
      <w:bookmarkEnd w:id="1"/>
      <w:r>
        <w:rPr>
          <w:sz w:val="24"/>
          <w:szCs w:val="24"/>
          <w:lang w:val="uk-UA"/>
        </w:rPr>
        <w:t xml:space="preserve"> грн.</w:t>
      </w:r>
    </w:p>
    <w:p w:rsidR="00CC4949" w:rsidRDefault="00CC4949" w:rsidP="007B7873">
      <w:pPr>
        <w:jc w:val="both"/>
        <w:rPr>
          <w:sz w:val="24"/>
          <w:szCs w:val="24"/>
          <w:lang w:val="uk-UA"/>
        </w:rPr>
      </w:pPr>
    </w:p>
    <w:p w:rsidR="00CC4949" w:rsidRDefault="00CC4949" w:rsidP="007B7873">
      <w:pPr>
        <w:jc w:val="both"/>
        <w:rPr>
          <w:sz w:val="24"/>
          <w:szCs w:val="24"/>
          <w:lang w:val="uk-UA"/>
        </w:rPr>
      </w:pPr>
    </w:p>
    <w:p w:rsidR="00CC4949" w:rsidRDefault="00CC4949" w:rsidP="007B7873">
      <w:pPr>
        <w:jc w:val="both"/>
        <w:rPr>
          <w:sz w:val="24"/>
          <w:szCs w:val="24"/>
          <w:lang w:val="uk-UA"/>
        </w:rPr>
      </w:pPr>
    </w:p>
    <w:p w:rsidR="00CC4949" w:rsidRPr="0057293C" w:rsidRDefault="00CC4949" w:rsidP="007B7873">
      <w:pPr>
        <w:jc w:val="both"/>
        <w:rPr>
          <w:b/>
          <w:sz w:val="24"/>
          <w:szCs w:val="24"/>
          <w:lang w:val="uk-UA"/>
        </w:rPr>
      </w:pPr>
      <w:r w:rsidRPr="0057293C">
        <w:rPr>
          <w:b/>
          <w:sz w:val="24"/>
          <w:szCs w:val="24"/>
          <w:lang w:val="uk-UA"/>
        </w:rPr>
        <w:t xml:space="preserve">Керуюча справами (секретар) </w:t>
      </w:r>
    </w:p>
    <w:p w:rsidR="00CC4949" w:rsidRDefault="00CC4949" w:rsidP="007B7873">
      <w:pPr>
        <w:jc w:val="both"/>
        <w:rPr>
          <w:b/>
          <w:sz w:val="24"/>
          <w:szCs w:val="24"/>
          <w:lang w:val="uk-UA"/>
        </w:rPr>
      </w:pPr>
      <w:r w:rsidRPr="0057293C">
        <w:rPr>
          <w:b/>
          <w:sz w:val="24"/>
          <w:szCs w:val="24"/>
          <w:lang w:val="uk-UA"/>
        </w:rPr>
        <w:t xml:space="preserve">виконавчого комітету </w:t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</w:r>
      <w:r w:rsidRPr="0057293C">
        <w:rPr>
          <w:b/>
          <w:sz w:val="24"/>
          <w:szCs w:val="24"/>
          <w:lang w:val="uk-UA"/>
        </w:rPr>
        <w:tab/>
        <w:t>Ярослава РАКОВІЦА</w:t>
      </w:r>
    </w:p>
    <w:p w:rsidR="00CC4949" w:rsidRDefault="00CC4949" w:rsidP="007B7873">
      <w:pPr>
        <w:jc w:val="both"/>
        <w:rPr>
          <w:b/>
          <w:sz w:val="24"/>
          <w:szCs w:val="24"/>
          <w:lang w:val="uk-UA"/>
        </w:rPr>
      </w:pPr>
    </w:p>
    <w:sectPr w:rsidR="00CC4949" w:rsidSect="002828D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55D80FCA"/>
    <w:multiLevelType w:val="hybridMultilevel"/>
    <w:tmpl w:val="15B2B02A"/>
    <w:lvl w:ilvl="0" w:tplc="52B683D6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74024A7B"/>
    <w:multiLevelType w:val="hybridMultilevel"/>
    <w:tmpl w:val="36C241B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873"/>
    <w:rsid w:val="00003FCF"/>
    <w:rsid w:val="000221E3"/>
    <w:rsid w:val="0004102F"/>
    <w:rsid w:val="00066C2B"/>
    <w:rsid w:val="000B22C9"/>
    <w:rsid w:val="000D16B7"/>
    <w:rsid w:val="000E3444"/>
    <w:rsid w:val="0019393A"/>
    <w:rsid w:val="001E5A6C"/>
    <w:rsid w:val="002828D8"/>
    <w:rsid w:val="00353919"/>
    <w:rsid w:val="003F09B3"/>
    <w:rsid w:val="004228EC"/>
    <w:rsid w:val="004D2F68"/>
    <w:rsid w:val="004E1296"/>
    <w:rsid w:val="00505168"/>
    <w:rsid w:val="005362B3"/>
    <w:rsid w:val="005410DD"/>
    <w:rsid w:val="00553433"/>
    <w:rsid w:val="0057293C"/>
    <w:rsid w:val="00573B94"/>
    <w:rsid w:val="006D443B"/>
    <w:rsid w:val="00750CC5"/>
    <w:rsid w:val="007B7873"/>
    <w:rsid w:val="00807DDD"/>
    <w:rsid w:val="0081586E"/>
    <w:rsid w:val="009D7BEA"/>
    <w:rsid w:val="00A53319"/>
    <w:rsid w:val="00A7058B"/>
    <w:rsid w:val="00A827B6"/>
    <w:rsid w:val="00B627C8"/>
    <w:rsid w:val="00B9425D"/>
    <w:rsid w:val="00BB4462"/>
    <w:rsid w:val="00BC40F0"/>
    <w:rsid w:val="00BE63C6"/>
    <w:rsid w:val="00BF24BB"/>
    <w:rsid w:val="00C43E0F"/>
    <w:rsid w:val="00CC4949"/>
    <w:rsid w:val="00CF58A2"/>
    <w:rsid w:val="00CF73D1"/>
    <w:rsid w:val="00D96B70"/>
    <w:rsid w:val="00DA7297"/>
    <w:rsid w:val="00E13BB8"/>
    <w:rsid w:val="00E82FEF"/>
    <w:rsid w:val="00EA2157"/>
    <w:rsid w:val="00EB0B7E"/>
    <w:rsid w:val="00F20A72"/>
    <w:rsid w:val="00F30F11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873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B787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873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B7873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7B787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7B7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8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86E"/>
    <w:rPr>
      <w:rFonts w:ascii="Segoe UI" w:hAnsi="Segoe UI" w:cs="Segoe UI"/>
      <w:sz w:val="18"/>
      <w:szCs w:val="18"/>
      <w:lang w:val="ru-RU" w:eastAsia="ru-RU"/>
    </w:rPr>
  </w:style>
  <w:style w:type="paragraph" w:styleId="NoSpacing">
    <w:name w:val="No Spacing"/>
    <w:uiPriority w:val="99"/>
    <w:qFormat/>
    <w:rsid w:val="0081586E"/>
    <w:rPr>
      <w:lang w:val="uk-UA" w:eastAsia="en-US"/>
    </w:rPr>
  </w:style>
  <w:style w:type="table" w:styleId="TableGrid">
    <w:name w:val="Table Grid"/>
    <w:basedOn w:val="TableNormal"/>
    <w:uiPriority w:val="99"/>
    <w:rsid w:val="005362B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5">
    <w:name w:val="rvps5"/>
    <w:basedOn w:val="Normal"/>
    <w:uiPriority w:val="99"/>
    <w:rsid w:val="00BF24BB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7">
    <w:name w:val="rvts7"/>
    <w:basedOn w:val="DefaultParagraphFont"/>
    <w:uiPriority w:val="99"/>
    <w:rsid w:val="00BF24BB"/>
    <w:rPr>
      <w:rFonts w:cs="Times New Roman"/>
    </w:rPr>
  </w:style>
  <w:style w:type="character" w:customStyle="1" w:styleId="rvts9">
    <w:name w:val="rvts9"/>
    <w:basedOn w:val="DefaultParagraphFont"/>
    <w:uiPriority w:val="99"/>
    <w:rsid w:val="00BF24BB"/>
    <w:rPr>
      <w:rFonts w:cs="Times New Roman"/>
    </w:rPr>
  </w:style>
  <w:style w:type="paragraph" w:customStyle="1" w:styleId="rvps6">
    <w:name w:val="rvps6"/>
    <w:basedOn w:val="Normal"/>
    <w:uiPriority w:val="99"/>
    <w:rsid w:val="00BF24BB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rvps7">
    <w:name w:val="rvps7"/>
    <w:basedOn w:val="Normal"/>
    <w:uiPriority w:val="99"/>
    <w:rsid w:val="00BF24BB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rvps8">
    <w:name w:val="rvps8"/>
    <w:basedOn w:val="Normal"/>
    <w:uiPriority w:val="99"/>
    <w:rsid w:val="00BF24BB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rvps9">
    <w:name w:val="rvps9"/>
    <w:basedOn w:val="Normal"/>
    <w:uiPriority w:val="99"/>
    <w:rsid w:val="00BF24BB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10">
    <w:name w:val="rvts10"/>
    <w:basedOn w:val="DefaultParagraphFont"/>
    <w:uiPriority w:val="99"/>
    <w:rsid w:val="00BF24BB"/>
    <w:rPr>
      <w:rFonts w:cs="Times New Roman"/>
    </w:rPr>
  </w:style>
  <w:style w:type="paragraph" w:customStyle="1" w:styleId="rvps10">
    <w:name w:val="rvps10"/>
    <w:basedOn w:val="Normal"/>
    <w:uiPriority w:val="99"/>
    <w:rsid w:val="00BF24BB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rvps11">
    <w:name w:val="rvps11"/>
    <w:basedOn w:val="Normal"/>
    <w:uiPriority w:val="99"/>
    <w:rsid w:val="00BF24BB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11">
    <w:name w:val="rvts11"/>
    <w:basedOn w:val="DefaultParagraphFont"/>
    <w:uiPriority w:val="99"/>
    <w:rsid w:val="00BF24BB"/>
    <w:rPr>
      <w:rFonts w:cs="Times New Roman"/>
    </w:rPr>
  </w:style>
  <w:style w:type="character" w:customStyle="1" w:styleId="rvts12">
    <w:name w:val="rvts12"/>
    <w:basedOn w:val="DefaultParagraphFont"/>
    <w:uiPriority w:val="99"/>
    <w:rsid w:val="00BF24BB"/>
    <w:rPr>
      <w:rFonts w:cs="Times New Roman"/>
    </w:rPr>
  </w:style>
  <w:style w:type="paragraph" w:customStyle="1" w:styleId="rvps12">
    <w:name w:val="rvps12"/>
    <w:basedOn w:val="Normal"/>
    <w:uiPriority w:val="99"/>
    <w:rsid w:val="00BF24BB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13">
    <w:name w:val="rvts13"/>
    <w:basedOn w:val="DefaultParagraphFont"/>
    <w:uiPriority w:val="99"/>
    <w:rsid w:val="00BF24BB"/>
    <w:rPr>
      <w:rFonts w:cs="Times New Roman"/>
    </w:rPr>
  </w:style>
  <w:style w:type="character" w:customStyle="1" w:styleId="rvts14">
    <w:name w:val="rvts14"/>
    <w:basedOn w:val="DefaultParagraphFont"/>
    <w:uiPriority w:val="99"/>
    <w:rsid w:val="00BF24BB"/>
    <w:rPr>
      <w:rFonts w:cs="Times New Roman"/>
    </w:rPr>
  </w:style>
  <w:style w:type="paragraph" w:customStyle="1" w:styleId="rvps13">
    <w:name w:val="rvps13"/>
    <w:basedOn w:val="Normal"/>
    <w:uiPriority w:val="99"/>
    <w:rsid w:val="00BF24BB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rvps14">
    <w:name w:val="rvps14"/>
    <w:basedOn w:val="Normal"/>
    <w:uiPriority w:val="99"/>
    <w:rsid w:val="00BF24BB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rvps15">
    <w:name w:val="rvps15"/>
    <w:basedOn w:val="Normal"/>
    <w:uiPriority w:val="99"/>
    <w:rsid w:val="00BF24BB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4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504</Words>
  <Characters>2877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5</cp:revision>
  <cp:lastPrinted>2022-09-09T12:02:00Z</cp:lastPrinted>
  <dcterms:created xsi:type="dcterms:W3CDTF">2022-09-07T09:57:00Z</dcterms:created>
  <dcterms:modified xsi:type="dcterms:W3CDTF">2022-09-09T12:02:00Z</dcterms:modified>
</cp:coreProperties>
</file>