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44B6C" w:rsidRDefault="00244B6C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3885995" r:id="rId5"/>
        </w:object>
      </w:r>
    </w:p>
    <w:p w:rsidR="00244B6C" w:rsidRDefault="00244B6C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244B6C" w:rsidRDefault="00244B6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44B6C" w:rsidRDefault="00244B6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44B6C" w:rsidRDefault="00244B6C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44B6C" w:rsidRDefault="00244B6C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44B6C" w:rsidRDefault="00244B6C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44B6C" w:rsidRDefault="00244B6C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44B6C" w:rsidRDefault="00244B6C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244B6C" w:rsidRDefault="00244B6C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244B6C" w:rsidRDefault="00244B6C" w:rsidP="008D785D">
      <w:pPr>
        <w:pStyle w:val="Title"/>
        <w:rPr>
          <w:rFonts w:ascii="Times New Roman" w:hAnsi="Times New Roman"/>
          <w:b/>
          <w:szCs w:val="24"/>
        </w:rPr>
      </w:pPr>
    </w:p>
    <w:p w:rsidR="00244B6C" w:rsidRDefault="00244B6C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244B6C" w:rsidRDefault="00244B6C" w:rsidP="008D785D">
      <w:pPr>
        <w:pStyle w:val="Title"/>
        <w:rPr>
          <w:rFonts w:ascii="Times New Roman" w:hAnsi="Times New Roman"/>
          <w:b/>
          <w:szCs w:val="24"/>
        </w:rPr>
      </w:pPr>
    </w:p>
    <w:p w:rsidR="00244B6C" w:rsidRDefault="00244B6C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244B6C" w:rsidRDefault="00244B6C" w:rsidP="008D785D">
      <w:pPr>
        <w:rPr>
          <w:sz w:val="24"/>
          <w:lang w:val="uk-UA"/>
        </w:rPr>
      </w:pPr>
    </w:p>
    <w:p w:rsidR="00244B6C" w:rsidRDefault="00244B6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244B6C" w:rsidRDefault="00244B6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ОСОБІ 1 за </w:t>
      </w:r>
    </w:p>
    <w:p w:rsidR="00244B6C" w:rsidRDefault="00244B6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244B6C" w:rsidRDefault="00244B6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 Лесі Іванівни</w:t>
      </w:r>
    </w:p>
    <w:p w:rsidR="00244B6C" w:rsidRDefault="00244B6C" w:rsidP="00F4351C">
      <w:pPr>
        <w:jc w:val="both"/>
        <w:rPr>
          <w:b/>
          <w:sz w:val="24"/>
          <w:szCs w:val="24"/>
          <w:lang w:val="uk-UA"/>
        </w:rPr>
      </w:pPr>
    </w:p>
    <w:p w:rsidR="00244B6C" w:rsidRDefault="00244B6C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D432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56</w:t>
      </w:r>
      <w:r w:rsidRPr="00D432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31</w:t>
      </w:r>
      <w:r w:rsidRPr="00D432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р. депутатки Кіцманської міської ради Олійник Л.І.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№802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31.08.2022 року гр. ОСОБИ 1, яка проживає за адресою: м.Кіцмань, АДРЕСА 1,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акт обстеження матеріально-побутових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44B6C" w:rsidRDefault="00244B6C" w:rsidP="00E53F40">
      <w:pPr>
        <w:jc w:val="both"/>
        <w:rPr>
          <w:bCs/>
          <w:sz w:val="24"/>
          <w:szCs w:val="24"/>
          <w:lang w:val="uk-UA"/>
        </w:rPr>
      </w:pPr>
    </w:p>
    <w:p w:rsidR="00244B6C" w:rsidRDefault="00244B6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44B6C" w:rsidRDefault="00244B6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44B6C" w:rsidRDefault="00244B6C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за рахунок програми «Фонд міської ради на виконання депутатських повноважень» (за зверненням депутатки Олійник Л.І.)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244B6C" w:rsidRDefault="00244B6C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244B6C" w:rsidRDefault="00244B6C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244B6C" w:rsidRDefault="00244B6C" w:rsidP="00AE462C">
      <w:pPr>
        <w:ind w:firstLine="600"/>
        <w:jc w:val="both"/>
        <w:rPr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4B6C" w:rsidRDefault="00244B6C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4B6C" w:rsidRPr="00FE3EFD" w:rsidRDefault="00244B6C" w:rsidP="00FE3EFD">
      <w:pPr>
        <w:ind w:firstLine="709"/>
        <w:jc w:val="center"/>
        <w:rPr>
          <w:b/>
          <w:sz w:val="28"/>
          <w:szCs w:val="28"/>
          <w:lang w:val="uk-UA"/>
        </w:rPr>
      </w:pPr>
      <w:r w:rsidRPr="00FE3EFD">
        <w:rPr>
          <w:b/>
          <w:sz w:val="28"/>
          <w:szCs w:val="28"/>
          <w:lang w:val="uk-UA"/>
        </w:rPr>
        <w:t>В.о. мі</w:t>
      </w:r>
      <w:r w:rsidRPr="00FE3EFD">
        <w:rPr>
          <w:b/>
          <w:sz w:val="28"/>
          <w:szCs w:val="28"/>
        </w:rPr>
        <w:t>ськ</w:t>
      </w:r>
      <w:r w:rsidRPr="00FE3EFD">
        <w:rPr>
          <w:b/>
          <w:sz w:val="28"/>
          <w:szCs w:val="28"/>
          <w:lang w:val="uk-UA"/>
        </w:rPr>
        <w:t>ого</w:t>
      </w:r>
      <w:r w:rsidRPr="00FE3EFD">
        <w:rPr>
          <w:b/>
          <w:sz w:val="28"/>
          <w:szCs w:val="28"/>
        </w:rPr>
        <w:t xml:space="preserve">  голов</w:t>
      </w:r>
      <w:r w:rsidRPr="00FE3EFD">
        <w:rPr>
          <w:b/>
          <w:sz w:val="28"/>
          <w:szCs w:val="28"/>
          <w:lang w:val="uk-UA"/>
        </w:rPr>
        <w:t>и</w:t>
      </w:r>
      <w:r w:rsidRPr="00FE3EFD">
        <w:rPr>
          <w:b/>
          <w:sz w:val="28"/>
          <w:szCs w:val="28"/>
        </w:rPr>
        <w:t xml:space="preserve">      </w:t>
      </w:r>
      <w:r w:rsidRPr="00FE3EFD">
        <w:rPr>
          <w:b/>
          <w:sz w:val="28"/>
          <w:szCs w:val="28"/>
          <w:lang w:val="uk-UA"/>
        </w:rPr>
        <w:t xml:space="preserve">                             </w:t>
      </w:r>
      <w:r w:rsidRPr="00FE3EFD">
        <w:rPr>
          <w:b/>
          <w:sz w:val="28"/>
          <w:szCs w:val="28"/>
        </w:rPr>
        <w:t xml:space="preserve">       </w:t>
      </w:r>
      <w:r w:rsidRPr="00FE3EFD">
        <w:rPr>
          <w:b/>
          <w:sz w:val="28"/>
          <w:szCs w:val="28"/>
          <w:lang w:val="uk-UA"/>
        </w:rPr>
        <w:t>Олександр МАРУСЯК</w:t>
      </w:r>
    </w:p>
    <w:p w:rsidR="00244B6C" w:rsidRDefault="00244B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4B6C" w:rsidRDefault="00244B6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244B6C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07DCC"/>
    <w:rsid w:val="00113DB5"/>
    <w:rsid w:val="001338D1"/>
    <w:rsid w:val="00175A3A"/>
    <w:rsid w:val="00197A98"/>
    <w:rsid w:val="001C6A3B"/>
    <w:rsid w:val="001D288A"/>
    <w:rsid w:val="001D3A9D"/>
    <w:rsid w:val="001F7A3D"/>
    <w:rsid w:val="00217698"/>
    <w:rsid w:val="00222342"/>
    <w:rsid w:val="002335F5"/>
    <w:rsid w:val="00244B6C"/>
    <w:rsid w:val="00254E1B"/>
    <w:rsid w:val="002C751F"/>
    <w:rsid w:val="00340AAA"/>
    <w:rsid w:val="0035403D"/>
    <w:rsid w:val="00360528"/>
    <w:rsid w:val="00366AA9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6168"/>
    <w:rsid w:val="005D43E8"/>
    <w:rsid w:val="005F0909"/>
    <w:rsid w:val="00666386"/>
    <w:rsid w:val="0066770A"/>
    <w:rsid w:val="00680458"/>
    <w:rsid w:val="00681DE4"/>
    <w:rsid w:val="00740833"/>
    <w:rsid w:val="00763D2C"/>
    <w:rsid w:val="00791F6D"/>
    <w:rsid w:val="00794A2F"/>
    <w:rsid w:val="007E2D4D"/>
    <w:rsid w:val="007F0047"/>
    <w:rsid w:val="00807CCA"/>
    <w:rsid w:val="00854D20"/>
    <w:rsid w:val="008A2C9A"/>
    <w:rsid w:val="008D345D"/>
    <w:rsid w:val="008D785D"/>
    <w:rsid w:val="008E4A02"/>
    <w:rsid w:val="008F650F"/>
    <w:rsid w:val="0091792C"/>
    <w:rsid w:val="0095502F"/>
    <w:rsid w:val="00A35F74"/>
    <w:rsid w:val="00AA1798"/>
    <w:rsid w:val="00AB23AD"/>
    <w:rsid w:val="00AB4A0B"/>
    <w:rsid w:val="00AC74B2"/>
    <w:rsid w:val="00AE462C"/>
    <w:rsid w:val="00AF04C8"/>
    <w:rsid w:val="00B006FD"/>
    <w:rsid w:val="00B20770"/>
    <w:rsid w:val="00B96261"/>
    <w:rsid w:val="00BD1612"/>
    <w:rsid w:val="00C30570"/>
    <w:rsid w:val="00C727F5"/>
    <w:rsid w:val="00CA3F4C"/>
    <w:rsid w:val="00D353E4"/>
    <w:rsid w:val="00D43248"/>
    <w:rsid w:val="00D5289C"/>
    <w:rsid w:val="00D869BE"/>
    <w:rsid w:val="00DA1936"/>
    <w:rsid w:val="00DA2FED"/>
    <w:rsid w:val="00DA412D"/>
    <w:rsid w:val="00DC123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4351C"/>
    <w:rsid w:val="00F8526E"/>
    <w:rsid w:val="00F92C8F"/>
    <w:rsid w:val="00FA322D"/>
    <w:rsid w:val="00FA7133"/>
    <w:rsid w:val="00FB75F0"/>
    <w:rsid w:val="00FD7AE4"/>
    <w:rsid w:val="00FE3EFD"/>
    <w:rsid w:val="00FE76D8"/>
    <w:rsid w:val="00FF3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384</Words>
  <Characters>2191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2022-07-05T09:28:00Z</cp:lastPrinted>
  <dcterms:created xsi:type="dcterms:W3CDTF">2022-09-05T06:37:00Z</dcterms:created>
  <dcterms:modified xsi:type="dcterms:W3CDTF">2022-09-05T09:27:00Z</dcterms:modified>
</cp:coreProperties>
</file>