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BCC" w:rsidRPr="00003498" w:rsidRDefault="00733BCC" w:rsidP="00E0368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3885373" r:id="rId5"/>
        </w:object>
      </w:r>
    </w:p>
    <w:p w:rsidR="00733BCC" w:rsidRPr="00003498" w:rsidRDefault="00733BCC" w:rsidP="00E0368C">
      <w:pPr>
        <w:pStyle w:val="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33BCC" w:rsidRPr="00003498" w:rsidRDefault="00733BCC" w:rsidP="00E0368C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33BCC" w:rsidRPr="00003498" w:rsidRDefault="00733BCC" w:rsidP="00E0368C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33BCC" w:rsidRPr="00003498" w:rsidRDefault="00733BCC" w:rsidP="00E0368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33BCC" w:rsidRPr="00003498" w:rsidRDefault="00733BCC" w:rsidP="00E0368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33BCC" w:rsidRPr="00003498" w:rsidRDefault="00733BCC" w:rsidP="00E0368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33BCC" w:rsidRPr="00003498" w:rsidRDefault="00733BCC" w:rsidP="00E0368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33BCC" w:rsidRPr="00003498" w:rsidRDefault="00733BCC" w:rsidP="00E0368C">
      <w:pPr>
        <w:spacing w:after="0" w:line="240" w:lineRule="auto"/>
        <w:jc w:val="right"/>
        <w:rPr>
          <w:rFonts w:ascii="Times New Roman" w:hAnsi="Times New Roman"/>
        </w:rPr>
      </w:pPr>
    </w:p>
    <w:p w:rsidR="00733BCC" w:rsidRPr="002A01FA" w:rsidRDefault="00733BCC" w:rsidP="00E0368C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733BCC" w:rsidRPr="00003498" w:rsidRDefault="00733BCC" w:rsidP="00E036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33BCC" w:rsidRPr="00003498" w:rsidRDefault="00733BCC" w:rsidP="00E036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33BCC" w:rsidRPr="00003498" w:rsidRDefault="00733BCC" w:rsidP="00E036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733BCC" w:rsidRDefault="00733BCC" w:rsidP="00E0368C">
      <w:pPr>
        <w:spacing w:after="0" w:line="240" w:lineRule="auto"/>
        <w:rPr>
          <w:lang w:val="uk-UA"/>
        </w:rPr>
      </w:pP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купівлі - продажу житлового будинку, </w:t>
      </w: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розташованого за адресою: 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м. Кіцмань, який належить на праві власності </w:t>
      </w: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33BCC" w:rsidRPr="008F2E03" w:rsidRDefault="00733BCC" w:rsidP="00E0368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:rsidR="00733BCC" w:rsidRDefault="00733BCC" w:rsidP="00E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733BCC" w:rsidRPr="007874A2" w:rsidRDefault="00733BCC" w:rsidP="00E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F617F">
        <w:rPr>
          <w:rFonts w:ascii="Times New Roman" w:hAnsi="Times New Roman"/>
          <w:sz w:val="24"/>
          <w:szCs w:val="24"/>
          <w:lang w:val="uk-UA"/>
        </w:rPr>
        <w:t>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ОСОБИ 2, ***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25.08.2022, враховуючи заяву - 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згоду гр. </w:t>
      </w:r>
      <w:r>
        <w:rPr>
          <w:rFonts w:ascii="Times New Roman" w:hAnsi="Times New Roman"/>
          <w:sz w:val="24"/>
          <w:szCs w:val="24"/>
          <w:lang w:val="uk-UA"/>
        </w:rPr>
        <w:t>ОСОБИ 3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 року народження від 13.08.2022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25.08.2022 № 7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33BCC" w:rsidRDefault="00733BCC" w:rsidP="00E0368C">
      <w:pPr>
        <w:pStyle w:val="4"/>
        <w:jc w:val="both"/>
        <w:rPr>
          <w:rFonts w:ascii="Times New Roman" w:hAnsi="Times New Roman"/>
          <w:b/>
          <w:szCs w:val="24"/>
        </w:rPr>
      </w:pPr>
    </w:p>
    <w:p w:rsidR="00733BCC" w:rsidRPr="00003498" w:rsidRDefault="00733BCC" w:rsidP="00E0368C">
      <w:pPr>
        <w:pStyle w:val="4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33BCC" w:rsidRDefault="00733BCC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33BCC" w:rsidRDefault="00733BCC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491207">
        <w:rPr>
          <w:rFonts w:ascii="Times New Roman" w:hAnsi="Times New Roman"/>
          <w:szCs w:val="24"/>
        </w:rPr>
        <w:t xml:space="preserve">1. Надати згоду </w:t>
      </w:r>
      <w:r>
        <w:rPr>
          <w:rFonts w:ascii="Times New Roman" w:hAnsi="Times New Roman"/>
          <w:szCs w:val="24"/>
        </w:rPr>
        <w:t xml:space="preserve">на укладення договору купівлі-продажу </w:t>
      </w:r>
      <w:r w:rsidRPr="00491207">
        <w:rPr>
          <w:rFonts w:ascii="Times New Roman" w:hAnsi="Times New Roman"/>
          <w:szCs w:val="24"/>
        </w:rPr>
        <w:t>житлового будинку</w:t>
      </w:r>
      <w:r>
        <w:rPr>
          <w:rFonts w:ascii="Times New Roman" w:hAnsi="Times New Roman"/>
          <w:szCs w:val="24"/>
        </w:rPr>
        <w:t>, розташованого</w:t>
      </w:r>
      <w:r w:rsidRPr="00491207">
        <w:rPr>
          <w:rFonts w:ascii="Times New Roman" w:hAnsi="Times New Roman"/>
          <w:szCs w:val="24"/>
        </w:rPr>
        <w:t xml:space="preserve"> за </w:t>
      </w:r>
      <w:r>
        <w:rPr>
          <w:rFonts w:ascii="Times New Roman" w:hAnsi="Times New Roman"/>
          <w:szCs w:val="24"/>
        </w:rPr>
        <w:t>адресою: вул. АДРЕСА 1, м. Кіцмань, який належить на праві власності малолітньому ОСОБА 1, *** року народження за умови придбання, забезпечення батьками рівноцінної житлової площі з обов</w:t>
      </w:r>
      <w:r w:rsidRPr="00525537">
        <w:rPr>
          <w:rFonts w:ascii="Times New Roman" w:hAnsi="Times New Roman"/>
          <w:szCs w:val="24"/>
        </w:rPr>
        <w:t>’язковим збереженням права дитини на житло як власника.</w:t>
      </w:r>
    </w:p>
    <w:p w:rsidR="00733BCC" w:rsidRDefault="00733BCC" w:rsidP="00E0368C">
      <w:pPr>
        <w:pStyle w:val="Normal2"/>
        <w:jc w:val="both"/>
        <w:rPr>
          <w:rFonts w:ascii="Times New Roman" w:hAnsi="Times New Roman"/>
          <w:szCs w:val="24"/>
        </w:rPr>
      </w:pPr>
    </w:p>
    <w:p w:rsidR="00733BCC" w:rsidRPr="00525537" w:rsidRDefault="00733BCC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Надати згоду батькові – ОСОБА 2 на підписання договору купівлі-продажу вищезазначеного житлового будинку від імені малолітнього сина – ОСОБА 1, *** року народження.</w:t>
      </w:r>
    </w:p>
    <w:p w:rsidR="00733BCC" w:rsidRDefault="00733BCC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33BCC" w:rsidRPr="00525537" w:rsidRDefault="00733BCC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3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Зобов</w:t>
      </w:r>
      <w:r w:rsidRPr="005255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язати батьків: ОСОБА 2 та ОСОБА 3 після вчинення правочинів ( продаж, придбання) повідомити орган опіки та піклування Кіцманської міської ради про виконання цього рішення та надати копії правочинів, де власником є дитина.</w:t>
      </w:r>
    </w:p>
    <w:p w:rsidR="00733BCC" w:rsidRPr="000F617F" w:rsidRDefault="00733BCC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33BCC" w:rsidRPr="00525537" w:rsidRDefault="00733BCC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. У разі </w:t>
      </w:r>
      <w:r>
        <w:rPr>
          <w:rFonts w:ascii="Times New Roman" w:hAnsi="Times New Roman"/>
          <w:sz w:val="24"/>
          <w:szCs w:val="24"/>
          <w:lang w:val="uk-UA"/>
        </w:rPr>
        <w:t>неналежного виконання батьками своїх обов</w:t>
      </w:r>
      <w:r w:rsidRPr="005255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язків щодо виконання умов цього рішення та управління майном малолітнього ОСОБА 1 відповідальність покласти на батьків: ОСОБА 2 та ОСОБА 3.</w:t>
      </w:r>
    </w:p>
    <w:p w:rsidR="00733BCC" w:rsidRDefault="00733BCC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733BCC" w:rsidRPr="00003498" w:rsidRDefault="00733BCC" w:rsidP="00E0368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5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733BCC" w:rsidRDefault="00733BCC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33BCC" w:rsidRDefault="00733BCC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33BCC" w:rsidRPr="00E20945" w:rsidRDefault="00733BCC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33BCC" w:rsidRPr="00003498" w:rsidRDefault="00733BCC" w:rsidP="00E0368C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733BCC" w:rsidRPr="00286CDB" w:rsidRDefault="00733BCC" w:rsidP="00E036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3BCC" w:rsidRDefault="00733BCC" w:rsidP="00E0368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33BCC" w:rsidSect="00875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68C"/>
    <w:rsid w:val="00003498"/>
    <w:rsid w:val="000F617F"/>
    <w:rsid w:val="00102F75"/>
    <w:rsid w:val="002318E4"/>
    <w:rsid w:val="00286CDB"/>
    <w:rsid w:val="002A01FA"/>
    <w:rsid w:val="00413F6B"/>
    <w:rsid w:val="00491207"/>
    <w:rsid w:val="005130BB"/>
    <w:rsid w:val="00525537"/>
    <w:rsid w:val="005379B5"/>
    <w:rsid w:val="00611FE9"/>
    <w:rsid w:val="00733BCC"/>
    <w:rsid w:val="007874A2"/>
    <w:rsid w:val="008312A0"/>
    <w:rsid w:val="00875B23"/>
    <w:rsid w:val="008F2E03"/>
    <w:rsid w:val="00922B91"/>
    <w:rsid w:val="00A30DB0"/>
    <w:rsid w:val="00A641DE"/>
    <w:rsid w:val="00C845F8"/>
    <w:rsid w:val="00D04916"/>
    <w:rsid w:val="00E0368C"/>
    <w:rsid w:val="00E20945"/>
    <w:rsid w:val="00E8436E"/>
    <w:rsid w:val="00F752F4"/>
    <w:rsid w:val="00FF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B2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E0368C"/>
  </w:style>
  <w:style w:type="paragraph" w:customStyle="1" w:styleId="15">
    <w:name w:val="Заголовок 15"/>
    <w:basedOn w:val="Normal"/>
    <w:next w:val="Normal"/>
    <w:uiPriority w:val="99"/>
    <w:rsid w:val="00E0368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Название объекта5"/>
    <w:basedOn w:val="Normal"/>
    <w:next w:val="Normal"/>
    <w:uiPriority w:val="99"/>
    <w:rsid w:val="00E0368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4">
    <w:name w:val="Обычный4"/>
    <w:uiPriority w:val="99"/>
    <w:rsid w:val="00E0368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395</Words>
  <Characters>2257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2022-09-05T07:15:00Z</dcterms:created>
  <dcterms:modified xsi:type="dcterms:W3CDTF">2022-09-05T09:16:00Z</dcterms:modified>
</cp:coreProperties>
</file>