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754" w:rsidRPr="00003498" w:rsidRDefault="00870754" w:rsidP="00F54C5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3885102" r:id="rId5"/>
        </w:object>
      </w:r>
    </w:p>
    <w:p w:rsidR="00870754" w:rsidRPr="00003498" w:rsidRDefault="00870754" w:rsidP="00F54C54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870754" w:rsidRPr="00003498" w:rsidRDefault="00870754" w:rsidP="00F54C54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870754" w:rsidRPr="00003498" w:rsidRDefault="00870754" w:rsidP="00F54C54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870754" w:rsidRPr="00003498" w:rsidRDefault="00870754" w:rsidP="00F54C54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870754" w:rsidRPr="00003498" w:rsidRDefault="00870754" w:rsidP="00F54C54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00349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870754" w:rsidRPr="00003498" w:rsidRDefault="00870754" w:rsidP="00F54C54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870754" w:rsidRPr="00003498" w:rsidRDefault="00870754" w:rsidP="00F54C54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870754" w:rsidRPr="00003498" w:rsidRDefault="00870754" w:rsidP="00F54C54">
      <w:pPr>
        <w:spacing w:after="0" w:line="240" w:lineRule="auto"/>
        <w:jc w:val="right"/>
        <w:rPr>
          <w:rFonts w:ascii="Times New Roman" w:hAnsi="Times New Roman"/>
        </w:rPr>
      </w:pPr>
    </w:p>
    <w:p w:rsidR="00870754" w:rsidRPr="00003498" w:rsidRDefault="00870754" w:rsidP="00F54C54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870754" w:rsidRPr="00003498" w:rsidRDefault="00870754" w:rsidP="00F54C5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</w:p>
    <w:p w:rsidR="00870754" w:rsidRPr="00003498" w:rsidRDefault="00870754" w:rsidP="00F54C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0754" w:rsidRPr="00003498" w:rsidRDefault="00870754" w:rsidP="00F54C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870754" w:rsidRPr="00003498" w:rsidRDefault="00870754" w:rsidP="00F54C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70754" w:rsidRPr="00003498" w:rsidRDefault="00870754" w:rsidP="00F54C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870754" w:rsidRDefault="00870754" w:rsidP="00F54C54">
      <w:pPr>
        <w:spacing w:after="0" w:line="240" w:lineRule="auto"/>
        <w:rPr>
          <w:lang w:val="uk-UA"/>
        </w:rPr>
      </w:pPr>
    </w:p>
    <w:p w:rsidR="00870754" w:rsidRDefault="00870754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опіки над малолітнім </w:t>
      </w:r>
    </w:p>
    <w:p w:rsidR="00870754" w:rsidRDefault="00870754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870754" w:rsidRDefault="00870754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мешканцем с. Кліводин </w:t>
      </w:r>
    </w:p>
    <w:p w:rsidR="00870754" w:rsidRDefault="00870754" w:rsidP="00F54C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та призначення опікуном бабусі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870754" w:rsidRPr="00093753" w:rsidRDefault="00870754" w:rsidP="00F54C54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5A637C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мешканки с. Кліводин</w:t>
      </w:r>
    </w:p>
    <w:p w:rsidR="00870754" w:rsidRDefault="00870754" w:rsidP="00F54C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870754" w:rsidRPr="007874A2" w:rsidRDefault="00870754" w:rsidP="00F54C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145A52">
        <w:rPr>
          <w:rFonts w:ascii="Times New Roman" w:hAnsi="Times New Roman"/>
          <w:sz w:val="24"/>
          <w:szCs w:val="24"/>
          <w:lang w:val="uk-UA"/>
        </w:rPr>
        <w:t>Відповід</w:t>
      </w:r>
      <w:r>
        <w:rPr>
          <w:rFonts w:ascii="Times New Roman" w:hAnsi="Times New Roman"/>
          <w:sz w:val="24"/>
          <w:szCs w:val="24"/>
          <w:lang w:val="uk-UA"/>
        </w:rPr>
        <w:t>но до статтей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статтей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гр. ОСОБИ 2, ***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18.08</w:t>
      </w:r>
      <w:r w:rsidRPr="00804AF7">
        <w:rPr>
          <w:rFonts w:ascii="Times New Roman" w:hAnsi="Times New Roman"/>
          <w:sz w:val="24"/>
          <w:szCs w:val="24"/>
          <w:lang w:val="uk-UA"/>
        </w:rPr>
        <w:t>.2022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25.08.2022 № 4 та висновок служби у справах дітей Кіцманської міської ради від 24.08.2022 № 117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870754" w:rsidRPr="00003498" w:rsidRDefault="00870754" w:rsidP="00F54C5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70754" w:rsidRPr="00003498" w:rsidRDefault="00870754" w:rsidP="00F54C54">
      <w:pPr>
        <w:pStyle w:val="Normal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870754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870754" w:rsidRPr="002E5A90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1. Встановити </w:t>
      </w:r>
      <w:r>
        <w:rPr>
          <w:rFonts w:ascii="Times New Roman" w:hAnsi="Times New Roman"/>
          <w:sz w:val="24"/>
          <w:szCs w:val="24"/>
          <w:lang w:val="uk-UA"/>
        </w:rPr>
        <w:t>опіку над малолітнім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1, ***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мешканцем с. Кліводин та призначити опікуном бабусю – ОСОБА 2, ***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 року народжен</w:t>
      </w:r>
      <w:r>
        <w:rPr>
          <w:rFonts w:ascii="Times New Roman" w:hAnsi="Times New Roman"/>
          <w:sz w:val="24"/>
          <w:szCs w:val="24"/>
          <w:lang w:val="uk-UA"/>
        </w:rPr>
        <w:t>ня, мешканку с. Кліводин.</w:t>
      </w:r>
    </w:p>
    <w:p w:rsidR="00870754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870754" w:rsidRPr="00D10641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Опікуну  малолітнього ОСОБА 1 ( ОСОБА 2)</w:t>
      </w:r>
      <w:r w:rsidRPr="00D10641">
        <w:rPr>
          <w:rFonts w:ascii="Times New Roman" w:hAnsi="Times New Roman"/>
          <w:sz w:val="24"/>
          <w:szCs w:val="24"/>
          <w:lang w:val="uk-UA"/>
        </w:rPr>
        <w:t>:</w:t>
      </w:r>
    </w:p>
    <w:p w:rsidR="00870754" w:rsidRPr="00D10641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неї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870754" w:rsidRPr="00D10641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підопічної.</w:t>
      </w:r>
    </w:p>
    <w:p w:rsidR="00870754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870754" w:rsidRPr="00D10641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:rsidR="00870754" w:rsidRPr="00D10641" w:rsidRDefault="00870754" w:rsidP="00F54C5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гр. ОСОБА 2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дитини;</w:t>
      </w:r>
    </w:p>
    <w:p w:rsidR="00870754" w:rsidRPr="00D10641" w:rsidRDefault="00870754" w:rsidP="00F54C5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особову справу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дитини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:rsidR="00870754" w:rsidRPr="00D10641" w:rsidRDefault="00870754" w:rsidP="00F54C5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870754" w:rsidRDefault="00870754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:rsidR="00870754" w:rsidRPr="00CB4E09" w:rsidRDefault="00870754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:rsidR="00870754" w:rsidRPr="00CB4E09" w:rsidRDefault="00870754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r w:rsidRPr="00CB4E09">
        <w:rPr>
          <w:rFonts w:ascii="Times New Roman" w:hAnsi="Times New Roman"/>
          <w:sz w:val="24"/>
        </w:rPr>
        <w:t>Забезпечити соціальни</w:t>
      </w:r>
      <w:r>
        <w:rPr>
          <w:rFonts w:ascii="Times New Roman" w:hAnsi="Times New Roman"/>
          <w:sz w:val="24"/>
        </w:rPr>
        <w:t>й супровід</w:t>
      </w:r>
      <w:r w:rsidRPr="00CB4E09">
        <w:rPr>
          <w:rFonts w:ascii="Times New Roman" w:hAnsi="Times New Roman"/>
          <w:sz w:val="24"/>
        </w:rPr>
        <w:t xml:space="preserve"> сім’ї;</w:t>
      </w:r>
    </w:p>
    <w:p w:rsidR="00870754" w:rsidRPr="00CB4E09" w:rsidRDefault="00870754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>.2. Надавати комплекс послуг, спрямованих на створення нал</w:t>
      </w:r>
      <w:r>
        <w:rPr>
          <w:rFonts w:ascii="Times New Roman" w:hAnsi="Times New Roman"/>
          <w:sz w:val="24"/>
        </w:rPr>
        <w:t>ежних умов функціонування сім’ї</w:t>
      </w:r>
      <w:r>
        <w:rPr>
          <w:rFonts w:ascii="Times New Roman" w:hAnsi="Times New Roman"/>
          <w:sz w:val="24"/>
          <w:lang w:val="uk-UA"/>
        </w:rPr>
        <w:t>.</w:t>
      </w:r>
    </w:p>
    <w:p w:rsidR="00870754" w:rsidRDefault="00870754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870754" w:rsidRPr="00CB4E09" w:rsidRDefault="00870754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:rsidR="00870754" w:rsidRPr="00CB4E09" w:rsidRDefault="00870754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r w:rsidRPr="00CB4E09">
        <w:rPr>
          <w:rFonts w:ascii="Times New Roman" w:hAnsi="Times New Roman"/>
          <w:sz w:val="24"/>
        </w:rPr>
        <w:t>абезпечувати регулярний нагл</w:t>
      </w:r>
      <w:r>
        <w:rPr>
          <w:rFonts w:ascii="Times New Roman" w:hAnsi="Times New Roman"/>
          <w:sz w:val="24"/>
        </w:rPr>
        <w:t xml:space="preserve">яд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r>
        <w:rPr>
          <w:rFonts w:ascii="Times New Roman" w:hAnsi="Times New Roman"/>
          <w:sz w:val="24"/>
        </w:rPr>
        <w:t xml:space="preserve">здоров’я </w:t>
      </w:r>
      <w:r>
        <w:rPr>
          <w:rFonts w:ascii="Times New Roman" w:hAnsi="Times New Roman"/>
          <w:sz w:val="24"/>
          <w:lang w:val="uk-UA"/>
        </w:rPr>
        <w:t>дитини</w:t>
      </w:r>
      <w:r w:rsidRPr="00CB4E09">
        <w:rPr>
          <w:rFonts w:ascii="Times New Roman" w:hAnsi="Times New Roman"/>
          <w:sz w:val="24"/>
        </w:rPr>
        <w:t>;</w:t>
      </w:r>
    </w:p>
    <w:p w:rsidR="00870754" w:rsidRPr="00CB4E09" w:rsidRDefault="00870754" w:rsidP="00F54C5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>.2. Забезпечити пр</w:t>
      </w:r>
      <w:r>
        <w:rPr>
          <w:rFonts w:ascii="Times New Roman" w:hAnsi="Times New Roman"/>
          <w:sz w:val="24"/>
        </w:rPr>
        <w:t>оходження  д</w:t>
      </w:r>
      <w:r>
        <w:rPr>
          <w:rFonts w:ascii="Times New Roman" w:hAnsi="Times New Roman"/>
          <w:sz w:val="24"/>
          <w:lang w:val="uk-UA"/>
        </w:rPr>
        <w:t>итиною</w:t>
      </w:r>
      <w:r w:rsidRPr="00CB4E09">
        <w:rPr>
          <w:rFonts w:ascii="Times New Roman" w:hAnsi="Times New Roman"/>
          <w:sz w:val="24"/>
        </w:rPr>
        <w:t xml:space="preserve">  дві</w:t>
      </w:r>
      <w:r>
        <w:rPr>
          <w:rFonts w:ascii="Times New Roman" w:hAnsi="Times New Roman"/>
          <w:sz w:val="24"/>
        </w:rPr>
        <w:t xml:space="preserve">чі на рік, а </w:t>
      </w:r>
      <w:r>
        <w:rPr>
          <w:rFonts w:ascii="Times New Roman" w:hAnsi="Times New Roman"/>
          <w:sz w:val="24"/>
          <w:lang w:val="uk-UA"/>
        </w:rPr>
        <w:t>опікуном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медичного огляду</w:t>
      </w:r>
      <w:r>
        <w:rPr>
          <w:rFonts w:ascii="Times New Roman" w:hAnsi="Times New Roman"/>
          <w:sz w:val="24"/>
          <w:lang w:val="uk-UA"/>
        </w:rPr>
        <w:t>.</w:t>
      </w:r>
    </w:p>
    <w:p w:rsidR="00870754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870754" w:rsidRPr="00003498" w:rsidRDefault="00870754" w:rsidP="00F54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6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870754" w:rsidRPr="00003498" w:rsidRDefault="00870754" w:rsidP="00F54C54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870754" w:rsidRPr="00003498" w:rsidRDefault="00870754" w:rsidP="00F54C54">
      <w:pPr>
        <w:pStyle w:val="Normal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70754" w:rsidRPr="00003498" w:rsidRDefault="00870754" w:rsidP="00F54C54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870754" w:rsidRPr="00286CDB" w:rsidRDefault="00870754" w:rsidP="00F54C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0754" w:rsidRDefault="00870754" w:rsidP="00F54C5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870754" w:rsidSect="00474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C54"/>
    <w:rsid w:val="00003498"/>
    <w:rsid w:val="00093753"/>
    <w:rsid w:val="00102F75"/>
    <w:rsid w:val="00145A52"/>
    <w:rsid w:val="00286CDB"/>
    <w:rsid w:val="002E5A90"/>
    <w:rsid w:val="002F3C5C"/>
    <w:rsid w:val="00422DB7"/>
    <w:rsid w:val="00474D75"/>
    <w:rsid w:val="004F7014"/>
    <w:rsid w:val="005A637C"/>
    <w:rsid w:val="007874A2"/>
    <w:rsid w:val="00804AF7"/>
    <w:rsid w:val="00870754"/>
    <w:rsid w:val="00916723"/>
    <w:rsid w:val="00CB4E09"/>
    <w:rsid w:val="00CF3EE7"/>
    <w:rsid w:val="00D04916"/>
    <w:rsid w:val="00D10641"/>
    <w:rsid w:val="00DD455E"/>
    <w:rsid w:val="00DF0C54"/>
    <w:rsid w:val="00E44CB5"/>
    <w:rsid w:val="00F446B0"/>
    <w:rsid w:val="00F54C54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D7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F54C54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F54C54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54C54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"/>
    <w:next w:val="Normal"/>
    <w:uiPriority w:val="99"/>
    <w:rsid w:val="00F54C5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F54C5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3">
    <w:name w:val="Normal3"/>
    <w:uiPriority w:val="99"/>
    <w:rsid w:val="00F54C54"/>
    <w:rPr>
      <w:rFonts w:ascii="Arial" w:hAnsi="Arial"/>
      <w:sz w:val="24"/>
      <w:szCs w:val="20"/>
      <w:lang w:val="uk-UA"/>
    </w:rPr>
  </w:style>
  <w:style w:type="paragraph" w:customStyle="1" w:styleId="NoSpacing1">
    <w:name w:val="No Spacing1"/>
    <w:uiPriority w:val="99"/>
    <w:rsid w:val="00F54C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485</Words>
  <Characters>2766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2022-09-05T07:14:00Z</dcterms:created>
  <dcterms:modified xsi:type="dcterms:W3CDTF">2022-09-05T09:12:00Z</dcterms:modified>
</cp:coreProperties>
</file>