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5AB" w:rsidRPr="00003498" w:rsidRDefault="00E865AB" w:rsidP="00704D9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3884901" r:id="rId5"/>
        </w:object>
      </w:r>
    </w:p>
    <w:p w:rsidR="00E865AB" w:rsidRPr="00003498" w:rsidRDefault="00E865AB" w:rsidP="00704D9D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865AB" w:rsidRPr="00003498" w:rsidRDefault="00E865AB" w:rsidP="00704D9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865AB" w:rsidRPr="00003498" w:rsidRDefault="00E865AB" w:rsidP="00704D9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865AB" w:rsidRPr="00003498" w:rsidRDefault="00E865AB" w:rsidP="00704D9D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865AB" w:rsidRPr="00003498" w:rsidRDefault="00E865AB" w:rsidP="00704D9D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865AB" w:rsidRPr="00003498" w:rsidRDefault="00E865AB" w:rsidP="00704D9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865AB" w:rsidRPr="00003498" w:rsidRDefault="00E865AB" w:rsidP="00704D9D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865AB" w:rsidRPr="00003498" w:rsidRDefault="00E865AB" w:rsidP="00704D9D">
      <w:pPr>
        <w:spacing w:after="0" w:line="240" w:lineRule="auto"/>
        <w:jc w:val="right"/>
        <w:rPr>
          <w:rFonts w:ascii="Times New Roman" w:hAnsi="Times New Roman"/>
        </w:rPr>
      </w:pPr>
    </w:p>
    <w:p w:rsidR="00E865AB" w:rsidRPr="00003498" w:rsidRDefault="00E865AB" w:rsidP="00704D9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865AB" w:rsidRPr="00003498" w:rsidRDefault="00E865AB" w:rsidP="00704D9D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865AB" w:rsidRPr="00003498" w:rsidRDefault="00E865AB" w:rsidP="00704D9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E865AB" w:rsidRPr="00003498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65AB" w:rsidRPr="00003498" w:rsidRDefault="00E865AB" w:rsidP="00704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E865AB" w:rsidRPr="00003498" w:rsidRDefault="00E865AB" w:rsidP="00704D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865AB" w:rsidRPr="00003498" w:rsidRDefault="00E865AB" w:rsidP="00704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E865AB" w:rsidRDefault="00E865AB" w:rsidP="00704D9D">
      <w:pPr>
        <w:spacing w:after="0" w:line="240" w:lineRule="auto"/>
        <w:rPr>
          <w:lang w:val="uk-UA"/>
        </w:rPr>
      </w:pPr>
    </w:p>
    <w:p w:rsidR="00E865AB" w:rsidRDefault="00E865AB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визначення місця проживання </w:t>
      </w:r>
    </w:p>
    <w:p w:rsidR="00E865AB" w:rsidRDefault="00E865AB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м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>алолітньої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ОСОБИ 1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E865AB" w:rsidRDefault="00E865AB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E865AB" w:rsidRPr="00947109" w:rsidRDefault="00E865AB" w:rsidP="00704D9D">
      <w:pPr>
        <w:spacing w:after="0" w:line="240" w:lineRule="auto"/>
        <w:rPr>
          <w:b/>
          <w:sz w:val="24"/>
          <w:szCs w:val="24"/>
          <w:lang w:val="uk-UA"/>
        </w:rPr>
      </w:pP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>мешканки с. Ошихліби</w:t>
      </w:r>
    </w:p>
    <w:p w:rsidR="00E865AB" w:rsidRDefault="00E865AB" w:rsidP="00704D9D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E865AB" w:rsidRDefault="00E865AB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E865AB" w:rsidRPr="007874A2" w:rsidRDefault="00E865AB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ОСОБИ 2, *** року народження від 18.08.2022, враховуючи висновок служби у справах дітей від 24.08.2022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116 та рішення Комісії з питань захисту прав дитини при виконавчому комітеті Кіцманської міської ради від 25.08.2022 № 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865AB" w:rsidRPr="00003498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865AB" w:rsidRPr="00003498" w:rsidRDefault="00E865AB" w:rsidP="00704D9D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865AB" w:rsidRPr="003B7EDA" w:rsidRDefault="00E865AB" w:rsidP="00704D9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865AB" w:rsidRPr="003B7EDA" w:rsidRDefault="00E865AB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3B7ED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ОСОБИ 1, ***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мешканки с. Ошихліби </w:t>
      </w:r>
      <w:r w:rsidRPr="003B7EDA">
        <w:rPr>
          <w:rFonts w:ascii="Times New Roman" w:hAnsi="Times New Roman"/>
          <w:sz w:val="24"/>
          <w:szCs w:val="24"/>
          <w:lang w:val="uk-UA"/>
        </w:rPr>
        <w:t>(додається).</w:t>
      </w:r>
    </w:p>
    <w:p w:rsidR="00E865AB" w:rsidRDefault="00E865AB" w:rsidP="00704D9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65AB" w:rsidRPr="00003498" w:rsidRDefault="00E865AB" w:rsidP="00704D9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865AB" w:rsidRPr="00003498" w:rsidRDefault="00E865AB" w:rsidP="00704D9D">
      <w:pPr>
        <w:pStyle w:val="2"/>
        <w:jc w:val="both"/>
        <w:rPr>
          <w:rFonts w:ascii="Times New Roman" w:hAnsi="Times New Roman"/>
          <w:b/>
          <w:szCs w:val="24"/>
        </w:rPr>
      </w:pPr>
    </w:p>
    <w:p w:rsidR="00E865AB" w:rsidRPr="00003498" w:rsidRDefault="00E865AB" w:rsidP="00704D9D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65AB" w:rsidRPr="00003498" w:rsidRDefault="00E865AB" w:rsidP="00704D9D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65AB" w:rsidRPr="00003498" w:rsidRDefault="00E865AB" w:rsidP="00704D9D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E865AB" w:rsidRPr="00A44DFC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65AB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E865AB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E865AB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865AB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865AB" w:rsidRDefault="00E865AB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865AB" w:rsidRPr="006B17C9" w:rsidRDefault="00E865AB" w:rsidP="00704D9D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E865AB" w:rsidRDefault="00E865AB" w:rsidP="00704D9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865AB" w:rsidSect="00FB0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D9D"/>
    <w:rsid w:val="00003498"/>
    <w:rsid w:val="000807D9"/>
    <w:rsid w:val="001008BE"/>
    <w:rsid w:val="00102065"/>
    <w:rsid w:val="0010402E"/>
    <w:rsid w:val="001329AC"/>
    <w:rsid w:val="001A32DE"/>
    <w:rsid w:val="001E3D40"/>
    <w:rsid w:val="002C76FD"/>
    <w:rsid w:val="003B7EDA"/>
    <w:rsid w:val="00482AE8"/>
    <w:rsid w:val="00605194"/>
    <w:rsid w:val="00675BB4"/>
    <w:rsid w:val="006B17C9"/>
    <w:rsid w:val="00704D9D"/>
    <w:rsid w:val="00720A89"/>
    <w:rsid w:val="007874A2"/>
    <w:rsid w:val="00822D69"/>
    <w:rsid w:val="0091515F"/>
    <w:rsid w:val="00947109"/>
    <w:rsid w:val="00980E2F"/>
    <w:rsid w:val="009A375C"/>
    <w:rsid w:val="00A44DFC"/>
    <w:rsid w:val="00CF1C3D"/>
    <w:rsid w:val="00D04916"/>
    <w:rsid w:val="00D869B5"/>
    <w:rsid w:val="00DE0B04"/>
    <w:rsid w:val="00E0399E"/>
    <w:rsid w:val="00E865AB"/>
    <w:rsid w:val="00F752F4"/>
    <w:rsid w:val="00FB0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B6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04D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04D9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04D9D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04D9D"/>
  </w:style>
  <w:style w:type="paragraph" w:customStyle="1" w:styleId="13">
    <w:name w:val="Заголовок 13"/>
    <w:basedOn w:val="Normal"/>
    <w:next w:val="Normal"/>
    <w:uiPriority w:val="99"/>
    <w:rsid w:val="00704D9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04D9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704D9D"/>
  </w:style>
  <w:style w:type="paragraph" w:styleId="Caption">
    <w:name w:val="caption"/>
    <w:basedOn w:val="Normal"/>
    <w:uiPriority w:val="99"/>
    <w:qFormat/>
    <w:rsid w:val="00704D9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704D9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04D9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704D9D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704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260</Words>
  <Characters>1488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2022-09-05T07:14:00Z</dcterms:created>
  <dcterms:modified xsi:type="dcterms:W3CDTF">2022-09-05T09:09:00Z</dcterms:modified>
</cp:coreProperties>
</file>