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6F" w:rsidRPr="00003498" w:rsidRDefault="00D15B6F" w:rsidP="00ED6E5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3884744" r:id="rId5"/>
        </w:object>
      </w:r>
    </w:p>
    <w:p w:rsidR="00D15B6F" w:rsidRPr="00003498" w:rsidRDefault="00D15B6F" w:rsidP="00ED6E5A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D15B6F" w:rsidRPr="00003498" w:rsidRDefault="00D15B6F" w:rsidP="00ED6E5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D15B6F" w:rsidRPr="00003498" w:rsidRDefault="00D15B6F" w:rsidP="00ED6E5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D15B6F" w:rsidRPr="00003498" w:rsidRDefault="00D15B6F" w:rsidP="00ED6E5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D15B6F" w:rsidRPr="00003498" w:rsidRDefault="00D15B6F" w:rsidP="00ED6E5A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D15B6F" w:rsidRPr="00003498" w:rsidRDefault="00D15B6F" w:rsidP="00ED6E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D15B6F" w:rsidRPr="00003498" w:rsidRDefault="00D15B6F" w:rsidP="00ED6E5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D15B6F" w:rsidRPr="00003498" w:rsidRDefault="00D15B6F" w:rsidP="00ED6E5A">
      <w:pPr>
        <w:spacing w:after="0" w:line="240" w:lineRule="auto"/>
        <w:jc w:val="right"/>
        <w:rPr>
          <w:rFonts w:ascii="Times New Roman" w:hAnsi="Times New Roman"/>
        </w:rPr>
      </w:pPr>
    </w:p>
    <w:p w:rsidR="00D15B6F" w:rsidRPr="00003498" w:rsidRDefault="00D15B6F" w:rsidP="00ED6E5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D15B6F" w:rsidRPr="00003498" w:rsidRDefault="00D15B6F" w:rsidP="00ED6E5A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D15B6F" w:rsidRPr="00003498" w:rsidRDefault="00D15B6F" w:rsidP="00ED6E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D15B6F" w:rsidRPr="00003498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5B6F" w:rsidRPr="00003498" w:rsidRDefault="00D15B6F" w:rsidP="00ED6E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D15B6F" w:rsidRPr="00003498" w:rsidRDefault="00D15B6F" w:rsidP="00ED6E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15B6F" w:rsidRPr="00003498" w:rsidRDefault="00D15B6F" w:rsidP="00ED6E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D15B6F" w:rsidRDefault="00D15B6F" w:rsidP="00ED6E5A">
      <w:pPr>
        <w:spacing w:after="0" w:line="240" w:lineRule="auto"/>
        <w:rPr>
          <w:lang w:val="uk-UA"/>
        </w:rPr>
      </w:pPr>
    </w:p>
    <w:p w:rsidR="00D15B6F" w:rsidRDefault="00D15B6F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визначення місця проживання </w:t>
      </w:r>
    </w:p>
    <w:p w:rsidR="00D15B6F" w:rsidRDefault="00D15B6F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ОСОБА 1</w:t>
      </w: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D15B6F" w:rsidRDefault="00D15B6F" w:rsidP="00ED6E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народження, </w:t>
      </w:r>
    </w:p>
    <w:p w:rsidR="00D15B6F" w:rsidRDefault="00D15B6F" w:rsidP="00ED6E5A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1333">
        <w:rPr>
          <w:rFonts w:ascii="Times New Roman" w:hAnsi="Times New Roman"/>
          <w:b/>
          <w:sz w:val="24"/>
          <w:szCs w:val="24"/>
          <w:lang w:val="uk-UA" w:eastAsia="uk-UA"/>
        </w:rPr>
        <w:t>мешканки с. Ошихліби</w:t>
      </w:r>
    </w:p>
    <w:p w:rsidR="00D15B6F" w:rsidRDefault="00D15B6F" w:rsidP="00ED6E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D15B6F" w:rsidRPr="007874A2" w:rsidRDefault="00D15B6F" w:rsidP="00ED6E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2, *** року народження від 19.08.2022, враховуючи висновок служби у справах дітей від 24.08.2022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114 та рішення Комісії з питань захисту прав дитини при виконавчому комітеті Кіцманської міської ради від 25.08.2022 № 1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D15B6F" w:rsidRPr="00003498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15B6F" w:rsidRPr="00003498" w:rsidRDefault="00D15B6F" w:rsidP="00ED6E5A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D15B6F" w:rsidRDefault="00D15B6F" w:rsidP="00ED6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15B6F" w:rsidRPr="00D940A6" w:rsidRDefault="00D15B6F" w:rsidP="00ED6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D940A6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D940A6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D94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малолітньої ОСОБИ 1</w:t>
      </w:r>
      <w:r w:rsidRPr="007F2C96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7F2C96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мешканки с. Ошихліби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D940A6">
        <w:rPr>
          <w:rFonts w:ascii="Times New Roman" w:hAnsi="Times New Roman"/>
          <w:sz w:val="24"/>
          <w:szCs w:val="24"/>
          <w:lang w:val="uk-UA"/>
        </w:rPr>
        <w:t>(додається).</w:t>
      </w:r>
    </w:p>
    <w:p w:rsidR="00D15B6F" w:rsidRDefault="00D15B6F" w:rsidP="00ED6E5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15B6F" w:rsidRPr="00003498" w:rsidRDefault="00D15B6F" w:rsidP="00ED6E5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D15B6F" w:rsidRPr="00003498" w:rsidRDefault="00D15B6F" w:rsidP="00ED6E5A">
      <w:pPr>
        <w:pStyle w:val="2"/>
        <w:jc w:val="both"/>
        <w:rPr>
          <w:rFonts w:ascii="Times New Roman" w:hAnsi="Times New Roman"/>
          <w:b/>
          <w:szCs w:val="24"/>
        </w:rPr>
      </w:pPr>
    </w:p>
    <w:p w:rsidR="00D15B6F" w:rsidRPr="00003498" w:rsidRDefault="00D15B6F" w:rsidP="00ED6E5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15B6F" w:rsidRPr="00003498" w:rsidRDefault="00D15B6F" w:rsidP="00ED6E5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15B6F" w:rsidRPr="00003498" w:rsidRDefault="00D15B6F" w:rsidP="00ED6E5A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D15B6F" w:rsidRPr="00A44DFC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5B6F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D15B6F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D15B6F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15B6F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15B6F" w:rsidRDefault="00D15B6F" w:rsidP="00ED6E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15B6F" w:rsidRPr="006B17C9" w:rsidRDefault="00D15B6F" w:rsidP="00ED6E5A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D15B6F" w:rsidRDefault="00D15B6F" w:rsidP="00ED6E5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15B6F" w:rsidSect="00ED6E5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6E5A"/>
    <w:rsid w:val="00003498"/>
    <w:rsid w:val="000807D9"/>
    <w:rsid w:val="000E7B72"/>
    <w:rsid w:val="0010402E"/>
    <w:rsid w:val="00115B00"/>
    <w:rsid w:val="002C76FD"/>
    <w:rsid w:val="003352E8"/>
    <w:rsid w:val="00482AE8"/>
    <w:rsid w:val="00485FFF"/>
    <w:rsid w:val="006B17C9"/>
    <w:rsid w:val="00712D25"/>
    <w:rsid w:val="00720A89"/>
    <w:rsid w:val="007874A2"/>
    <w:rsid w:val="007F2C96"/>
    <w:rsid w:val="00822D69"/>
    <w:rsid w:val="0091515F"/>
    <w:rsid w:val="00965378"/>
    <w:rsid w:val="009A375C"/>
    <w:rsid w:val="00A36E8D"/>
    <w:rsid w:val="00A44DFC"/>
    <w:rsid w:val="00BB4A13"/>
    <w:rsid w:val="00BD2352"/>
    <w:rsid w:val="00CF1C3D"/>
    <w:rsid w:val="00D04916"/>
    <w:rsid w:val="00D15B6F"/>
    <w:rsid w:val="00D45BF0"/>
    <w:rsid w:val="00D869B5"/>
    <w:rsid w:val="00D940A6"/>
    <w:rsid w:val="00E0399E"/>
    <w:rsid w:val="00E213DC"/>
    <w:rsid w:val="00E8562D"/>
    <w:rsid w:val="00ED6E5A"/>
    <w:rsid w:val="00F01333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62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D6E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D6E5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D6E5A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ED6E5A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D6E5A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D6E5A"/>
  </w:style>
  <w:style w:type="paragraph" w:customStyle="1" w:styleId="13">
    <w:name w:val="Заголовок 13"/>
    <w:basedOn w:val="Normal"/>
    <w:next w:val="Normal"/>
    <w:uiPriority w:val="99"/>
    <w:rsid w:val="00ED6E5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ED6E5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ED6E5A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ED6E5A"/>
  </w:style>
  <w:style w:type="paragraph" w:styleId="Caption">
    <w:name w:val="caption"/>
    <w:basedOn w:val="Normal"/>
    <w:uiPriority w:val="99"/>
    <w:qFormat/>
    <w:rsid w:val="00ED6E5A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ED6E5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ED6E5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ED6E5A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ED6E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260</Words>
  <Characters>1487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2022-09-05T07:13:00Z</dcterms:created>
  <dcterms:modified xsi:type="dcterms:W3CDTF">2022-09-05T09:06:00Z</dcterms:modified>
</cp:coreProperties>
</file>