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4C2" w:rsidRPr="00A461C0" w:rsidRDefault="002634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3884044" r:id="rId8"/>
        </w:object>
      </w:r>
    </w:p>
    <w:p w:rsidR="002634C2" w:rsidRPr="00D927B7" w:rsidRDefault="002634C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2634C2" w:rsidRPr="00D927B7" w:rsidRDefault="002634C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634C2" w:rsidRPr="00D927B7" w:rsidRDefault="002634C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634C2" w:rsidRPr="00D927B7" w:rsidRDefault="002634C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634C2" w:rsidRDefault="002634C2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634C2" w:rsidRDefault="002634C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634C2" w:rsidRPr="00A461C0" w:rsidRDefault="002634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2634C2" w:rsidRDefault="002634C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634C2" w:rsidRDefault="002634C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Проєкт</w:t>
      </w:r>
    </w:p>
    <w:p w:rsidR="002634C2" w:rsidRPr="00A461C0" w:rsidRDefault="002634C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2634C2" w:rsidRPr="00A461C0" w:rsidRDefault="002634C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634C2" w:rsidRDefault="002634C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2634C2" w:rsidRPr="00A461C0" w:rsidRDefault="002634C2" w:rsidP="00EE1455">
      <w:pPr>
        <w:pStyle w:val="Normal2"/>
        <w:rPr>
          <w:rFonts w:ascii="Times New Roman" w:hAnsi="Times New Roman"/>
          <w:b/>
          <w:szCs w:val="24"/>
        </w:rPr>
      </w:pPr>
    </w:p>
    <w:p w:rsidR="002634C2" w:rsidRDefault="002634C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634C2" w:rsidRDefault="002634C2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2634C2" w:rsidRPr="00D25BDC" w:rsidRDefault="002634C2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у період воєнного стану </w:t>
      </w:r>
    </w:p>
    <w:p w:rsidR="002634C2" w:rsidRDefault="002634C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Pr="00297282" w:rsidRDefault="002634C2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 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634C2" w:rsidRPr="00A461C0" w:rsidRDefault="002634C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634C2" w:rsidRDefault="002634C2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2634C2" w:rsidRPr="006B649A" w:rsidRDefault="002634C2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переліки  згідно з додатками 2 і 3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серпень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2, 3 додається).</w:t>
      </w:r>
    </w:p>
    <w:p w:rsidR="002634C2" w:rsidRPr="0049467A" w:rsidRDefault="002634C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634C2" w:rsidRDefault="002634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2634C2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Pr="006E1E18" w:rsidRDefault="002634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634C2" w:rsidRPr="00AB1F9E" w:rsidRDefault="002634C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p w:rsidR="002634C2" w:rsidRDefault="002634C2">
      <w:pPr>
        <w:rPr>
          <w:lang w:val="uk-UA"/>
        </w:rPr>
      </w:pPr>
    </w:p>
    <w:sectPr w:rsidR="002634C2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4C2" w:rsidRDefault="002634C2" w:rsidP="00EE1455">
      <w:pPr>
        <w:spacing w:after="0" w:line="240" w:lineRule="auto"/>
      </w:pPr>
      <w:r>
        <w:separator/>
      </w:r>
    </w:p>
  </w:endnote>
  <w:endnote w:type="continuationSeparator" w:id="0">
    <w:p w:rsidR="002634C2" w:rsidRDefault="002634C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4C2" w:rsidRDefault="002634C2" w:rsidP="00EE1455">
      <w:pPr>
        <w:spacing w:after="0" w:line="240" w:lineRule="auto"/>
      </w:pPr>
      <w:r>
        <w:separator/>
      </w:r>
    </w:p>
  </w:footnote>
  <w:footnote w:type="continuationSeparator" w:id="0">
    <w:p w:rsidR="002634C2" w:rsidRDefault="002634C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541DF"/>
    <w:rsid w:val="00057E83"/>
    <w:rsid w:val="00060337"/>
    <w:rsid w:val="000632C1"/>
    <w:rsid w:val="000721E5"/>
    <w:rsid w:val="00080D4D"/>
    <w:rsid w:val="000B5805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203C4A"/>
    <w:rsid w:val="002060C5"/>
    <w:rsid w:val="00211C8E"/>
    <w:rsid w:val="002147DE"/>
    <w:rsid w:val="002576D7"/>
    <w:rsid w:val="002634C2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50E27"/>
    <w:rsid w:val="00456290"/>
    <w:rsid w:val="00460077"/>
    <w:rsid w:val="004669D1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312"/>
    <w:rsid w:val="00632CA1"/>
    <w:rsid w:val="00646CEF"/>
    <w:rsid w:val="00654F92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701739"/>
    <w:rsid w:val="007115E4"/>
    <w:rsid w:val="00721B83"/>
    <w:rsid w:val="00755C9E"/>
    <w:rsid w:val="007714A7"/>
    <w:rsid w:val="00784638"/>
    <w:rsid w:val="00784D6A"/>
    <w:rsid w:val="007B22D0"/>
    <w:rsid w:val="007B6793"/>
    <w:rsid w:val="007E2669"/>
    <w:rsid w:val="007F4B8C"/>
    <w:rsid w:val="00803DE7"/>
    <w:rsid w:val="00844C39"/>
    <w:rsid w:val="008744E2"/>
    <w:rsid w:val="008775DC"/>
    <w:rsid w:val="00881954"/>
    <w:rsid w:val="00885039"/>
    <w:rsid w:val="008A23C6"/>
    <w:rsid w:val="0092462C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2C44"/>
    <w:rsid w:val="00A45738"/>
    <w:rsid w:val="00A461C0"/>
    <w:rsid w:val="00A75448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1095B"/>
    <w:rsid w:val="00B2596F"/>
    <w:rsid w:val="00B372FE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9648B"/>
    <w:rsid w:val="00EA6322"/>
    <w:rsid w:val="00EB0603"/>
    <w:rsid w:val="00EC0E7D"/>
    <w:rsid w:val="00EE0997"/>
    <w:rsid w:val="00EE1455"/>
    <w:rsid w:val="00EE2C41"/>
    <w:rsid w:val="00F1598C"/>
    <w:rsid w:val="00F33F4F"/>
    <w:rsid w:val="00F35A2A"/>
    <w:rsid w:val="00F42C37"/>
    <w:rsid w:val="00F57BC3"/>
    <w:rsid w:val="00F774B2"/>
    <w:rsid w:val="00F8056A"/>
    <w:rsid w:val="00F82CD5"/>
    <w:rsid w:val="00F90DCA"/>
    <w:rsid w:val="00FA32CB"/>
    <w:rsid w:val="00FA59DA"/>
    <w:rsid w:val="00FA5DEC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76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285</Words>
  <Characters>1627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2022-05-05T13:41:00Z</cp:lastPrinted>
  <dcterms:created xsi:type="dcterms:W3CDTF">2022-08-05T12:41:00Z</dcterms:created>
  <dcterms:modified xsi:type="dcterms:W3CDTF">2022-09-05T08:54:00Z</dcterms:modified>
</cp:coreProperties>
</file>