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B7825" w:rsidRPr="00A01FFE" w:rsidRDefault="000B7825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22425251" r:id="rId6"/>
        </w:object>
      </w: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0B7825" w:rsidRPr="007A33F1" w:rsidRDefault="000B7825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0B7825" w:rsidRPr="007A33F1" w:rsidRDefault="000B7825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0B7825" w:rsidRPr="007A33F1" w:rsidRDefault="000B7825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0B7825" w:rsidRPr="007A33F1" w:rsidRDefault="000B7825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0B7825" w:rsidRPr="007A33F1" w:rsidRDefault="000B7825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eastAsia="ru-RU"/>
        </w:rPr>
        <w:t>274/8</w:t>
      </w:r>
    </w:p>
    <w:p w:rsidR="000B7825" w:rsidRPr="007A33F1" w:rsidRDefault="000B7825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0B7825" w:rsidRPr="007A33F1" w:rsidRDefault="000B7825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>08 серпня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2022 року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7A33F1">
        <w:rPr>
          <w:rFonts w:ascii="Times New Roman" w:hAnsi="Times New Roman"/>
          <w:sz w:val="24"/>
          <w:szCs w:val="24"/>
          <w:lang w:eastAsia="ru-RU"/>
        </w:rPr>
        <w:t>м. Кіцмань</w:t>
      </w:r>
    </w:p>
    <w:p w:rsidR="000B7825" w:rsidRPr="007A33F1" w:rsidRDefault="000B7825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0B7825" w:rsidRDefault="000B7825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реабілітованого</w:t>
      </w:r>
    </w:p>
    <w:p w:rsidR="000B7825" w:rsidRDefault="000B7825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гр. ОСОБА 1, жителю с. Ошихліби</w:t>
      </w:r>
    </w:p>
    <w:p w:rsidR="000B7825" w:rsidRPr="00351F65" w:rsidRDefault="000B7825" w:rsidP="009C24B1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0B7825" w:rsidRPr="00351F65" w:rsidRDefault="000B7825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вх.№</w:t>
      </w:r>
      <w:r>
        <w:rPr>
          <w:rFonts w:ascii="Times New Roman" w:hAnsi="Times New Roman"/>
          <w:sz w:val="24"/>
          <w:szCs w:val="24"/>
        </w:rPr>
        <w:t>180</w:t>
      </w:r>
      <w:r w:rsidRPr="00351F65">
        <w:rPr>
          <w:rFonts w:ascii="Times New Roman" w:hAnsi="Times New Roman"/>
          <w:sz w:val="24"/>
          <w:szCs w:val="24"/>
        </w:rPr>
        <w:t xml:space="preserve"> від 2</w:t>
      </w:r>
      <w:r>
        <w:rPr>
          <w:rFonts w:ascii="Times New Roman" w:hAnsi="Times New Roman"/>
          <w:sz w:val="24"/>
          <w:szCs w:val="24"/>
        </w:rPr>
        <w:t>7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який проживає за адресою: с.</w:t>
      </w:r>
      <w:r>
        <w:rPr>
          <w:rFonts w:ascii="Times New Roman" w:hAnsi="Times New Roman"/>
          <w:sz w:val="24"/>
          <w:szCs w:val="24"/>
        </w:rPr>
        <w:t>Ошихліби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 xml:space="preserve">, щодо видачі посвідчення реабілітованого </w:t>
      </w:r>
      <w:r>
        <w:rPr>
          <w:rFonts w:ascii="Times New Roman" w:hAnsi="Times New Roman"/>
          <w:sz w:val="24"/>
          <w:szCs w:val="24"/>
        </w:rPr>
        <w:t xml:space="preserve"> (дитина реабілітованої особи) </w:t>
      </w:r>
      <w:r w:rsidRPr="00351F65">
        <w:rPr>
          <w:rFonts w:ascii="Times New Roman" w:hAnsi="Times New Roman"/>
          <w:sz w:val="24"/>
          <w:szCs w:val="24"/>
        </w:rPr>
        <w:t xml:space="preserve">та відповідні документи що підтверджують право </w:t>
      </w:r>
      <w:r>
        <w:rPr>
          <w:rFonts w:ascii="Times New Roman" w:hAnsi="Times New Roman"/>
          <w:sz w:val="24"/>
          <w:szCs w:val="24"/>
        </w:rPr>
        <w:t>на видачу</w:t>
      </w:r>
      <w:r w:rsidRPr="00351F65">
        <w:rPr>
          <w:rFonts w:ascii="Times New Roman" w:hAnsi="Times New Roman"/>
          <w:sz w:val="24"/>
          <w:szCs w:val="24"/>
        </w:rPr>
        <w:t xml:space="preserve">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прокуратурою Архангельської області 28.10.1992р. №1580, копія архівної довідки, копія свідоцтва про народження ОСОБА 1, копія свідоцтва про народження ОСОБА 2, копія свідоцтва про смерть ОСОБА 2),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 w:val="24"/>
          <w:szCs w:val="24"/>
        </w:rPr>
        <w:t xml:space="preserve"> політичних репресій на Україні»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>виконавчий комітет міської  ради</w:t>
      </w:r>
    </w:p>
    <w:p w:rsidR="000B7825" w:rsidRPr="00351F65" w:rsidRDefault="000B7825" w:rsidP="007A33F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0B7825" w:rsidRPr="00351F65" w:rsidRDefault="000B7825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0B7825" w:rsidRPr="00351F65" w:rsidRDefault="000B7825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0B7825" w:rsidRPr="00351F65" w:rsidRDefault="000B7825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Видати </w:t>
      </w:r>
      <w:r>
        <w:rPr>
          <w:rFonts w:ascii="Times New Roman" w:hAnsi="Times New Roman"/>
          <w:sz w:val="24"/>
          <w:szCs w:val="24"/>
        </w:rPr>
        <w:t>гр. ОСОБА 1, 1957р.н.,</w:t>
      </w:r>
      <w:r w:rsidRPr="009121C0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який проживає за адресою: с.</w:t>
      </w:r>
      <w:r>
        <w:rPr>
          <w:rFonts w:ascii="Times New Roman" w:hAnsi="Times New Roman"/>
          <w:sz w:val="24"/>
          <w:szCs w:val="24"/>
        </w:rPr>
        <w:t>Ошихліби, АДРЕСА 1,</w:t>
      </w:r>
      <w:r w:rsidRPr="00351F65">
        <w:rPr>
          <w:rFonts w:ascii="Times New Roman" w:hAnsi="Times New Roman"/>
          <w:sz w:val="24"/>
          <w:szCs w:val="24"/>
        </w:rPr>
        <w:t xml:space="preserve"> посвідчення реабілітованого, згідно з яким </w:t>
      </w:r>
      <w:r>
        <w:rPr>
          <w:rFonts w:ascii="Times New Roman" w:hAnsi="Times New Roman"/>
          <w:sz w:val="24"/>
          <w:szCs w:val="24"/>
        </w:rPr>
        <w:t xml:space="preserve">він </w:t>
      </w:r>
      <w:r w:rsidRPr="00351F6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0B7825" w:rsidRPr="00351F65" w:rsidRDefault="000B7825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0B7825" w:rsidRPr="00351F65" w:rsidRDefault="000B7825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B7825" w:rsidRDefault="000B7825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0B7825" w:rsidRDefault="000B7825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0B7825" w:rsidRPr="007A33F1" w:rsidRDefault="000B7825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0B7825" w:rsidRPr="007A33F1" w:rsidRDefault="000B7825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0B7825" w:rsidRPr="00455855" w:rsidRDefault="000B7825" w:rsidP="0014630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55855">
        <w:rPr>
          <w:rFonts w:ascii="Times New Roman" w:hAnsi="Times New Roman"/>
          <w:b/>
          <w:sz w:val="24"/>
          <w:szCs w:val="24"/>
          <w:lang w:eastAsia="ru-RU"/>
        </w:rPr>
        <w:t>В.о. мі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ого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и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Олександр МАРУСЯК</w:t>
      </w:r>
    </w:p>
    <w:sectPr w:rsidR="000B7825" w:rsidRPr="00455855" w:rsidSect="009C24B1">
      <w:pgSz w:w="11906" w:h="16838"/>
      <w:pgMar w:top="360" w:right="566" w:bottom="1134" w:left="21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44661"/>
    <w:rsid w:val="00070BDB"/>
    <w:rsid w:val="00071221"/>
    <w:rsid w:val="000B0FA0"/>
    <w:rsid w:val="000B7825"/>
    <w:rsid w:val="00101582"/>
    <w:rsid w:val="00117B83"/>
    <w:rsid w:val="00146301"/>
    <w:rsid w:val="00156ED6"/>
    <w:rsid w:val="001673EB"/>
    <w:rsid w:val="001978E0"/>
    <w:rsid w:val="001A343A"/>
    <w:rsid w:val="001A3AA3"/>
    <w:rsid w:val="001A5433"/>
    <w:rsid w:val="001C7CC7"/>
    <w:rsid w:val="00212ECF"/>
    <w:rsid w:val="00221E6E"/>
    <w:rsid w:val="00241E49"/>
    <w:rsid w:val="002928DF"/>
    <w:rsid w:val="002B1CA0"/>
    <w:rsid w:val="002B7D86"/>
    <w:rsid w:val="002C09D1"/>
    <w:rsid w:val="003209A3"/>
    <w:rsid w:val="003309A6"/>
    <w:rsid w:val="003369E1"/>
    <w:rsid w:val="00351F65"/>
    <w:rsid w:val="00360528"/>
    <w:rsid w:val="00366493"/>
    <w:rsid w:val="003B473A"/>
    <w:rsid w:val="003B5345"/>
    <w:rsid w:val="00414DCC"/>
    <w:rsid w:val="0043244B"/>
    <w:rsid w:val="00455855"/>
    <w:rsid w:val="00472512"/>
    <w:rsid w:val="00485A61"/>
    <w:rsid w:val="00490DAE"/>
    <w:rsid w:val="004A32C3"/>
    <w:rsid w:val="004B40F9"/>
    <w:rsid w:val="00507F66"/>
    <w:rsid w:val="005A4210"/>
    <w:rsid w:val="005C68EA"/>
    <w:rsid w:val="005C7FB5"/>
    <w:rsid w:val="005E5320"/>
    <w:rsid w:val="005E7F94"/>
    <w:rsid w:val="005F71F2"/>
    <w:rsid w:val="006060E2"/>
    <w:rsid w:val="0062548E"/>
    <w:rsid w:val="00626566"/>
    <w:rsid w:val="00627B00"/>
    <w:rsid w:val="00657251"/>
    <w:rsid w:val="00691B7B"/>
    <w:rsid w:val="006C763F"/>
    <w:rsid w:val="006E2DF7"/>
    <w:rsid w:val="00743051"/>
    <w:rsid w:val="00757EC0"/>
    <w:rsid w:val="007661A9"/>
    <w:rsid w:val="00795F5F"/>
    <w:rsid w:val="007A33F1"/>
    <w:rsid w:val="007D768D"/>
    <w:rsid w:val="007E3096"/>
    <w:rsid w:val="007E6EFE"/>
    <w:rsid w:val="008538EA"/>
    <w:rsid w:val="00891095"/>
    <w:rsid w:val="008938E9"/>
    <w:rsid w:val="008F2D0A"/>
    <w:rsid w:val="00905C49"/>
    <w:rsid w:val="009121C0"/>
    <w:rsid w:val="009308B8"/>
    <w:rsid w:val="00930A44"/>
    <w:rsid w:val="00967303"/>
    <w:rsid w:val="00984705"/>
    <w:rsid w:val="00993F50"/>
    <w:rsid w:val="009C24B1"/>
    <w:rsid w:val="009C2A26"/>
    <w:rsid w:val="00A01FFE"/>
    <w:rsid w:val="00A12828"/>
    <w:rsid w:val="00A33695"/>
    <w:rsid w:val="00A34DB8"/>
    <w:rsid w:val="00A45A4F"/>
    <w:rsid w:val="00A54898"/>
    <w:rsid w:val="00AB3E77"/>
    <w:rsid w:val="00AF6EC6"/>
    <w:rsid w:val="00B5135B"/>
    <w:rsid w:val="00B902FF"/>
    <w:rsid w:val="00BB57C8"/>
    <w:rsid w:val="00BD0C9C"/>
    <w:rsid w:val="00BE27DA"/>
    <w:rsid w:val="00C332B5"/>
    <w:rsid w:val="00C620FD"/>
    <w:rsid w:val="00C62862"/>
    <w:rsid w:val="00CA78A7"/>
    <w:rsid w:val="00CC2231"/>
    <w:rsid w:val="00CC43CE"/>
    <w:rsid w:val="00CE1263"/>
    <w:rsid w:val="00CE1A90"/>
    <w:rsid w:val="00CF2A0C"/>
    <w:rsid w:val="00CF3267"/>
    <w:rsid w:val="00CF58C8"/>
    <w:rsid w:val="00D211C5"/>
    <w:rsid w:val="00D31A2B"/>
    <w:rsid w:val="00D5250D"/>
    <w:rsid w:val="00D73E07"/>
    <w:rsid w:val="00D80013"/>
    <w:rsid w:val="00D8580C"/>
    <w:rsid w:val="00E7519E"/>
    <w:rsid w:val="00E90190"/>
    <w:rsid w:val="00EA1878"/>
    <w:rsid w:val="00EA4A12"/>
    <w:rsid w:val="00EB4C17"/>
    <w:rsid w:val="00ED114A"/>
    <w:rsid w:val="00ED2E18"/>
    <w:rsid w:val="00EE1D46"/>
    <w:rsid w:val="00F42334"/>
    <w:rsid w:val="00F427ED"/>
    <w:rsid w:val="00FA1AB0"/>
    <w:rsid w:val="00FB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2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373</Words>
  <Characters>2132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12</cp:revision>
  <cp:lastPrinted>2022-08-11T07:22:00Z</cp:lastPrinted>
  <dcterms:created xsi:type="dcterms:W3CDTF">2022-08-05T12:39:00Z</dcterms:created>
  <dcterms:modified xsi:type="dcterms:W3CDTF">2022-08-19T11:41:00Z</dcterms:modified>
</cp:coreProperties>
</file>