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D09" w:rsidRPr="00A461C0" w:rsidRDefault="00033D0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7" o:title=""/>
          </v:shape>
          <o:OLEObject Type="Embed" ProgID="Paint.Picture" ShapeID="_x0000_i1025" DrawAspect="Content" ObjectID="_1721561147" r:id="rId8"/>
        </w:object>
      </w:r>
    </w:p>
    <w:p w:rsidR="00033D09" w:rsidRPr="00D927B7" w:rsidRDefault="00033D09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033D09" w:rsidRPr="00D927B7" w:rsidRDefault="00033D09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033D09" w:rsidRPr="00D927B7" w:rsidRDefault="00033D0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033D09" w:rsidRPr="00D927B7" w:rsidRDefault="00033D09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033D09" w:rsidRDefault="00033D09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033D09" w:rsidRDefault="00033D09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033D09" w:rsidRPr="00A461C0" w:rsidRDefault="00033D0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033D09" w:rsidRDefault="00033D0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33D09" w:rsidRDefault="00033D0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</w:t>
      </w:r>
    </w:p>
    <w:p w:rsidR="00033D09" w:rsidRDefault="00033D0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33D09" w:rsidRDefault="00033D0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33D09" w:rsidRPr="00A461C0" w:rsidRDefault="00033D0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231/8</w:t>
      </w:r>
    </w:p>
    <w:p w:rsidR="00033D09" w:rsidRPr="00A461C0" w:rsidRDefault="00033D09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033D09" w:rsidRDefault="00033D0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08 серпня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</w:t>
      </w: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t xml:space="preserve">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033D09" w:rsidRDefault="00033D09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33D09" w:rsidRDefault="00033D09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033D09" w:rsidRDefault="00033D09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внутрішньо переміщених осіб, які перемістилися</w:t>
      </w:r>
    </w:p>
    <w:p w:rsidR="00033D09" w:rsidRPr="00D25BDC" w:rsidRDefault="00033D09" w:rsidP="0051446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у період воєнного стану </w:t>
      </w:r>
    </w:p>
    <w:p w:rsidR="00033D09" w:rsidRDefault="00033D09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33D09" w:rsidRDefault="00033D09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33D09" w:rsidRPr="00297282" w:rsidRDefault="00033D09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(в редакції постанови Кабінету Міністрів України від 29.04.2022р. №490)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внутрішньо переміщених осіб, які перемістилися у період воєнного стану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69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033D09" w:rsidRPr="00A461C0" w:rsidRDefault="00033D0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33D09" w:rsidRDefault="00033D09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033D09" w:rsidRDefault="00033D09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033D09" w:rsidRPr="006B649A" w:rsidRDefault="00033D09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Подати переліки  згідно з додатками 2 і 3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 </w:t>
      </w:r>
      <w:r>
        <w:rPr>
          <w:rFonts w:ascii="Times New Roman" w:hAnsi="Times New Roman"/>
          <w:sz w:val="24"/>
          <w:szCs w:val="24"/>
          <w:lang w:val="uk-UA"/>
        </w:rPr>
        <w:t>липень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2022року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08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8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.2022року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2, 3 додається).</w:t>
      </w:r>
    </w:p>
    <w:p w:rsidR="00033D09" w:rsidRPr="0049467A" w:rsidRDefault="00033D09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033D09" w:rsidRDefault="00033D0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33D09" w:rsidRDefault="00033D0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33D09" w:rsidRDefault="00033D0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33D09" w:rsidRDefault="00033D0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033D09" w:rsidRDefault="00033D0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33D09" w:rsidRDefault="00033D0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33D09" w:rsidRDefault="00033D0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33D09" w:rsidRPr="00AB1F9E" w:rsidRDefault="00033D0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033D09" w:rsidRPr="00AB1F9E" w:rsidSect="00892631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D09" w:rsidRDefault="00033D09" w:rsidP="00EE1455">
      <w:pPr>
        <w:spacing w:after="0" w:line="240" w:lineRule="auto"/>
      </w:pPr>
      <w:r>
        <w:separator/>
      </w:r>
    </w:p>
  </w:endnote>
  <w:endnote w:type="continuationSeparator" w:id="0">
    <w:p w:rsidR="00033D09" w:rsidRDefault="00033D0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D09" w:rsidRDefault="00033D09" w:rsidP="00EE1455">
      <w:pPr>
        <w:spacing w:after="0" w:line="240" w:lineRule="auto"/>
      </w:pPr>
      <w:r>
        <w:separator/>
      </w:r>
    </w:p>
  </w:footnote>
  <w:footnote w:type="continuationSeparator" w:id="0">
    <w:p w:rsidR="00033D09" w:rsidRDefault="00033D0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3D09"/>
    <w:rsid w:val="00051F69"/>
    <w:rsid w:val="000541DF"/>
    <w:rsid w:val="00057E83"/>
    <w:rsid w:val="00060337"/>
    <w:rsid w:val="000632C1"/>
    <w:rsid w:val="000721E5"/>
    <w:rsid w:val="00080D4D"/>
    <w:rsid w:val="000B5805"/>
    <w:rsid w:val="000C2D57"/>
    <w:rsid w:val="000E1A71"/>
    <w:rsid w:val="000E5091"/>
    <w:rsid w:val="0013317D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7E99"/>
    <w:rsid w:val="001C15F9"/>
    <w:rsid w:val="001C73FB"/>
    <w:rsid w:val="001C7E27"/>
    <w:rsid w:val="001D0F18"/>
    <w:rsid w:val="00203C4A"/>
    <w:rsid w:val="002060C5"/>
    <w:rsid w:val="00211C8E"/>
    <w:rsid w:val="002147DE"/>
    <w:rsid w:val="002576D7"/>
    <w:rsid w:val="00267089"/>
    <w:rsid w:val="0028366E"/>
    <w:rsid w:val="00284622"/>
    <w:rsid w:val="00297282"/>
    <w:rsid w:val="002B3791"/>
    <w:rsid w:val="002C71F1"/>
    <w:rsid w:val="002C7B41"/>
    <w:rsid w:val="002D5D4C"/>
    <w:rsid w:val="002D70CD"/>
    <w:rsid w:val="002E4626"/>
    <w:rsid w:val="002E671A"/>
    <w:rsid w:val="002F204F"/>
    <w:rsid w:val="00307527"/>
    <w:rsid w:val="0031460F"/>
    <w:rsid w:val="00316404"/>
    <w:rsid w:val="0032457C"/>
    <w:rsid w:val="003466E8"/>
    <w:rsid w:val="00360BB1"/>
    <w:rsid w:val="0037758D"/>
    <w:rsid w:val="00385665"/>
    <w:rsid w:val="003E14DD"/>
    <w:rsid w:val="0041052A"/>
    <w:rsid w:val="0043563E"/>
    <w:rsid w:val="004474E2"/>
    <w:rsid w:val="00447CED"/>
    <w:rsid w:val="00450E27"/>
    <w:rsid w:val="00456290"/>
    <w:rsid w:val="00457B89"/>
    <w:rsid w:val="00460077"/>
    <w:rsid w:val="004669D1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6080C"/>
    <w:rsid w:val="00565E3F"/>
    <w:rsid w:val="005740E8"/>
    <w:rsid w:val="005A2F4B"/>
    <w:rsid w:val="005B2782"/>
    <w:rsid w:val="005B29C8"/>
    <w:rsid w:val="005E0C88"/>
    <w:rsid w:val="005E6D17"/>
    <w:rsid w:val="005E7FAC"/>
    <w:rsid w:val="00617B34"/>
    <w:rsid w:val="00620297"/>
    <w:rsid w:val="00622D10"/>
    <w:rsid w:val="00632312"/>
    <w:rsid w:val="00632CA1"/>
    <w:rsid w:val="00646CEF"/>
    <w:rsid w:val="00656B8E"/>
    <w:rsid w:val="0065707F"/>
    <w:rsid w:val="00670F1B"/>
    <w:rsid w:val="006711AF"/>
    <w:rsid w:val="006735AA"/>
    <w:rsid w:val="006A0B2D"/>
    <w:rsid w:val="006B649A"/>
    <w:rsid w:val="006C041C"/>
    <w:rsid w:val="006D0D67"/>
    <w:rsid w:val="006D565C"/>
    <w:rsid w:val="006E019F"/>
    <w:rsid w:val="006E1711"/>
    <w:rsid w:val="006E1E18"/>
    <w:rsid w:val="00701739"/>
    <w:rsid w:val="007115E4"/>
    <w:rsid w:val="00721B83"/>
    <w:rsid w:val="00755C9E"/>
    <w:rsid w:val="007714A7"/>
    <w:rsid w:val="00784638"/>
    <w:rsid w:val="00784D6A"/>
    <w:rsid w:val="007B22D0"/>
    <w:rsid w:val="007B5D19"/>
    <w:rsid w:val="007B6793"/>
    <w:rsid w:val="007E2669"/>
    <w:rsid w:val="00803DE7"/>
    <w:rsid w:val="00822063"/>
    <w:rsid w:val="00844C39"/>
    <w:rsid w:val="008744E2"/>
    <w:rsid w:val="008775DC"/>
    <w:rsid w:val="00881954"/>
    <w:rsid w:val="00885039"/>
    <w:rsid w:val="00892631"/>
    <w:rsid w:val="008A23C6"/>
    <w:rsid w:val="008E28F6"/>
    <w:rsid w:val="0092462C"/>
    <w:rsid w:val="00954219"/>
    <w:rsid w:val="009629C0"/>
    <w:rsid w:val="009C4B9B"/>
    <w:rsid w:val="009C6216"/>
    <w:rsid w:val="009D77E2"/>
    <w:rsid w:val="009E6D0F"/>
    <w:rsid w:val="009E77FB"/>
    <w:rsid w:val="00A01EC5"/>
    <w:rsid w:val="00A1646A"/>
    <w:rsid w:val="00A20614"/>
    <w:rsid w:val="00A25E10"/>
    <w:rsid w:val="00A373DA"/>
    <w:rsid w:val="00A3764C"/>
    <w:rsid w:val="00A45738"/>
    <w:rsid w:val="00A461C0"/>
    <w:rsid w:val="00A75448"/>
    <w:rsid w:val="00A77AF4"/>
    <w:rsid w:val="00A90080"/>
    <w:rsid w:val="00A920B6"/>
    <w:rsid w:val="00A93E71"/>
    <w:rsid w:val="00A94E39"/>
    <w:rsid w:val="00AB1F9E"/>
    <w:rsid w:val="00AB56D4"/>
    <w:rsid w:val="00AD30E6"/>
    <w:rsid w:val="00AD580F"/>
    <w:rsid w:val="00AE2905"/>
    <w:rsid w:val="00AF2354"/>
    <w:rsid w:val="00AF2744"/>
    <w:rsid w:val="00B372FE"/>
    <w:rsid w:val="00B56DDB"/>
    <w:rsid w:val="00B67C87"/>
    <w:rsid w:val="00B80CFA"/>
    <w:rsid w:val="00B8284C"/>
    <w:rsid w:val="00B866DF"/>
    <w:rsid w:val="00B95D2B"/>
    <w:rsid w:val="00B96289"/>
    <w:rsid w:val="00B967C2"/>
    <w:rsid w:val="00BB00E6"/>
    <w:rsid w:val="00BC12F1"/>
    <w:rsid w:val="00C40302"/>
    <w:rsid w:val="00C74289"/>
    <w:rsid w:val="00C911C2"/>
    <w:rsid w:val="00C94FF1"/>
    <w:rsid w:val="00CD0537"/>
    <w:rsid w:val="00CD2076"/>
    <w:rsid w:val="00CD57BE"/>
    <w:rsid w:val="00CE1B9C"/>
    <w:rsid w:val="00D1396E"/>
    <w:rsid w:val="00D25BDC"/>
    <w:rsid w:val="00D3158F"/>
    <w:rsid w:val="00D40E12"/>
    <w:rsid w:val="00D5587D"/>
    <w:rsid w:val="00D927B7"/>
    <w:rsid w:val="00DA44A6"/>
    <w:rsid w:val="00DD580F"/>
    <w:rsid w:val="00E21D41"/>
    <w:rsid w:val="00E41228"/>
    <w:rsid w:val="00E613C6"/>
    <w:rsid w:val="00E70B91"/>
    <w:rsid w:val="00E761AC"/>
    <w:rsid w:val="00E905E7"/>
    <w:rsid w:val="00EA6322"/>
    <w:rsid w:val="00EB0603"/>
    <w:rsid w:val="00EC0E7D"/>
    <w:rsid w:val="00EE0997"/>
    <w:rsid w:val="00EE1455"/>
    <w:rsid w:val="00F1598C"/>
    <w:rsid w:val="00F33F4F"/>
    <w:rsid w:val="00F35A2A"/>
    <w:rsid w:val="00F42C37"/>
    <w:rsid w:val="00F57BC3"/>
    <w:rsid w:val="00F774B2"/>
    <w:rsid w:val="00F8056A"/>
    <w:rsid w:val="00F82CD5"/>
    <w:rsid w:val="00F90DCA"/>
    <w:rsid w:val="00FA32CB"/>
    <w:rsid w:val="00FA59DA"/>
    <w:rsid w:val="00FA5DEC"/>
    <w:rsid w:val="00FB10E1"/>
    <w:rsid w:val="00FC2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633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282</Words>
  <Characters>1608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2022-08-08T14:20:00Z</cp:lastPrinted>
  <dcterms:created xsi:type="dcterms:W3CDTF">2022-08-05T12:41:00Z</dcterms:created>
  <dcterms:modified xsi:type="dcterms:W3CDTF">2022-08-09T11:39:00Z</dcterms:modified>
</cp:coreProperties>
</file>