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0E574C" w:rsidRPr="00BC40F0" w:rsidRDefault="000E574C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641021" r:id="rId6"/>
        </w:object>
      </w:r>
      <w:bookmarkEnd w:id="0"/>
    </w:p>
    <w:p w:rsidR="000E574C" w:rsidRPr="00BC40F0" w:rsidRDefault="000E574C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0E574C" w:rsidRPr="00BC40F0" w:rsidRDefault="000E574C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0E574C" w:rsidRPr="00BC40F0" w:rsidRDefault="000E574C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0E574C" w:rsidRPr="00BC40F0" w:rsidRDefault="000E574C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0E574C" w:rsidRPr="00BC40F0" w:rsidRDefault="000E574C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0E574C" w:rsidRDefault="000E574C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0E574C" w:rsidRPr="00F72909" w:rsidRDefault="000E574C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0E574C" w:rsidRPr="000B22C9" w:rsidRDefault="000E574C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0E574C" w:rsidRPr="00E82FEF" w:rsidRDefault="000E574C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0E574C" w:rsidRPr="00BC40F0" w:rsidRDefault="000E574C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269/8</w:t>
      </w:r>
    </w:p>
    <w:p w:rsidR="000E574C" w:rsidRPr="00BC40F0" w:rsidRDefault="000E574C" w:rsidP="00734CC9">
      <w:r>
        <w:t>08 серпня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</w:t>
      </w:r>
      <w:r>
        <w:t xml:space="preserve">              </w:t>
      </w:r>
      <w:r w:rsidRPr="00BC40F0">
        <w:t xml:space="preserve"> м. Кіцмань</w:t>
      </w:r>
    </w:p>
    <w:p w:rsidR="000E574C" w:rsidRDefault="000E574C" w:rsidP="00627A1C">
      <w:pPr>
        <w:pStyle w:val="BodyText3"/>
        <w:spacing w:after="0"/>
        <w:rPr>
          <w:sz w:val="28"/>
          <w:szCs w:val="28"/>
        </w:rPr>
      </w:pPr>
    </w:p>
    <w:p w:rsidR="000E574C" w:rsidRPr="00734CC9" w:rsidRDefault="000E574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0E574C" w:rsidRPr="00734CC9" w:rsidRDefault="000E574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0E574C" w:rsidRDefault="000E574C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0E574C" w:rsidRPr="00734CC9" w:rsidRDefault="000E574C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0E574C" w:rsidRPr="00734CC9" w:rsidRDefault="000E574C" w:rsidP="00534EC8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0E574C" w:rsidRDefault="000E574C" w:rsidP="00534EC8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7322510100:01:004:0882</w:t>
      </w:r>
      <w:bookmarkStart w:id="1" w:name="_GoBack"/>
      <w:bookmarkEnd w:id="1"/>
    </w:p>
    <w:p w:rsidR="000E574C" w:rsidRPr="00734CC9" w:rsidRDefault="000E574C" w:rsidP="00534EC8">
      <w:pPr>
        <w:pStyle w:val="BodyText3"/>
        <w:spacing w:after="0"/>
        <w:rPr>
          <w:b/>
          <w:bCs/>
          <w:sz w:val="24"/>
          <w:szCs w:val="24"/>
        </w:rPr>
      </w:pPr>
    </w:p>
    <w:p w:rsidR="000E574C" w:rsidRDefault="000E574C" w:rsidP="00B91D84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№588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09.11.2021 №283692404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0E574C" w:rsidRDefault="000E574C" w:rsidP="00627A1C">
      <w:pPr>
        <w:pStyle w:val="BodyText3"/>
        <w:spacing w:after="0"/>
        <w:jc w:val="both"/>
        <w:rPr>
          <w:sz w:val="24"/>
          <w:szCs w:val="24"/>
        </w:rPr>
      </w:pPr>
    </w:p>
    <w:p w:rsidR="000E574C" w:rsidRPr="004D4F78" w:rsidRDefault="000E574C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0E574C" w:rsidRPr="00734CC9" w:rsidRDefault="000E574C" w:rsidP="00627A1C">
      <w:pPr>
        <w:pStyle w:val="BodyText3"/>
        <w:spacing w:after="0"/>
        <w:jc w:val="both"/>
        <w:rPr>
          <w:sz w:val="24"/>
          <w:szCs w:val="24"/>
        </w:rPr>
      </w:pPr>
    </w:p>
    <w:p w:rsidR="000E574C" w:rsidRPr="00734CC9" w:rsidRDefault="000E574C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0,0047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0882)</w:t>
      </w:r>
      <w:r w:rsidRPr="00734CC9">
        <w:rPr>
          <w:sz w:val="24"/>
          <w:szCs w:val="24"/>
        </w:rPr>
        <w:t>.</w:t>
      </w:r>
    </w:p>
    <w:p w:rsidR="000E574C" w:rsidRPr="00734CC9" w:rsidRDefault="000E574C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0E574C" w:rsidRPr="00622703" w:rsidRDefault="000E574C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0E574C" w:rsidRPr="00734CC9" w:rsidRDefault="000E574C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0E574C" w:rsidRPr="00734CC9" w:rsidRDefault="000E574C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0E574C" w:rsidRPr="00734CC9" w:rsidRDefault="000E574C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0E574C" w:rsidRPr="00622703" w:rsidRDefault="000E574C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0E574C" w:rsidRPr="00622703" w:rsidRDefault="000E574C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E574C" w:rsidRPr="00E25BF3" w:rsidRDefault="000E574C" w:rsidP="00DF304A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0E574C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E574C"/>
    <w:rsid w:val="00130EA7"/>
    <w:rsid w:val="0023208A"/>
    <w:rsid w:val="002B515D"/>
    <w:rsid w:val="00322975"/>
    <w:rsid w:val="003762F6"/>
    <w:rsid w:val="003D5874"/>
    <w:rsid w:val="003F09B3"/>
    <w:rsid w:val="00443800"/>
    <w:rsid w:val="0045567C"/>
    <w:rsid w:val="004D4F78"/>
    <w:rsid w:val="00512D60"/>
    <w:rsid w:val="00534EC8"/>
    <w:rsid w:val="00562E0F"/>
    <w:rsid w:val="005A689C"/>
    <w:rsid w:val="005B6F55"/>
    <w:rsid w:val="005E4956"/>
    <w:rsid w:val="00622703"/>
    <w:rsid w:val="00627A1C"/>
    <w:rsid w:val="00734CC9"/>
    <w:rsid w:val="00762446"/>
    <w:rsid w:val="007843A6"/>
    <w:rsid w:val="007F1DF1"/>
    <w:rsid w:val="007F62A2"/>
    <w:rsid w:val="008214E0"/>
    <w:rsid w:val="00844BA2"/>
    <w:rsid w:val="008A27A5"/>
    <w:rsid w:val="00962C92"/>
    <w:rsid w:val="00973B4B"/>
    <w:rsid w:val="00A245DE"/>
    <w:rsid w:val="00B91D84"/>
    <w:rsid w:val="00B9340F"/>
    <w:rsid w:val="00BA66A0"/>
    <w:rsid w:val="00BC40F0"/>
    <w:rsid w:val="00BD2F60"/>
    <w:rsid w:val="00D1167D"/>
    <w:rsid w:val="00DA4EFA"/>
    <w:rsid w:val="00DC22DC"/>
    <w:rsid w:val="00DF304A"/>
    <w:rsid w:val="00E03DCB"/>
    <w:rsid w:val="00E25BF3"/>
    <w:rsid w:val="00E62BFF"/>
    <w:rsid w:val="00E82FEF"/>
    <w:rsid w:val="00E948F4"/>
    <w:rsid w:val="00EA3184"/>
    <w:rsid w:val="00EE12C6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8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395</Words>
  <Characters>2256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2022-08-10T09:51:00Z</cp:lastPrinted>
  <dcterms:created xsi:type="dcterms:W3CDTF">2022-08-03T08:40:00Z</dcterms:created>
  <dcterms:modified xsi:type="dcterms:W3CDTF">2022-08-10T09:51:00Z</dcterms:modified>
</cp:coreProperties>
</file>