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93F47" w:rsidRPr="00BC40F0" w:rsidRDefault="00E93F47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1640906" r:id="rId6"/>
        </w:object>
      </w:r>
      <w:bookmarkEnd w:id="0"/>
    </w:p>
    <w:p w:rsidR="00E93F47" w:rsidRPr="00BC40F0" w:rsidRDefault="00E93F47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E93F47" w:rsidRPr="00BC40F0" w:rsidRDefault="00E93F47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E93F47" w:rsidRPr="00BC40F0" w:rsidRDefault="00E93F47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E93F47" w:rsidRPr="00BC40F0" w:rsidRDefault="00E93F47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93F47" w:rsidRPr="00BC40F0" w:rsidRDefault="00E93F47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E93F47" w:rsidRDefault="00E93F47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E93F47" w:rsidRPr="00F72909" w:rsidRDefault="00E93F47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3186.4pt,8.3pt" to="3683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E93F47" w:rsidRPr="000B22C9" w:rsidRDefault="00E93F47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E93F47" w:rsidRPr="00E82FEF" w:rsidRDefault="00E93F47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E93F47" w:rsidRDefault="00E93F47" w:rsidP="00734CC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268/8</w:t>
      </w:r>
    </w:p>
    <w:p w:rsidR="00E93F47" w:rsidRPr="00BC40F0" w:rsidRDefault="00E93F47" w:rsidP="00734CC9">
      <w:pPr>
        <w:pStyle w:val="Title"/>
      </w:pPr>
    </w:p>
    <w:p w:rsidR="00E93F47" w:rsidRPr="00BC40F0" w:rsidRDefault="00E93F47" w:rsidP="00734CC9">
      <w:r>
        <w:t>08 серпня</w:t>
      </w:r>
      <w:r w:rsidRPr="00BC40F0">
        <w:t xml:space="preserve">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</w:t>
      </w:r>
      <w:r>
        <w:t xml:space="preserve">               </w:t>
      </w:r>
      <w:r w:rsidRPr="00BC40F0">
        <w:t>м. Кіцмань</w:t>
      </w:r>
    </w:p>
    <w:p w:rsidR="00E93F47" w:rsidRPr="000D4A40" w:rsidRDefault="00E93F47" w:rsidP="00627A1C">
      <w:pPr>
        <w:pStyle w:val="BodyText3"/>
        <w:spacing w:after="0"/>
        <w:rPr>
          <w:sz w:val="18"/>
          <w:szCs w:val="28"/>
        </w:rPr>
      </w:pPr>
    </w:p>
    <w:p w:rsidR="00E93F47" w:rsidRPr="00734CC9" w:rsidRDefault="00E93F4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E93F47" w:rsidRPr="00734CC9" w:rsidRDefault="00E93F4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E93F47" w:rsidRDefault="00E93F4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E93F47" w:rsidRDefault="00E93F47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38 а  м. Кіцмань </w:t>
      </w:r>
    </w:p>
    <w:p w:rsidR="00E93F47" w:rsidRPr="00734CC9" w:rsidRDefault="00E93F47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E93F47" w:rsidRDefault="00E93F47" w:rsidP="00627A1C">
      <w:pPr>
        <w:pStyle w:val="BodyText3"/>
        <w:spacing w:after="0"/>
        <w:rPr>
          <w:b/>
          <w:sz w:val="24"/>
          <w:szCs w:val="24"/>
        </w:rPr>
      </w:pPr>
      <w:bookmarkStart w:id="1" w:name="_GoBack"/>
      <w:r w:rsidRPr="000D4A40">
        <w:rPr>
          <w:b/>
          <w:sz w:val="24"/>
          <w:szCs w:val="24"/>
        </w:rPr>
        <w:t>7322510100:01:004:0881</w:t>
      </w:r>
      <w:bookmarkEnd w:id="1"/>
    </w:p>
    <w:p w:rsidR="00E93F47" w:rsidRPr="000D4A40" w:rsidRDefault="00E93F47" w:rsidP="00627A1C">
      <w:pPr>
        <w:pStyle w:val="BodyText3"/>
        <w:spacing w:after="0"/>
        <w:rPr>
          <w:b/>
          <w:bCs/>
          <w:sz w:val="18"/>
          <w:szCs w:val="24"/>
        </w:rPr>
      </w:pPr>
    </w:p>
    <w:p w:rsidR="00E93F47" w:rsidRDefault="00E93F47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Ященка Володимира Олександровича  №587 від 19.07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04.11.2021 №283026301 та відповідні документи,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ч. «б» п.1 ст. 31 Закону України «Про місцеве самоврядування в 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E93F47" w:rsidRDefault="00E93F47" w:rsidP="00627A1C">
      <w:pPr>
        <w:pStyle w:val="BodyText3"/>
        <w:spacing w:after="0"/>
        <w:jc w:val="both"/>
        <w:rPr>
          <w:sz w:val="24"/>
          <w:szCs w:val="24"/>
        </w:rPr>
      </w:pPr>
    </w:p>
    <w:p w:rsidR="00E93F47" w:rsidRPr="004D4F78" w:rsidRDefault="00E93F47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E93F47" w:rsidRPr="00734CC9" w:rsidRDefault="00E93F47" w:rsidP="00627A1C">
      <w:pPr>
        <w:pStyle w:val="BodyText3"/>
        <w:spacing w:after="0"/>
        <w:jc w:val="both"/>
        <w:rPr>
          <w:sz w:val="24"/>
          <w:szCs w:val="24"/>
        </w:rPr>
      </w:pPr>
    </w:p>
    <w:p w:rsidR="00E93F47" w:rsidRPr="00734CC9" w:rsidRDefault="00E93F47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Ященку Володимиру Олександровичу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 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0,0048 га (</w:t>
      </w:r>
      <w:r w:rsidRPr="00734CC9">
        <w:rPr>
          <w:sz w:val="24"/>
          <w:szCs w:val="24"/>
        </w:rPr>
        <w:t>кадастровий номер 73225</w:t>
      </w:r>
      <w:r>
        <w:rPr>
          <w:sz w:val="24"/>
          <w:szCs w:val="24"/>
        </w:rPr>
        <w:t>10100</w:t>
      </w:r>
      <w:r w:rsidRPr="00734CC9">
        <w:rPr>
          <w:sz w:val="24"/>
          <w:szCs w:val="24"/>
        </w:rPr>
        <w:t>:0</w:t>
      </w:r>
      <w:r>
        <w:rPr>
          <w:sz w:val="24"/>
          <w:szCs w:val="24"/>
        </w:rPr>
        <w:t>1</w:t>
      </w:r>
      <w:r w:rsidRPr="00734CC9">
        <w:rPr>
          <w:sz w:val="24"/>
          <w:szCs w:val="24"/>
        </w:rPr>
        <w:t>:00</w:t>
      </w:r>
      <w:r>
        <w:rPr>
          <w:sz w:val="24"/>
          <w:szCs w:val="24"/>
        </w:rPr>
        <w:t>4</w:t>
      </w:r>
      <w:r w:rsidRPr="00734CC9">
        <w:rPr>
          <w:sz w:val="24"/>
          <w:szCs w:val="24"/>
        </w:rPr>
        <w:t>:</w:t>
      </w:r>
      <w:r>
        <w:rPr>
          <w:sz w:val="24"/>
          <w:szCs w:val="24"/>
        </w:rPr>
        <w:t>0881)</w:t>
      </w:r>
      <w:r w:rsidRPr="00734CC9">
        <w:rPr>
          <w:sz w:val="24"/>
          <w:szCs w:val="24"/>
        </w:rPr>
        <w:t>.</w:t>
      </w:r>
    </w:p>
    <w:p w:rsidR="00E93F47" w:rsidRPr="00734CC9" w:rsidRDefault="00E93F47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Ященку Володимиру Олександровичу</w:t>
      </w:r>
      <w:r w:rsidRPr="00734CC9">
        <w:rPr>
          <w:sz w:val="24"/>
          <w:szCs w:val="24"/>
        </w:rPr>
        <w:t>:</w:t>
      </w:r>
    </w:p>
    <w:p w:rsidR="00E93F47" w:rsidRPr="00622703" w:rsidRDefault="00E93F47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E93F47" w:rsidRPr="00734CC9" w:rsidRDefault="00E93F47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E93F47" w:rsidRPr="00734CC9" w:rsidRDefault="00E93F47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E93F47" w:rsidRPr="00734CC9" w:rsidRDefault="00E93F47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E93F47" w:rsidRPr="00622703" w:rsidRDefault="00E93F47" w:rsidP="00D67B8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E93F47" w:rsidRPr="00622703" w:rsidRDefault="00E93F47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E93F47" w:rsidRPr="00E25BF3" w:rsidRDefault="00E93F47" w:rsidP="00D67B8A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sectPr w:rsidR="00E93F47" w:rsidRPr="00E25BF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3653"/>
    <w:rsid w:val="000A649B"/>
    <w:rsid w:val="000B22C9"/>
    <w:rsid w:val="000C5B06"/>
    <w:rsid w:val="000D4A40"/>
    <w:rsid w:val="00225A15"/>
    <w:rsid w:val="0023208A"/>
    <w:rsid w:val="003E68AA"/>
    <w:rsid w:val="003F09B3"/>
    <w:rsid w:val="00415926"/>
    <w:rsid w:val="004475AA"/>
    <w:rsid w:val="0045567C"/>
    <w:rsid w:val="004B5634"/>
    <w:rsid w:val="004D4F78"/>
    <w:rsid w:val="00512D60"/>
    <w:rsid w:val="005E4956"/>
    <w:rsid w:val="00620B10"/>
    <w:rsid w:val="00622703"/>
    <w:rsid w:val="00627A1C"/>
    <w:rsid w:val="0070270B"/>
    <w:rsid w:val="00734CC9"/>
    <w:rsid w:val="00741BE7"/>
    <w:rsid w:val="007843A6"/>
    <w:rsid w:val="007F1DF1"/>
    <w:rsid w:val="00807938"/>
    <w:rsid w:val="00824438"/>
    <w:rsid w:val="00850736"/>
    <w:rsid w:val="00973B4B"/>
    <w:rsid w:val="009B0B0E"/>
    <w:rsid w:val="00A372E2"/>
    <w:rsid w:val="00AC49C0"/>
    <w:rsid w:val="00BC40F0"/>
    <w:rsid w:val="00BE782E"/>
    <w:rsid w:val="00C330A6"/>
    <w:rsid w:val="00C41DDD"/>
    <w:rsid w:val="00C5618D"/>
    <w:rsid w:val="00C63F8F"/>
    <w:rsid w:val="00C66F9C"/>
    <w:rsid w:val="00D1318E"/>
    <w:rsid w:val="00D67B8A"/>
    <w:rsid w:val="00D812EF"/>
    <w:rsid w:val="00E0311E"/>
    <w:rsid w:val="00E03DCB"/>
    <w:rsid w:val="00E25BF3"/>
    <w:rsid w:val="00E82FEF"/>
    <w:rsid w:val="00E93F47"/>
    <w:rsid w:val="00EE12C6"/>
    <w:rsid w:val="00F336F5"/>
    <w:rsid w:val="00F366DC"/>
    <w:rsid w:val="00F372D7"/>
    <w:rsid w:val="00F72909"/>
    <w:rsid w:val="00F964A5"/>
    <w:rsid w:val="00FC1BCF"/>
    <w:rsid w:val="00FC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4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395</Words>
  <Characters>2258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7</cp:revision>
  <cp:lastPrinted>2022-08-10T09:49:00Z</cp:lastPrinted>
  <dcterms:created xsi:type="dcterms:W3CDTF">2022-08-03T08:39:00Z</dcterms:created>
  <dcterms:modified xsi:type="dcterms:W3CDTF">2022-08-10T09:49:00Z</dcterms:modified>
</cp:coreProperties>
</file>