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BF4BF2" w:rsidRPr="00BC40F0" w:rsidRDefault="00BF4BF2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1640432" r:id="rId6"/>
        </w:object>
      </w:r>
      <w:bookmarkEnd w:id="0"/>
    </w:p>
    <w:p w:rsidR="00BF4BF2" w:rsidRPr="00BC40F0" w:rsidRDefault="00BF4BF2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BF4BF2" w:rsidRPr="00BC40F0" w:rsidRDefault="00BF4BF2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BF4BF2" w:rsidRPr="00BC40F0" w:rsidRDefault="00BF4BF2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BF4BF2" w:rsidRPr="00BC40F0" w:rsidRDefault="00BF4BF2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BF4BF2" w:rsidRPr="00BC40F0" w:rsidRDefault="00BF4BF2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BF4BF2" w:rsidRDefault="00BF4BF2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BF4BF2" w:rsidRPr="00F72909" w:rsidRDefault="00BF4BF2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2272.8pt,8.3pt" to="2769.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BF4BF2" w:rsidRPr="000B22C9" w:rsidRDefault="00BF4BF2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BF4BF2" w:rsidRPr="00E82FEF" w:rsidRDefault="00BF4BF2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BF4BF2" w:rsidRPr="00BC40F0" w:rsidRDefault="00BF4BF2" w:rsidP="00734CC9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267/8</w:t>
      </w:r>
    </w:p>
    <w:p w:rsidR="00BF4BF2" w:rsidRPr="00BC40F0" w:rsidRDefault="00BF4BF2" w:rsidP="00734CC9">
      <w:r>
        <w:t>08 серпня</w:t>
      </w:r>
      <w:r w:rsidRPr="00BC40F0">
        <w:t xml:space="preserve"> 20</w:t>
      </w:r>
      <w:r>
        <w:t>22</w:t>
      </w:r>
      <w:r w:rsidRPr="00BC40F0">
        <w:t xml:space="preserve"> року                                                                                    </w:t>
      </w:r>
      <w:r>
        <w:t xml:space="preserve">    </w:t>
      </w:r>
      <w:r w:rsidRPr="00BC40F0">
        <w:t xml:space="preserve">    </w:t>
      </w:r>
      <w:r>
        <w:t xml:space="preserve">              </w:t>
      </w:r>
      <w:r w:rsidRPr="00BC40F0">
        <w:t>м. Кіцмань</w:t>
      </w:r>
    </w:p>
    <w:p w:rsidR="00BF4BF2" w:rsidRDefault="00BF4BF2" w:rsidP="00627A1C">
      <w:pPr>
        <w:pStyle w:val="BodyText3"/>
        <w:spacing w:after="0"/>
        <w:rPr>
          <w:sz w:val="28"/>
          <w:szCs w:val="28"/>
        </w:rPr>
      </w:pPr>
    </w:p>
    <w:p w:rsidR="00BF4BF2" w:rsidRPr="00734CC9" w:rsidRDefault="00BF4BF2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Про надання дозволу на розміщення</w:t>
      </w:r>
    </w:p>
    <w:p w:rsidR="00BF4BF2" w:rsidRPr="00734CC9" w:rsidRDefault="00BF4BF2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BF4BF2" w:rsidRDefault="00BF4BF2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BF4BF2" w:rsidRPr="00734CC9" w:rsidRDefault="00BF4BF2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38 а  м. Кіцмань </w:t>
      </w:r>
    </w:p>
    <w:p w:rsidR="00BF4BF2" w:rsidRPr="00734CC9" w:rsidRDefault="00BF4BF2" w:rsidP="00191772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земельній ділянці кадастровий номер </w:t>
      </w:r>
    </w:p>
    <w:p w:rsidR="00BF4BF2" w:rsidRDefault="00BF4BF2" w:rsidP="00191772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7322510100:01:004:0880</w:t>
      </w:r>
      <w:bookmarkStart w:id="1" w:name="_GoBack"/>
      <w:bookmarkEnd w:id="1"/>
    </w:p>
    <w:p w:rsidR="00BF4BF2" w:rsidRPr="00734CC9" w:rsidRDefault="00BF4BF2" w:rsidP="00191772">
      <w:pPr>
        <w:pStyle w:val="BodyText3"/>
        <w:spacing w:after="0"/>
        <w:rPr>
          <w:b/>
          <w:bCs/>
          <w:sz w:val="24"/>
          <w:szCs w:val="24"/>
        </w:rPr>
      </w:pPr>
    </w:p>
    <w:p w:rsidR="00BF4BF2" w:rsidRDefault="00BF4BF2" w:rsidP="003A562B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Ященка Володимира Олександровича  №590 від 19.07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2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 xml:space="preserve">з наданими документами </w:t>
      </w:r>
      <w:r w:rsidRPr="00734CC9">
        <w:rPr>
          <w:sz w:val="24"/>
          <w:szCs w:val="24"/>
        </w:rPr>
        <w:t>щодо надання дозволу 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38а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витяг з Державного реєстру речових прав на нерухоме майно про реєстрацію права власності від 04.11.2021 №283021422  та відповідні документи,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ч. «б» п.1 ст. 31 Закону України «Про місцеве самоврядування в Україні»,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BF4BF2" w:rsidRDefault="00BF4BF2" w:rsidP="00627A1C">
      <w:pPr>
        <w:pStyle w:val="BodyText3"/>
        <w:spacing w:after="0"/>
        <w:jc w:val="both"/>
        <w:rPr>
          <w:sz w:val="24"/>
          <w:szCs w:val="24"/>
        </w:rPr>
      </w:pPr>
    </w:p>
    <w:p w:rsidR="00BF4BF2" w:rsidRPr="004D4F78" w:rsidRDefault="00BF4BF2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BF4BF2" w:rsidRPr="00734CC9" w:rsidRDefault="00BF4BF2" w:rsidP="00627A1C">
      <w:pPr>
        <w:pStyle w:val="BodyText3"/>
        <w:spacing w:after="0"/>
        <w:jc w:val="both"/>
        <w:rPr>
          <w:sz w:val="24"/>
          <w:szCs w:val="24"/>
        </w:rPr>
      </w:pPr>
    </w:p>
    <w:p w:rsidR="00BF4BF2" w:rsidRPr="00734CC9" w:rsidRDefault="00BF4BF2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Ященку Володимиру Олександровичу </w:t>
      </w:r>
      <w:r w:rsidRPr="00734CC9">
        <w:rPr>
          <w:sz w:val="24"/>
          <w:szCs w:val="24"/>
        </w:rPr>
        <w:t>на розміщення тимчасової споруди для провадження підприємницької діяльності</w:t>
      </w:r>
      <w:r>
        <w:rPr>
          <w:sz w:val="24"/>
          <w:szCs w:val="24"/>
        </w:rPr>
        <w:t xml:space="preserve"> по вул. Незалежності, 38 а</w:t>
      </w:r>
      <w:r w:rsidRPr="004D4F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 xml:space="preserve">, Чернівецького району, Чернівецької області </w:t>
      </w:r>
      <w:r w:rsidRPr="00734CC9">
        <w:rPr>
          <w:sz w:val="24"/>
          <w:szCs w:val="24"/>
        </w:rPr>
        <w:t>на земельній ділянці</w:t>
      </w:r>
      <w:r>
        <w:rPr>
          <w:sz w:val="24"/>
          <w:szCs w:val="24"/>
        </w:rPr>
        <w:t>, що перебуває у приватній власності площею 0,0049 га (</w:t>
      </w:r>
      <w:r w:rsidRPr="00734CC9">
        <w:rPr>
          <w:sz w:val="24"/>
          <w:szCs w:val="24"/>
        </w:rPr>
        <w:t>кадастровий номер 73225</w:t>
      </w:r>
      <w:r>
        <w:rPr>
          <w:sz w:val="24"/>
          <w:szCs w:val="24"/>
        </w:rPr>
        <w:t>10100</w:t>
      </w:r>
      <w:r w:rsidRPr="00734CC9">
        <w:rPr>
          <w:sz w:val="24"/>
          <w:szCs w:val="24"/>
        </w:rPr>
        <w:t>:0</w:t>
      </w:r>
      <w:r>
        <w:rPr>
          <w:sz w:val="24"/>
          <w:szCs w:val="24"/>
        </w:rPr>
        <w:t>1</w:t>
      </w:r>
      <w:r w:rsidRPr="00734CC9">
        <w:rPr>
          <w:sz w:val="24"/>
          <w:szCs w:val="24"/>
        </w:rPr>
        <w:t>:00</w:t>
      </w:r>
      <w:r>
        <w:rPr>
          <w:sz w:val="24"/>
          <w:szCs w:val="24"/>
        </w:rPr>
        <w:t>4</w:t>
      </w:r>
      <w:r w:rsidRPr="00734CC9">
        <w:rPr>
          <w:sz w:val="24"/>
          <w:szCs w:val="24"/>
        </w:rPr>
        <w:t>:</w:t>
      </w:r>
      <w:r>
        <w:rPr>
          <w:sz w:val="24"/>
          <w:szCs w:val="24"/>
        </w:rPr>
        <w:t>0880)</w:t>
      </w:r>
      <w:r w:rsidRPr="00734CC9">
        <w:rPr>
          <w:sz w:val="24"/>
          <w:szCs w:val="24"/>
        </w:rPr>
        <w:t>.</w:t>
      </w:r>
    </w:p>
    <w:p w:rsidR="00BF4BF2" w:rsidRPr="00734CC9" w:rsidRDefault="00BF4BF2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гр. </w:t>
      </w:r>
      <w:r>
        <w:rPr>
          <w:sz w:val="24"/>
          <w:szCs w:val="24"/>
        </w:rPr>
        <w:t>Ященку Володимиру Олександровичу</w:t>
      </w:r>
      <w:r w:rsidRPr="00734CC9">
        <w:rPr>
          <w:sz w:val="24"/>
          <w:szCs w:val="24"/>
        </w:rPr>
        <w:t>:</w:t>
      </w:r>
    </w:p>
    <w:p w:rsidR="00BF4BF2" w:rsidRPr="00622703" w:rsidRDefault="00BF4BF2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BF4BF2" w:rsidRPr="00734CC9" w:rsidRDefault="00BF4BF2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BF4BF2" w:rsidRPr="00734CC9" w:rsidRDefault="00BF4BF2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BF4BF2" w:rsidRPr="00734CC9" w:rsidRDefault="00BF4BF2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BF4BF2" w:rsidRPr="00622703" w:rsidRDefault="00BF4BF2" w:rsidP="0062270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BF4BF2" w:rsidRPr="00622703" w:rsidRDefault="00BF4BF2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BF4BF2" w:rsidRPr="00E25BF3" w:rsidRDefault="00BF4BF2" w:rsidP="00BB3E95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sectPr w:rsidR="00BF4BF2" w:rsidRPr="00E25BF3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54626"/>
    <w:rsid w:val="000B22C9"/>
    <w:rsid w:val="00191772"/>
    <w:rsid w:val="00216EE6"/>
    <w:rsid w:val="0023208A"/>
    <w:rsid w:val="003846DF"/>
    <w:rsid w:val="003A562B"/>
    <w:rsid w:val="003D2921"/>
    <w:rsid w:val="003F09B3"/>
    <w:rsid w:val="0045567C"/>
    <w:rsid w:val="004D4F78"/>
    <w:rsid w:val="004F7FF2"/>
    <w:rsid w:val="00512D60"/>
    <w:rsid w:val="00552799"/>
    <w:rsid w:val="005E4956"/>
    <w:rsid w:val="00622703"/>
    <w:rsid w:val="00627A1C"/>
    <w:rsid w:val="006F016E"/>
    <w:rsid w:val="00734CC9"/>
    <w:rsid w:val="007843A6"/>
    <w:rsid w:val="007F1DF1"/>
    <w:rsid w:val="008215C5"/>
    <w:rsid w:val="00973B4B"/>
    <w:rsid w:val="00984FD6"/>
    <w:rsid w:val="00BB3E95"/>
    <w:rsid w:val="00BC40F0"/>
    <w:rsid w:val="00BD2F60"/>
    <w:rsid w:val="00BF4BF2"/>
    <w:rsid w:val="00C91BF7"/>
    <w:rsid w:val="00CB6A3C"/>
    <w:rsid w:val="00D310FA"/>
    <w:rsid w:val="00D77808"/>
    <w:rsid w:val="00DD0186"/>
    <w:rsid w:val="00E03DCB"/>
    <w:rsid w:val="00E25BF3"/>
    <w:rsid w:val="00E82FEF"/>
    <w:rsid w:val="00E85EFF"/>
    <w:rsid w:val="00E948F4"/>
    <w:rsid w:val="00EE12C6"/>
    <w:rsid w:val="00F40B24"/>
    <w:rsid w:val="00F72909"/>
    <w:rsid w:val="00FE6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0546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462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14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395</Words>
  <Characters>2257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2022-08-10T09:39:00Z</cp:lastPrinted>
  <dcterms:created xsi:type="dcterms:W3CDTF">2022-08-03T08:39:00Z</dcterms:created>
  <dcterms:modified xsi:type="dcterms:W3CDTF">2022-08-10T09:41:00Z</dcterms:modified>
</cp:coreProperties>
</file>