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991" w:rsidRPr="00A461C0" w:rsidRDefault="0041299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6094" r:id="rId8"/>
        </w:object>
      </w:r>
    </w:p>
    <w:p w:rsidR="00412991" w:rsidRPr="00D927B7" w:rsidRDefault="00412991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412991" w:rsidRPr="00D927B7" w:rsidRDefault="00412991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12991" w:rsidRPr="00D927B7" w:rsidRDefault="0041299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12991" w:rsidRPr="00D927B7" w:rsidRDefault="0041299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12991" w:rsidRPr="00A461C0" w:rsidRDefault="0041299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412991" w:rsidRPr="00A461C0" w:rsidRDefault="0041299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412991" w:rsidRPr="00A461C0" w:rsidRDefault="0041299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12991" w:rsidRDefault="0041299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412991" w:rsidRDefault="0041299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12991" w:rsidRDefault="0041299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12991" w:rsidRPr="00A461C0" w:rsidRDefault="0041299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412991" w:rsidRPr="00A461C0" w:rsidRDefault="00412991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12991" w:rsidRDefault="0041299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412991" w:rsidRPr="00A461C0" w:rsidRDefault="00412991" w:rsidP="00EE1455">
      <w:pPr>
        <w:pStyle w:val="Normal2"/>
        <w:rPr>
          <w:rFonts w:ascii="Times New Roman" w:hAnsi="Times New Roman"/>
          <w:b/>
          <w:szCs w:val="24"/>
        </w:rPr>
      </w:pPr>
    </w:p>
    <w:p w:rsidR="00412991" w:rsidRPr="0032457C" w:rsidRDefault="0041299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412991" w:rsidRDefault="00412991" w:rsidP="0078217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доцільність призначення  ОСОБА 1 </w:t>
      </w:r>
    </w:p>
    <w:p w:rsidR="00412991" w:rsidRPr="00014663" w:rsidRDefault="00412991" w:rsidP="0078217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піклувал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412991" w:rsidRDefault="0041299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12991" w:rsidRPr="00A461C0" w:rsidRDefault="0041299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12991" w:rsidRDefault="00412991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85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03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 ОСОБА 1, 1979р.н.,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тещою гр. ОСОБА 2, 1957р.н., інвалідом ІІгр. загального захворювання,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412991" w:rsidRPr="00D40E12" w:rsidRDefault="00412991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12991" w:rsidRDefault="00412991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03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8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 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1979 р.н.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тещею гр. ОСОБА 2, 1957р.н., інвалідом ІІгр. загального захворювання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412991" w:rsidRPr="0049467A" w:rsidRDefault="00412991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12991" w:rsidRDefault="0041299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12991" w:rsidRDefault="0041299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12991" w:rsidRDefault="0041299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12991" w:rsidRDefault="0041299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412991" w:rsidRDefault="0041299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12991" w:rsidRPr="006E1E18" w:rsidRDefault="0041299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12991" w:rsidRDefault="004129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412991" w:rsidRDefault="004129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12991" w:rsidRDefault="004129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12991" w:rsidRDefault="004129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12991" w:rsidRDefault="004129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12991" w:rsidRPr="00AB1F9E" w:rsidRDefault="004129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12991" w:rsidRDefault="00412991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p w:rsidR="00412991" w:rsidRDefault="00412991">
      <w:pPr>
        <w:rPr>
          <w:lang w:val="uk-UA"/>
        </w:rPr>
      </w:pPr>
    </w:p>
    <w:sectPr w:rsidR="00412991" w:rsidSect="00A37EA0">
      <w:pgSz w:w="11906" w:h="16838" w:code="9"/>
      <w:pgMar w:top="899" w:right="566" w:bottom="709" w:left="19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991" w:rsidRDefault="00412991" w:rsidP="00EE1455">
      <w:pPr>
        <w:spacing w:after="0" w:line="240" w:lineRule="auto"/>
      </w:pPr>
      <w:r>
        <w:separator/>
      </w:r>
    </w:p>
  </w:endnote>
  <w:endnote w:type="continuationSeparator" w:id="0">
    <w:p w:rsidR="00412991" w:rsidRDefault="0041299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991" w:rsidRDefault="00412991" w:rsidP="00EE1455">
      <w:pPr>
        <w:spacing w:after="0" w:line="240" w:lineRule="auto"/>
      </w:pPr>
      <w:r>
        <w:separator/>
      </w:r>
    </w:p>
  </w:footnote>
  <w:footnote w:type="continuationSeparator" w:id="0">
    <w:p w:rsidR="00412991" w:rsidRDefault="0041299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CDB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0205"/>
    <w:rsid w:val="001541DF"/>
    <w:rsid w:val="001557F1"/>
    <w:rsid w:val="001567BF"/>
    <w:rsid w:val="0015746B"/>
    <w:rsid w:val="00170069"/>
    <w:rsid w:val="001718E6"/>
    <w:rsid w:val="00183C65"/>
    <w:rsid w:val="00192DDC"/>
    <w:rsid w:val="00196D86"/>
    <w:rsid w:val="001A0E06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3A30"/>
    <w:rsid w:val="00284622"/>
    <w:rsid w:val="002960F8"/>
    <w:rsid w:val="002A3C80"/>
    <w:rsid w:val="002A51E0"/>
    <w:rsid w:val="002C7B41"/>
    <w:rsid w:val="002E671A"/>
    <w:rsid w:val="002E7A86"/>
    <w:rsid w:val="0030538B"/>
    <w:rsid w:val="00307527"/>
    <w:rsid w:val="00320B02"/>
    <w:rsid w:val="0032457C"/>
    <w:rsid w:val="00357582"/>
    <w:rsid w:val="00360BB1"/>
    <w:rsid w:val="00367F59"/>
    <w:rsid w:val="00385665"/>
    <w:rsid w:val="003905F6"/>
    <w:rsid w:val="003B4B8F"/>
    <w:rsid w:val="003C0854"/>
    <w:rsid w:val="003C46DE"/>
    <w:rsid w:val="003E14DD"/>
    <w:rsid w:val="004075BB"/>
    <w:rsid w:val="0041052A"/>
    <w:rsid w:val="00412991"/>
    <w:rsid w:val="004549C6"/>
    <w:rsid w:val="0046171D"/>
    <w:rsid w:val="00491BDA"/>
    <w:rsid w:val="0049467A"/>
    <w:rsid w:val="004A28F2"/>
    <w:rsid w:val="004B1EED"/>
    <w:rsid w:val="004B527B"/>
    <w:rsid w:val="004C2D83"/>
    <w:rsid w:val="004C4DF4"/>
    <w:rsid w:val="004D3AB7"/>
    <w:rsid w:val="004E59F9"/>
    <w:rsid w:val="004F7BAE"/>
    <w:rsid w:val="00502E1F"/>
    <w:rsid w:val="005118E8"/>
    <w:rsid w:val="00521509"/>
    <w:rsid w:val="00531E79"/>
    <w:rsid w:val="005345AE"/>
    <w:rsid w:val="0056279F"/>
    <w:rsid w:val="00565E3F"/>
    <w:rsid w:val="005740E8"/>
    <w:rsid w:val="005A052F"/>
    <w:rsid w:val="005A2F4B"/>
    <w:rsid w:val="005C2DB9"/>
    <w:rsid w:val="005C74B0"/>
    <w:rsid w:val="00601923"/>
    <w:rsid w:val="00604203"/>
    <w:rsid w:val="00611699"/>
    <w:rsid w:val="00622D10"/>
    <w:rsid w:val="0065707F"/>
    <w:rsid w:val="00670F1B"/>
    <w:rsid w:val="006711AF"/>
    <w:rsid w:val="00691820"/>
    <w:rsid w:val="006C6AA9"/>
    <w:rsid w:val="006D565C"/>
    <w:rsid w:val="006E1E18"/>
    <w:rsid w:val="006F4CBA"/>
    <w:rsid w:val="006F6DB6"/>
    <w:rsid w:val="00706BA5"/>
    <w:rsid w:val="007115E4"/>
    <w:rsid w:val="00721B83"/>
    <w:rsid w:val="007714A7"/>
    <w:rsid w:val="00777340"/>
    <w:rsid w:val="00782171"/>
    <w:rsid w:val="00784D6A"/>
    <w:rsid w:val="007B22D0"/>
    <w:rsid w:val="007C2ACE"/>
    <w:rsid w:val="007C6055"/>
    <w:rsid w:val="007D5B81"/>
    <w:rsid w:val="007E3260"/>
    <w:rsid w:val="0080056E"/>
    <w:rsid w:val="00803DE7"/>
    <w:rsid w:val="00844C39"/>
    <w:rsid w:val="008662EE"/>
    <w:rsid w:val="008744E2"/>
    <w:rsid w:val="00881954"/>
    <w:rsid w:val="008A23C6"/>
    <w:rsid w:val="008C55F0"/>
    <w:rsid w:val="008E0685"/>
    <w:rsid w:val="008E5606"/>
    <w:rsid w:val="00916591"/>
    <w:rsid w:val="0092462C"/>
    <w:rsid w:val="009347C2"/>
    <w:rsid w:val="00952FA8"/>
    <w:rsid w:val="00954219"/>
    <w:rsid w:val="00955944"/>
    <w:rsid w:val="00965EE7"/>
    <w:rsid w:val="00995E2F"/>
    <w:rsid w:val="009B1A37"/>
    <w:rsid w:val="009B1BDB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37EA0"/>
    <w:rsid w:val="00A4367F"/>
    <w:rsid w:val="00A461C0"/>
    <w:rsid w:val="00A53F32"/>
    <w:rsid w:val="00A717BD"/>
    <w:rsid w:val="00A920B6"/>
    <w:rsid w:val="00A94E39"/>
    <w:rsid w:val="00AB1F9E"/>
    <w:rsid w:val="00AB56D4"/>
    <w:rsid w:val="00AC75D9"/>
    <w:rsid w:val="00AD1DA4"/>
    <w:rsid w:val="00AE2905"/>
    <w:rsid w:val="00AE4678"/>
    <w:rsid w:val="00AF2354"/>
    <w:rsid w:val="00AF2744"/>
    <w:rsid w:val="00B01EA2"/>
    <w:rsid w:val="00B22744"/>
    <w:rsid w:val="00B56DDB"/>
    <w:rsid w:val="00B57631"/>
    <w:rsid w:val="00B67C87"/>
    <w:rsid w:val="00B82A3E"/>
    <w:rsid w:val="00B96289"/>
    <w:rsid w:val="00B96B6D"/>
    <w:rsid w:val="00BA1E7C"/>
    <w:rsid w:val="00BB00E6"/>
    <w:rsid w:val="00BC12F1"/>
    <w:rsid w:val="00BC54D4"/>
    <w:rsid w:val="00BD2ED6"/>
    <w:rsid w:val="00BD43D0"/>
    <w:rsid w:val="00BD53C4"/>
    <w:rsid w:val="00BD7730"/>
    <w:rsid w:val="00BE63D2"/>
    <w:rsid w:val="00C27860"/>
    <w:rsid w:val="00C47566"/>
    <w:rsid w:val="00C50F4A"/>
    <w:rsid w:val="00C60FD7"/>
    <w:rsid w:val="00C616C5"/>
    <w:rsid w:val="00C911C2"/>
    <w:rsid w:val="00CB4695"/>
    <w:rsid w:val="00CC7022"/>
    <w:rsid w:val="00CD57BE"/>
    <w:rsid w:val="00D20D38"/>
    <w:rsid w:val="00D30BD5"/>
    <w:rsid w:val="00D3158F"/>
    <w:rsid w:val="00D40E12"/>
    <w:rsid w:val="00D45A7C"/>
    <w:rsid w:val="00D927B7"/>
    <w:rsid w:val="00DB0D15"/>
    <w:rsid w:val="00DC5D6F"/>
    <w:rsid w:val="00E23853"/>
    <w:rsid w:val="00E41228"/>
    <w:rsid w:val="00E4280D"/>
    <w:rsid w:val="00E42D65"/>
    <w:rsid w:val="00E613C6"/>
    <w:rsid w:val="00E62448"/>
    <w:rsid w:val="00E80E58"/>
    <w:rsid w:val="00EA6322"/>
    <w:rsid w:val="00EB0603"/>
    <w:rsid w:val="00EC0E7D"/>
    <w:rsid w:val="00EE1455"/>
    <w:rsid w:val="00EE483B"/>
    <w:rsid w:val="00F1598C"/>
    <w:rsid w:val="00F1674D"/>
    <w:rsid w:val="00F35A2A"/>
    <w:rsid w:val="00F42C37"/>
    <w:rsid w:val="00F45E04"/>
    <w:rsid w:val="00F737B3"/>
    <w:rsid w:val="00F774B2"/>
    <w:rsid w:val="00F8056A"/>
    <w:rsid w:val="00F806CD"/>
    <w:rsid w:val="00F86106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08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251</Words>
  <Characters>1434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2022-06-03T06:03:00Z</cp:lastPrinted>
  <dcterms:created xsi:type="dcterms:W3CDTF">2022-08-05T13:50:00Z</dcterms:created>
  <dcterms:modified xsi:type="dcterms:W3CDTF">2022-08-05T14:35:00Z</dcterms:modified>
</cp:coreProperties>
</file>