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09" w:rsidRPr="00A461C0" w:rsidRDefault="00181C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6108" r:id="rId8"/>
        </w:object>
      </w:r>
    </w:p>
    <w:p w:rsidR="00181C09" w:rsidRPr="00D927B7" w:rsidRDefault="00181C0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81C09" w:rsidRPr="00D927B7" w:rsidRDefault="00181C0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81C09" w:rsidRPr="00D927B7" w:rsidRDefault="00181C0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81C09" w:rsidRPr="00D927B7" w:rsidRDefault="00181C0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81C09" w:rsidRPr="00A461C0" w:rsidRDefault="00181C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81C09" w:rsidRPr="00A461C0" w:rsidRDefault="00181C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81C09" w:rsidRPr="00A461C0" w:rsidRDefault="00181C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81C09" w:rsidRDefault="00181C0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81C09" w:rsidRDefault="00181C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81C09" w:rsidRDefault="00181C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81C09" w:rsidRPr="00A461C0" w:rsidRDefault="00181C0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181C09" w:rsidRPr="00A461C0" w:rsidRDefault="00181C0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81C09" w:rsidRDefault="00181C0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81C09" w:rsidRPr="00A461C0" w:rsidRDefault="00181C09" w:rsidP="00EE1455">
      <w:pPr>
        <w:pStyle w:val="Normal2"/>
        <w:rPr>
          <w:rFonts w:ascii="Times New Roman" w:hAnsi="Times New Roman"/>
          <w:b/>
          <w:szCs w:val="24"/>
        </w:rPr>
      </w:pPr>
    </w:p>
    <w:p w:rsidR="00181C09" w:rsidRPr="0032457C" w:rsidRDefault="00181C0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181C09" w:rsidRDefault="00181C09" w:rsidP="009F687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181C09" w:rsidRDefault="00181C09" w:rsidP="009F687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181C09" w:rsidRDefault="00181C0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Pr="00A461C0" w:rsidRDefault="00181C0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Default="00181C09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73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1994р.н.,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1940р.н., особою похилого віку, яка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81C09" w:rsidRPr="00D40E12" w:rsidRDefault="00181C0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81C09" w:rsidRDefault="00181C0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1994 р.н.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 ОСОБА 2, 1940р.н., який згідно заключення ЛКК №106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81C09" w:rsidRPr="0049467A" w:rsidRDefault="00181C0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81C09" w:rsidRDefault="00181C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Default="00181C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Default="00181C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Default="00181C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181C09" w:rsidRDefault="00181C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Pr="006E1E18" w:rsidRDefault="00181C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81C09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181C09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1C09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1C09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1C09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1C09" w:rsidRPr="00AB1F9E" w:rsidRDefault="00181C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1C09" w:rsidRDefault="00181C09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p w:rsidR="00181C09" w:rsidRDefault="00181C09">
      <w:pPr>
        <w:rPr>
          <w:lang w:val="uk-UA"/>
        </w:rPr>
      </w:pPr>
    </w:p>
    <w:sectPr w:rsidR="00181C09" w:rsidSect="009159C1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C09" w:rsidRDefault="00181C09" w:rsidP="00EE1455">
      <w:pPr>
        <w:spacing w:after="0" w:line="240" w:lineRule="auto"/>
      </w:pPr>
      <w:r>
        <w:separator/>
      </w:r>
    </w:p>
  </w:endnote>
  <w:endnote w:type="continuationSeparator" w:id="0">
    <w:p w:rsidR="00181C09" w:rsidRDefault="00181C0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C09" w:rsidRDefault="00181C09" w:rsidP="00EE1455">
      <w:pPr>
        <w:spacing w:after="0" w:line="240" w:lineRule="auto"/>
      </w:pPr>
      <w:r>
        <w:separator/>
      </w:r>
    </w:p>
  </w:footnote>
  <w:footnote w:type="continuationSeparator" w:id="0">
    <w:p w:rsidR="00181C09" w:rsidRDefault="00181C0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0E32"/>
    <w:rsid w:val="000B5051"/>
    <w:rsid w:val="000C0AC7"/>
    <w:rsid w:val="000C2D57"/>
    <w:rsid w:val="000C7C4A"/>
    <w:rsid w:val="000E5091"/>
    <w:rsid w:val="0010141C"/>
    <w:rsid w:val="00124297"/>
    <w:rsid w:val="00131E68"/>
    <w:rsid w:val="00134D2C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18E6"/>
    <w:rsid w:val="00181C09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51A2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337B6"/>
    <w:rsid w:val="004549C6"/>
    <w:rsid w:val="00491BDA"/>
    <w:rsid w:val="0049467A"/>
    <w:rsid w:val="004A12B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62543"/>
    <w:rsid w:val="0056279F"/>
    <w:rsid w:val="00565E3F"/>
    <w:rsid w:val="005740E8"/>
    <w:rsid w:val="00583858"/>
    <w:rsid w:val="005A2F4B"/>
    <w:rsid w:val="005C2DB9"/>
    <w:rsid w:val="005C327A"/>
    <w:rsid w:val="005C74B0"/>
    <w:rsid w:val="00604203"/>
    <w:rsid w:val="00611699"/>
    <w:rsid w:val="00612643"/>
    <w:rsid w:val="00622D10"/>
    <w:rsid w:val="0065707F"/>
    <w:rsid w:val="00670F1B"/>
    <w:rsid w:val="006711AF"/>
    <w:rsid w:val="00691820"/>
    <w:rsid w:val="006D565C"/>
    <w:rsid w:val="006D7432"/>
    <w:rsid w:val="006E1E18"/>
    <w:rsid w:val="006F4CBA"/>
    <w:rsid w:val="006F6DB6"/>
    <w:rsid w:val="00706BA5"/>
    <w:rsid w:val="007115E4"/>
    <w:rsid w:val="00721B83"/>
    <w:rsid w:val="00751C18"/>
    <w:rsid w:val="007714A7"/>
    <w:rsid w:val="0077234F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66F74"/>
    <w:rsid w:val="008744E2"/>
    <w:rsid w:val="00881954"/>
    <w:rsid w:val="008A23C6"/>
    <w:rsid w:val="008E0685"/>
    <w:rsid w:val="008E5606"/>
    <w:rsid w:val="00911CEA"/>
    <w:rsid w:val="009159C1"/>
    <w:rsid w:val="00916591"/>
    <w:rsid w:val="0092462C"/>
    <w:rsid w:val="009347C2"/>
    <w:rsid w:val="009522ED"/>
    <w:rsid w:val="00952FA8"/>
    <w:rsid w:val="00954219"/>
    <w:rsid w:val="00955944"/>
    <w:rsid w:val="009722D6"/>
    <w:rsid w:val="00995E2F"/>
    <w:rsid w:val="009B1A37"/>
    <w:rsid w:val="009B1BDB"/>
    <w:rsid w:val="009C4B9B"/>
    <w:rsid w:val="009C6216"/>
    <w:rsid w:val="009E6D0F"/>
    <w:rsid w:val="009F687A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C7878"/>
    <w:rsid w:val="00AE2905"/>
    <w:rsid w:val="00AE4678"/>
    <w:rsid w:val="00AF2354"/>
    <w:rsid w:val="00AF2744"/>
    <w:rsid w:val="00B01EA2"/>
    <w:rsid w:val="00B15F60"/>
    <w:rsid w:val="00B22744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73468"/>
    <w:rsid w:val="00C821BA"/>
    <w:rsid w:val="00C911C2"/>
    <w:rsid w:val="00C9299C"/>
    <w:rsid w:val="00CB4695"/>
    <w:rsid w:val="00CD57BE"/>
    <w:rsid w:val="00CE24E2"/>
    <w:rsid w:val="00D02B14"/>
    <w:rsid w:val="00D06D6D"/>
    <w:rsid w:val="00D20D38"/>
    <w:rsid w:val="00D3158F"/>
    <w:rsid w:val="00D40E12"/>
    <w:rsid w:val="00D45A7C"/>
    <w:rsid w:val="00D829D3"/>
    <w:rsid w:val="00D927B7"/>
    <w:rsid w:val="00DB0D15"/>
    <w:rsid w:val="00DC20BE"/>
    <w:rsid w:val="00DC5D6F"/>
    <w:rsid w:val="00E108EA"/>
    <w:rsid w:val="00E155A9"/>
    <w:rsid w:val="00E23853"/>
    <w:rsid w:val="00E41228"/>
    <w:rsid w:val="00E4280D"/>
    <w:rsid w:val="00E42D65"/>
    <w:rsid w:val="00E613C6"/>
    <w:rsid w:val="00E62448"/>
    <w:rsid w:val="00E80E58"/>
    <w:rsid w:val="00E974E2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5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255</Words>
  <Characters>1458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2022-08-05T13:49:00Z</dcterms:created>
  <dcterms:modified xsi:type="dcterms:W3CDTF">2022-08-05T14:35:00Z</dcterms:modified>
</cp:coreProperties>
</file>