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5B" w:rsidRPr="00A461C0" w:rsidRDefault="0017325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611" r:id="rId8"/>
        </w:object>
      </w:r>
    </w:p>
    <w:p w:rsidR="0017325B" w:rsidRPr="00D927B7" w:rsidRDefault="0017325B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7325B" w:rsidRPr="00D927B7" w:rsidRDefault="0017325B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7325B" w:rsidRPr="00D927B7" w:rsidRDefault="0017325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7325B" w:rsidRPr="00D927B7" w:rsidRDefault="0017325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7325B" w:rsidRPr="00A461C0" w:rsidRDefault="0017325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17325B" w:rsidRPr="00A461C0" w:rsidRDefault="0017325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17325B" w:rsidRPr="00A461C0" w:rsidRDefault="0017325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7325B" w:rsidRDefault="0017325B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17325B" w:rsidRDefault="0017325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7325B" w:rsidRDefault="0017325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7325B" w:rsidRPr="00A461C0" w:rsidRDefault="0017325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17325B" w:rsidRPr="00A461C0" w:rsidRDefault="0017325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7325B" w:rsidRDefault="0017325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7325B" w:rsidRPr="00A461C0" w:rsidRDefault="0017325B" w:rsidP="00EE1455">
      <w:pPr>
        <w:pStyle w:val="Normal2"/>
        <w:rPr>
          <w:rFonts w:ascii="Times New Roman" w:hAnsi="Times New Roman"/>
          <w:b/>
          <w:szCs w:val="24"/>
        </w:rPr>
      </w:pPr>
    </w:p>
    <w:p w:rsidR="0017325B" w:rsidRPr="0032457C" w:rsidRDefault="0017325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17325B" w:rsidRDefault="0017325B" w:rsidP="001541D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17325B" w:rsidRPr="00014663" w:rsidRDefault="0017325B" w:rsidP="001541D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17325B" w:rsidRDefault="0017325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325B" w:rsidRPr="00A461C0" w:rsidRDefault="0017325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325B" w:rsidRDefault="0017325B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67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1992р.н.,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1937р.н., особою похилого віку, яка потребує стороннього догляду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17325B" w:rsidRPr="00D40E12" w:rsidRDefault="0017325B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7325B" w:rsidRDefault="0017325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1992 р.н.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гр.ОСОБА 2, 1937р.н., яка згідно заключення ЛКК №130 потребує стороннього  догляду (висновок додається).</w:t>
      </w:r>
    </w:p>
    <w:p w:rsidR="0017325B" w:rsidRPr="0049467A" w:rsidRDefault="0017325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7325B" w:rsidRDefault="0017325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325B" w:rsidRDefault="0017325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325B" w:rsidRDefault="0017325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7325B" w:rsidRDefault="0017325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17325B" w:rsidRDefault="0017325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7325B" w:rsidRPr="006E1E18" w:rsidRDefault="0017325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7325B" w:rsidRDefault="001732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17325B" w:rsidRDefault="001732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325B" w:rsidRDefault="001732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325B" w:rsidRDefault="001732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325B" w:rsidRDefault="001732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325B" w:rsidRPr="00AB1F9E" w:rsidRDefault="001732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p w:rsidR="0017325B" w:rsidRDefault="0017325B">
      <w:pPr>
        <w:rPr>
          <w:lang w:val="uk-UA"/>
        </w:rPr>
      </w:pPr>
    </w:p>
    <w:sectPr w:rsidR="0017325B" w:rsidSect="00917B73">
      <w:pgSz w:w="11906" w:h="16838" w:code="9"/>
      <w:pgMar w:top="899" w:right="386" w:bottom="709" w:left="21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25B" w:rsidRDefault="0017325B" w:rsidP="00EE1455">
      <w:pPr>
        <w:spacing w:after="0" w:line="240" w:lineRule="auto"/>
      </w:pPr>
      <w:r>
        <w:separator/>
      </w:r>
    </w:p>
  </w:endnote>
  <w:endnote w:type="continuationSeparator" w:id="0">
    <w:p w:rsidR="0017325B" w:rsidRDefault="0017325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25B" w:rsidRDefault="0017325B" w:rsidP="00EE1455">
      <w:pPr>
        <w:spacing w:after="0" w:line="240" w:lineRule="auto"/>
      </w:pPr>
      <w:r>
        <w:separator/>
      </w:r>
    </w:p>
  </w:footnote>
  <w:footnote w:type="continuationSeparator" w:id="0">
    <w:p w:rsidR="0017325B" w:rsidRDefault="0017325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866A7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1FA1"/>
    <w:rsid w:val="001541DF"/>
    <w:rsid w:val="001557F1"/>
    <w:rsid w:val="001567BF"/>
    <w:rsid w:val="0015746B"/>
    <w:rsid w:val="00170069"/>
    <w:rsid w:val="001718E6"/>
    <w:rsid w:val="0017325B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21BA6"/>
    <w:rsid w:val="00233318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75BB"/>
    <w:rsid w:val="0041052A"/>
    <w:rsid w:val="004549C6"/>
    <w:rsid w:val="00491BDA"/>
    <w:rsid w:val="0049467A"/>
    <w:rsid w:val="004A28F2"/>
    <w:rsid w:val="004B527B"/>
    <w:rsid w:val="004C2D83"/>
    <w:rsid w:val="004C4DF4"/>
    <w:rsid w:val="004D3AB7"/>
    <w:rsid w:val="004E59F9"/>
    <w:rsid w:val="004F2DF9"/>
    <w:rsid w:val="004F7BAE"/>
    <w:rsid w:val="00502E1F"/>
    <w:rsid w:val="005118E8"/>
    <w:rsid w:val="00521509"/>
    <w:rsid w:val="00531E79"/>
    <w:rsid w:val="005345AE"/>
    <w:rsid w:val="0056279F"/>
    <w:rsid w:val="00565E3F"/>
    <w:rsid w:val="005740E8"/>
    <w:rsid w:val="005A2F4B"/>
    <w:rsid w:val="005C2DB9"/>
    <w:rsid w:val="005C74B0"/>
    <w:rsid w:val="00604203"/>
    <w:rsid w:val="00605794"/>
    <w:rsid w:val="00611699"/>
    <w:rsid w:val="00622D10"/>
    <w:rsid w:val="0065707F"/>
    <w:rsid w:val="00670F1B"/>
    <w:rsid w:val="006711AF"/>
    <w:rsid w:val="00691820"/>
    <w:rsid w:val="006D565C"/>
    <w:rsid w:val="006E1E18"/>
    <w:rsid w:val="006F4CBA"/>
    <w:rsid w:val="006F6DB6"/>
    <w:rsid w:val="00706BA5"/>
    <w:rsid w:val="007115E4"/>
    <w:rsid w:val="00721B83"/>
    <w:rsid w:val="00751C18"/>
    <w:rsid w:val="0075548D"/>
    <w:rsid w:val="007714A7"/>
    <w:rsid w:val="00784D6A"/>
    <w:rsid w:val="007B22D0"/>
    <w:rsid w:val="007C2ACE"/>
    <w:rsid w:val="007C6055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17B73"/>
    <w:rsid w:val="0092462C"/>
    <w:rsid w:val="0092680B"/>
    <w:rsid w:val="009347C2"/>
    <w:rsid w:val="00952FA8"/>
    <w:rsid w:val="00954219"/>
    <w:rsid w:val="00955944"/>
    <w:rsid w:val="00957306"/>
    <w:rsid w:val="00995E2F"/>
    <w:rsid w:val="009A5AE8"/>
    <w:rsid w:val="009B1A37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60FD7"/>
    <w:rsid w:val="00C616C5"/>
    <w:rsid w:val="00C911C2"/>
    <w:rsid w:val="00CA2E7A"/>
    <w:rsid w:val="00CB4695"/>
    <w:rsid w:val="00CD57BE"/>
    <w:rsid w:val="00D10B39"/>
    <w:rsid w:val="00D20D38"/>
    <w:rsid w:val="00D3158F"/>
    <w:rsid w:val="00D40E12"/>
    <w:rsid w:val="00D45A7C"/>
    <w:rsid w:val="00D927B7"/>
    <w:rsid w:val="00DB0D15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D656C"/>
    <w:rsid w:val="00EE1455"/>
    <w:rsid w:val="00EE483B"/>
    <w:rsid w:val="00F11F6C"/>
    <w:rsid w:val="00F1598C"/>
    <w:rsid w:val="00F1674D"/>
    <w:rsid w:val="00F2634A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255</Words>
  <Characters>1455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2022-08-05T13:44:00Z</dcterms:created>
  <dcterms:modified xsi:type="dcterms:W3CDTF">2022-08-05T14:27:00Z</dcterms:modified>
</cp:coreProperties>
</file>