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CA" w:rsidRPr="00A461C0" w:rsidRDefault="00F216C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484" r:id="rId8"/>
        </w:object>
      </w:r>
    </w:p>
    <w:p w:rsidR="00F216CA" w:rsidRPr="00D927B7" w:rsidRDefault="00F216C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216CA" w:rsidRPr="00D927B7" w:rsidRDefault="00F216C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216CA" w:rsidRPr="00D927B7" w:rsidRDefault="00F216C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216CA" w:rsidRPr="00D927B7" w:rsidRDefault="00F216C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216CA" w:rsidRPr="00A461C0" w:rsidRDefault="00F216C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F216CA" w:rsidRPr="00A461C0" w:rsidRDefault="00F216C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F216CA" w:rsidRPr="00A461C0" w:rsidRDefault="00F216C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216CA" w:rsidRDefault="00F216CA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F216CA" w:rsidRDefault="00F216C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216CA" w:rsidRDefault="00F216C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216CA" w:rsidRPr="00A461C0" w:rsidRDefault="00F216C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F216CA" w:rsidRPr="00A461C0" w:rsidRDefault="00F216C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216CA" w:rsidRDefault="00F216C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F216CA" w:rsidRPr="00A461C0" w:rsidRDefault="00F216CA" w:rsidP="00EE1455">
      <w:pPr>
        <w:pStyle w:val="Normal2"/>
        <w:rPr>
          <w:rFonts w:ascii="Times New Roman" w:hAnsi="Times New Roman"/>
          <w:b/>
          <w:szCs w:val="24"/>
        </w:rPr>
      </w:pPr>
    </w:p>
    <w:p w:rsidR="00F216CA" w:rsidRPr="0032457C" w:rsidRDefault="00F216C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F216CA" w:rsidRDefault="00F216CA" w:rsidP="00866BC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F216CA" w:rsidRDefault="00F216CA" w:rsidP="00866BC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F216CA" w:rsidRDefault="00F216C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6CA" w:rsidRPr="00A461C0" w:rsidRDefault="00F216C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216CA" w:rsidRDefault="00F216CA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77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26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1992р.н.,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1942р.н., особою похилого віку, потребує стороннього догляду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F216CA" w:rsidRPr="00D40E12" w:rsidRDefault="00F216C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216CA" w:rsidRDefault="00F216C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1992 р.н.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1942р.н., яка згідно заключення ЛКК №135 потребує стороннього догляду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F216CA" w:rsidRPr="0049467A" w:rsidRDefault="00F216C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216CA" w:rsidRDefault="00F216C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16CA" w:rsidRDefault="00F216C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16CA" w:rsidRDefault="00F216C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16CA" w:rsidRDefault="00F216C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F216CA" w:rsidRDefault="00F216C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216CA" w:rsidRPr="006E1E18" w:rsidRDefault="00F216C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216CA" w:rsidRDefault="00F216C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F216CA" w:rsidRDefault="00F216C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16CA" w:rsidRDefault="00F216C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16CA" w:rsidRDefault="00F216C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16CA" w:rsidRDefault="00F216C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16CA" w:rsidRPr="00AB1F9E" w:rsidRDefault="00F216C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16CA" w:rsidRDefault="00F216CA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p w:rsidR="00F216CA" w:rsidRDefault="00F216CA">
      <w:pPr>
        <w:rPr>
          <w:lang w:val="uk-UA"/>
        </w:rPr>
      </w:pPr>
    </w:p>
    <w:sectPr w:rsidR="00F216CA" w:rsidSect="00376A01">
      <w:pgSz w:w="11906" w:h="16838" w:code="9"/>
      <w:pgMar w:top="899" w:right="566" w:bottom="709" w:left="19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6CA" w:rsidRDefault="00F216CA" w:rsidP="00EE1455">
      <w:pPr>
        <w:spacing w:after="0" w:line="240" w:lineRule="auto"/>
      </w:pPr>
      <w:r>
        <w:separator/>
      </w:r>
    </w:p>
  </w:endnote>
  <w:endnote w:type="continuationSeparator" w:id="0">
    <w:p w:rsidR="00F216CA" w:rsidRDefault="00F216C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6CA" w:rsidRDefault="00F216CA" w:rsidP="00EE1455">
      <w:pPr>
        <w:spacing w:after="0" w:line="240" w:lineRule="auto"/>
      </w:pPr>
      <w:r>
        <w:separator/>
      </w:r>
    </w:p>
  </w:footnote>
  <w:footnote w:type="continuationSeparator" w:id="0">
    <w:p w:rsidR="00F216CA" w:rsidRDefault="00F216C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D06"/>
    <w:rsid w:val="00060337"/>
    <w:rsid w:val="00064A15"/>
    <w:rsid w:val="000721E5"/>
    <w:rsid w:val="000801AD"/>
    <w:rsid w:val="00080D4D"/>
    <w:rsid w:val="00080E32"/>
    <w:rsid w:val="000B5051"/>
    <w:rsid w:val="000C0AC7"/>
    <w:rsid w:val="000C2D57"/>
    <w:rsid w:val="000C7C4A"/>
    <w:rsid w:val="000E5091"/>
    <w:rsid w:val="0010141C"/>
    <w:rsid w:val="00131E68"/>
    <w:rsid w:val="00134D2C"/>
    <w:rsid w:val="001421CD"/>
    <w:rsid w:val="00142D11"/>
    <w:rsid w:val="00147A56"/>
    <w:rsid w:val="00147A60"/>
    <w:rsid w:val="001541DF"/>
    <w:rsid w:val="001557F1"/>
    <w:rsid w:val="001567BF"/>
    <w:rsid w:val="0015746B"/>
    <w:rsid w:val="00164808"/>
    <w:rsid w:val="00170069"/>
    <w:rsid w:val="001718E6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1D59"/>
    <w:rsid w:val="00252C5E"/>
    <w:rsid w:val="002576D7"/>
    <w:rsid w:val="002651A2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0B02"/>
    <w:rsid w:val="0032457C"/>
    <w:rsid w:val="0034256E"/>
    <w:rsid w:val="00357582"/>
    <w:rsid w:val="00360BB1"/>
    <w:rsid w:val="00367F59"/>
    <w:rsid w:val="00376A01"/>
    <w:rsid w:val="00385665"/>
    <w:rsid w:val="003905F6"/>
    <w:rsid w:val="003B4B8F"/>
    <w:rsid w:val="003C0854"/>
    <w:rsid w:val="003C46DE"/>
    <w:rsid w:val="003E14DD"/>
    <w:rsid w:val="004075BB"/>
    <w:rsid w:val="0041052A"/>
    <w:rsid w:val="004549C6"/>
    <w:rsid w:val="00491BDA"/>
    <w:rsid w:val="0049467A"/>
    <w:rsid w:val="004A28F2"/>
    <w:rsid w:val="004B527B"/>
    <w:rsid w:val="004C2D83"/>
    <w:rsid w:val="004C4DF4"/>
    <w:rsid w:val="004D3AB7"/>
    <w:rsid w:val="004E59F9"/>
    <w:rsid w:val="004F7BAE"/>
    <w:rsid w:val="00502E1F"/>
    <w:rsid w:val="005118E8"/>
    <w:rsid w:val="00521509"/>
    <w:rsid w:val="00531E79"/>
    <w:rsid w:val="005345AE"/>
    <w:rsid w:val="00562543"/>
    <w:rsid w:val="0056279F"/>
    <w:rsid w:val="00565E3F"/>
    <w:rsid w:val="005740E8"/>
    <w:rsid w:val="005A2F4B"/>
    <w:rsid w:val="005C2DB9"/>
    <w:rsid w:val="005C74B0"/>
    <w:rsid w:val="00604203"/>
    <w:rsid w:val="00611699"/>
    <w:rsid w:val="00612643"/>
    <w:rsid w:val="00622D10"/>
    <w:rsid w:val="0065707F"/>
    <w:rsid w:val="00661B3E"/>
    <w:rsid w:val="00670F1B"/>
    <w:rsid w:val="006711AF"/>
    <w:rsid w:val="00691820"/>
    <w:rsid w:val="006D0156"/>
    <w:rsid w:val="006D565C"/>
    <w:rsid w:val="006D7432"/>
    <w:rsid w:val="006E1E18"/>
    <w:rsid w:val="006F0E3A"/>
    <w:rsid w:val="006F4CBA"/>
    <w:rsid w:val="006F6DB6"/>
    <w:rsid w:val="00706BA5"/>
    <w:rsid w:val="007115E4"/>
    <w:rsid w:val="00721B83"/>
    <w:rsid w:val="00751C18"/>
    <w:rsid w:val="007714A7"/>
    <w:rsid w:val="0077234F"/>
    <w:rsid w:val="00784D6A"/>
    <w:rsid w:val="007B22D0"/>
    <w:rsid w:val="007C2ACE"/>
    <w:rsid w:val="007C6055"/>
    <w:rsid w:val="007E3260"/>
    <w:rsid w:val="0080056E"/>
    <w:rsid w:val="00803DE7"/>
    <w:rsid w:val="00844C39"/>
    <w:rsid w:val="008662EE"/>
    <w:rsid w:val="00866BCA"/>
    <w:rsid w:val="00866F74"/>
    <w:rsid w:val="00873868"/>
    <w:rsid w:val="008744E2"/>
    <w:rsid w:val="00881954"/>
    <w:rsid w:val="008A23C6"/>
    <w:rsid w:val="008D5C62"/>
    <w:rsid w:val="008E0685"/>
    <w:rsid w:val="008E5606"/>
    <w:rsid w:val="00916591"/>
    <w:rsid w:val="0092462C"/>
    <w:rsid w:val="009347C2"/>
    <w:rsid w:val="00952FA8"/>
    <w:rsid w:val="00954219"/>
    <w:rsid w:val="00955944"/>
    <w:rsid w:val="00961B0E"/>
    <w:rsid w:val="00995E2F"/>
    <w:rsid w:val="009B1A37"/>
    <w:rsid w:val="009B1BDB"/>
    <w:rsid w:val="009C4B9B"/>
    <w:rsid w:val="009C6216"/>
    <w:rsid w:val="009E6D0F"/>
    <w:rsid w:val="009F687A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15F60"/>
    <w:rsid w:val="00B22744"/>
    <w:rsid w:val="00B370C8"/>
    <w:rsid w:val="00B56DDB"/>
    <w:rsid w:val="00B57631"/>
    <w:rsid w:val="00B67C87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0BE4"/>
    <w:rsid w:val="00C27860"/>
    <w:rsid w:val="00C47566"/>
    <w:rsid w:val="00C60FD7"/>
    <w:rsid w:val="00C616C5"/>
    <w:rsid w:val="00C73468"/>
    <w:rsid w:val="00C911C2"/>
    <w:rsid w:val="00CB4695"/>
    <w:rsid w:val="00CD57BE"/>
    <w:rsid w:val="00D02B14"/>
    <w:rsid w:val="00D06D6D"/>
    <w:rsid w:val="00D20D38"/>
    <w:rsid w:val="00D3158F"/>
    <w:rsid w:val="00D40E12"/>
    <w:rsid w:val="00D45A7C"/>
    <w:rsid w:val="00D927B7"/>
    <w:rsid w:val="00DB0D15"/>
    <w:rsid w:val="00DB5F4A"/>
    <w:rsid w:val="00DC20BE"/>
    <w:rsid w:val="00DC5D6F"/>
    <w:rsid w:val="00E11A33"/>
    <w:rsid w:val="00E23853"/>
    <w:rsid w:val="00E41228"/>
    <w:rsid w:val="00E4280D"/>
    <w:rsid w:val="00E42D65"/>
    <w:rsid w:val="00E613C6"/>
    <w:rsid w:val="00E62448"/>
    <w:rsid w:val="00E80E58"/>
    <w:rsid w:val="00EA6322"/>
    <w:rsid w:val="00EB0603"/>
    <w:rsid w:val="00EC0E7D"/>
    <w:rsid w:val="00EE1455"/>
    <w:rsid w:val="00EE483B"/>
    <w:rsid w:val="00F1598C"/>
    <w:rsid w:val="00F1674D"/>
    <w:rsid w:val="00F216CA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00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254</Words>
  <Characters>1451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2022-08-05T13:43:00Z</dcterms:created>
  <dcterms:modified xsi:type="dcterms:W3CDTF">2022-08-05T14:25:00Z</dcterms:modified>
</cp:coreProperties>
</file>