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58" w:rsidRPr="00A461C0" w:rsidRDefault="000464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339" r:id="rId8"/>
        </w:object>
      </w:r>
    </w:p>
    <w:p w:rsidR="00046458" w:rsidRPr="00D927B7" w:rsidRDefault="0004645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46458" w:rsidRPr="00D927B7" w:rsidRDefault="0004645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46458" w:rsidRPr="00D927B7" w:rsidRDefault="0004645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46458" w:rsidRPr="00D927B7" w:rsidRDefault="0004645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46458" w:rsidRPr="00A461C0" w:rsidRDefault="000464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46458" w:rsidRPr="00A461C0" w:rsidRDefault="000464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46458" w:rsidRPr="00A461C0" w:rsidRDefault="0004645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46458" w:rsidRDefault="00046458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46458" w:rsidRDefault="000464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46458" w:rsidRDefault="0004645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46458" w:rsidRPr="00A461C0" w:rsidRDefault="0004645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046458" w:rsidRPr="00A461C0" w:rsidRDefault="0004645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46458" w:rsidRDefault="0004645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46458" w:rsidRPr="00A461C0" w:rsidRDefault="00046458" w:rsidP="00EE1455">
      <w:pPr>
        <w:pStyle w:val="Normal2"/>
        <w:rPr>
          <w:rFonts w:ascii="Times New Roman" w:hAnsi="Times New Roman"/>
          <w:b/>
          <w:szCs w:val="24"/>
        </w:rPr>
      </w:pPr>
    </w:p>
    <w:p w:rsidR="00046458" w:rsidRPr="0032457C" w:rsidRDefault="0004645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46458" w:rsidRDefault="00046458" w:rsidP="00B370C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46458" w:rsidRDefault="00046458" w:rsidP="00B370C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046458" w:rsidRDefault="0004645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Pr="00A461C0" w:rsidRDefault="0004645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Default="00046458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74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1990р.н.,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1947р.н., особою похилого віку, яка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46458" w:rsidRPr="00D40E12" w:rsidRDefault="0004645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46458" w:rsidRDefault="0004645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1990 р.н.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бабусеюОСОБА 2, 1947р.н., яка згідно заключення ЛКК №118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46458" w:rsidRPr="0049467A" w:rsidRDefault="0004645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46458" w:rsidRDefault="000464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Default="000464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Default="0004645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Default="000464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46458" w:rsidRDefault="000464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Pr="006E1E18" w:rsidRDefault="0004645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46458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46458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6458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6458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6458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6458" w:rsidRPr="00AB1F9E" w:rsidRDefault="0004645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46458" w:rsidRDefault="00046458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p w:rsidR="00046458" w:rsidRDefault="00046458">
      <w:pPr>
        <w:rPr>
          <w:lang w:val="uk-UA"/>
        </w:rPr>
      </w:pPr>
    </w:p>
    <w:sectPr w:rsidR="00046458" w:rsidSect="008A78F7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458" w:rsidRDefault="00046458" w:rsidP="00EE1455">
      <w:pPr>
        <w:spacing w:after="0" w:line="240" w:lineRule="auto"/>
      </w:pPr>
      <w:r>
        <w:separator/>
      </w:r>
    </w:p>
  </w:endnote>
  <w:endnote w:type="continuationSeparator" w:id="0">
    <w:p w:rsidR="00046458" w:rsidRDefault="0004645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458" w:rsidRDefault="00046458" w:rsidP="00EE1455">
      <w:pPr>
        <w:spacing w:after="0" w:line="240" w:lineRule="auto"/>
      </w:pPr>
      <w:r>
        <w:separator/>
      </w:r>
    </w:p>
  </w:footnote>
  <w:footnote w:type="continuationSeparator" w:id="0">
    <w:p w:rsidR="00046458" w:rsidRDefault="0004645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6458"/>
    <w:rsid w:val="00060337"/>
    <w:rsid w:val="00064A15"/>
    <w:rsid w:val="000721E5"/>
    <w:rsid w:val="000801AD"/>
    <w:rsid w:val="00080D4D"/>
    <w:rsid w:val="00080E32"/>
    <w:rsid w:val="000B5051"/>
    <w:rsid w:val="000C0AC7"/>
    <w:rsid w:val="000C2D57"/>
    <w:rsid w:val="000C7C4A"/>
    <w:rsid w:val="000E5091"/>
    <w:rsid w:val="0010141C"/>
    <w:rsid w:val="00131E68"/>
    <w:rsid w:val="00134D2C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0A71"/>
    <w:rsid w:val="001718E6"/>
    <w:rsid w:val="00183C65"/>
    <w:rsid w:val="00193712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441FA"/>
    <w:rsid w:val="00250A74"/>
    <w:rsid w:val="002576D7"/>
    <w:rsid w:val="002651A2"/>
    <w:rsid w:val="00267089"/>
    <w:rsid w:val="0028366E"/>
    <w:rsid w:val="00284622"/>
    <w:rsid w:val="002960F8"/>
    <w:rsid w:val="002A242D"/>
    <w:rsid w:val="002A3C80"/>
    <w:rsid w:val="002A51E0"/>
    <w:rsid w:val="002C7B41"/>
    <w:rsid w:val="002E671A"/>
    <w:rsid w:val="002F71C5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0E31"/>
    <w:rsid w:val="00521509"/>
    <w:rsid w:val="00531E79"/>
    <w:rsid w:val="005345AE"/>
    <w:rsid w:val="00562543"/>
    <w:rsid w:val="0056279F"/>
    <w:rsid w:val="00565E3F"/>
    <w:rsid w:val="005740E8"/>
    <w:rsid w:val="005A2F4B"/>
    <w:rsid w:val="005C2DB9"/>
    <w:rsid w:val="005C74B0"/>
    <w:rsid w:val="00604203"/>
    <w:rsid w:val="00611699"/>
    <w:rsid w:val="00612643"/>
    <w:rsid w:val="00622D10"/>
    <w:rsid w:val="0062562B"/>
    <w:rsid w:val="0065707F"/>
    <w:rsid w:val="00657A3D"/>
    <w:rsid w:val="00670F1B"/>
    <w:rsid w:val="006711AF"/>
    <w:rsid w:val="006751EA"/>
    <w:rsid w:val="00691820"/>
    <w:rsid w:val="006D565C"/>
    <w:rsid w:val="006D7432"/>
    <w:rsid w:val="006E1E18"/>
    <w:rsid w:val="006F0E3A"/>
    <w:rsid w:val="006F4CBA"/>
    <w:rsid w:val="006F6DB6"/>
    <w:rsid w:val="00706BA5"/>
    <w:rsid w:val="007115E4"/>
    <w:rsid w:val="00721B83"/>
    <w:rsid w:val="00751C18"/>
    <w:rsid w:val="007714A7"/>
    <w:rsid w:val="0077234F"/>
    <w:rsid w:val="00784D6A"/>
    <w:rsid w:val="00794621"/>
    <w:rsid w:val="007B22D0"/>
    <w:rsid w:val="007C2ACE"/>
    <w:rsid w:val="007C6055"/>
    <w:rsid w:val="007E3260"/>
    <w:rsid w:val="0080056E"/>
    <w:rsid w:val="00803DE7"/>
    <w:rsid w:val="00844C39"/>
    <w:rsid w:val="008662EE"/>
    <w:rsid w:val="00866F74"/>
    <w:rsid w:val="008744E2"/>
    <w:rsid w:val="00881954"/>
    <w:rsid w:val="008A23C6"/>
    <w:rsid w:val="008A78F7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A37"/>
    <w:rsid w:val="009B1BDB"/>
    <w:rsid w:val="009C47EB"/>
    <w:rsid w:val="009C4B9B"/>
    <w:rsid w:val="009C6216"/>
    <w:rsid w:val="009E6D0F"/>
    <w:rsid w:val="009F687A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5F60"/>
    <w:rsid w:val="00B22744"/>
    <w:rsid w:val="00B370C8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73468"/>
    <w:rsid w:val="00C911C2"/>
    <w:rsid w:val="00CB4695"/>
    <w:rsid w:val="00CD57BE"/>
    <w:rsid w:val="00CF275F"/>
    <w:rsid w:val="00D02B14"/>
    <w:rsid w:val="00D06D6D"/>
    <w:rsid w:val="00D20D38"/>
    <w:rsid w:val="00D3158F"/>
    <w:rsid w:val="00D40E12"/>
    <w:rsid w:val="00D45A7C"/>
    <w:rsid w:val="00D927B7"/>
    <w:rsid w:val="00DB0D15"/>
    <w:rsid w:val="00DC20BE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90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257</Words>
  <Characters>1466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2022-08-05T13:42:00Z</dcterms:created>
  <dcterms:modified xsi:type="dcterms:W3CDTF">2022-08-05T14:23:00Z</dcterms:modified>
</cp:coreProperties>
</file>