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00" w:rsidRPr="00A461C0" w:rsidRDefault="0097050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5170" r:id="rId8"/>
        </w:object>
      </w:r>
    </w:p>
    <w:p w:rsidR="00970500" w:rsidRPr="00D927B7" w:rsidRDefault="00970500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970500" w:rsidRPr="00D927B7" w:rsidRDefault="00970500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970500" w:rsidRPr="00D927B7" w:rsidRDefault="0097050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970500" w:rsidRPr="00D927B7" w:rsidRDefault="0097050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70500" w:rsidRPr="00A461C0" w:rsidRDefault="0097050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970500" w:rsidRPr="00A461C0" w:rsidRDefault="0097050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970500" w:rsidRPr="00A461C0" w:rsidRDefault="0097050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970500" w:rsidRDefault="00970500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970500" w:rsidRDefault="0097050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70500" w:rsidRDefault="0097050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70500" w:rsidRPr="00A461C0" w:rsidRDefault="0097050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970500" w:rsidRPr="00A461C0" w:rsidRDefault="0097050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970500" w:rsidRDefault="0097050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970500" w:rsidRPr="00A461C0" w:rsidRDefault="00970500" w:rsidP="00EE1455">
      <w:pPr>
        <w:pStyle w:val="Normal2"/>
        <w:rPr>
          <w:rFonts w:ascii="Times New Roman" w:hAnsi="Times New Roman"/>
          <w:b/>
          <w:szCs w:val="24"/>
        </w:rPr>
      </w:pPr>
    </w:p>
    <w:p w:rsidR="00970500" w:rsidRPr="0032457C" w:rsidRDefault="0097050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970500" w:rsidRDefault="00970500" w:rsidP="00320B0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ОСОБИ 1</w:t>
      </w:r>
    </w:p>
    <w:p w:rsidR="00970500" w:rsidRPr="00014663" w:rsidRDefault="00970500" w:rsidP="00320B0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970500" w:rsidRDefault="0097050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70500" w:rsidRPr="00A461C0" w:rsidRDefault="0097050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70500" w:rsidRDefault="00970500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66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1988р.н.,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</w:t>
      </w:r>
      <w:r>
        <w:rPr>
          <w:rFonts w:ascii="Times New Roman" w:hAnsi="Times New Roman"/>
          <w:sz w:val="24"/>
          <w:szCs w:val="24"/>
          <w:lang w:val="uk-UA"/>
        </w:rPr>
        <w:t>АДРЕСА1,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рідним дядьком гр.ОСОБА 2, 1937р.н., особою похилого віку, яка потребує стороннього догляду,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970500" w:rsidRPr="00D40E12" w:rsidRDefault="00970500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970500" w:rsidRDefault="0097050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1,1988 р.н.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рідним дядьком гр.ОСОБА 2, 1937р.н., який згідно заключення ЛКК №116 потребує стороннього  догляду (висновок додається).</w:t>
      </w:r>
    </w:p>
    <w:p w:rsidR="00970500" w:rsidRPr="0049467A" w:rsidRDefault="0097050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970500" w:rsidRDefault="0097050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70500" w:rsidRDefault="0097050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70500" w:rsidRDefault="0097050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70500" w:rsidRDefault="00970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970500" w:rsidRDefault="00970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70500" w:rsidRPr="006E1E18" w:rsidRDefault="0097050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70500" w:rsidRDefault="0097050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970500" w:rsidRDefault="0097050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70500" w:rsidRDefault="0097050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70500" w:rsidRDefault="0097050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70500" w:rsidRDefault="00970500">
      <w:pPr>
        <w:rPr>
          <w:lang w:val="uk-UA"/>
        </w:rPr>
      </w:pPr>
    </w:p>
    <w:p w:rsidR="00970500" w:rsidRDefault="00970500">
      <w:pPr>
        <w:rPr>
          <w:lang w:val="uk-UA"/>
        </w:rPr>
      </w:pPr>
    </w:p>
    <w:p w:rsidR="00970500" w:rsidRDefault="00970500">
      <w:pPr>
        <w:rPr>
          <w:lang w:val="uk-UA"/>
        </w:rPr>
      </w:pPr>
    </w:p>
    <w:p w:rsidR="00970500" w:rsidRDefault="00970500">
      <w:pPr>
        <w:rPr>
          <w:lang w:val="uk-UA"/>
        </w:rPr>
      </w:pPr>
    </w:p>
    <w:p w:rsidR="00970500" w:rsidRDefault="00970500">
      <w:pPr>
        <w:rPr>
          <w:lang w:val="uk-UA"/>
        </w:rPr>
      </w:pPr>
    </w:p>
    <w:sectPr w:rsidR="00970500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500" w:rsidRDefault="00970500" w:rsidP="00EE1455">
      <w:pPr>
        <w:spacing w:after="0" w:line="240" w:lineRule="auto"/>
      </w:pPr>
      <w:r>
        <w:separator/>
      </w:r>
    </w:p>
  </w:endnote>
  <w:endnote w:type="continuationSeparator" w:id="0">
    <w:p w:rsidR="00970500" w:rsidRDefault="0097050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500" w:rsidRDefault="00970500" w:rsidP="00EE1455">
      <w:pPr>
        <w:spacing w:after="0" w:line="240" w:lineRule="auto"/>
      </w:pPr>
      <w:r>
        <w:separator/>
      </w:r>
    </w:p>
  </w:footnote>
  <w:footnote w:type="continuationSeparator" w:id="0">
    <w:p w:rsidR="00970500" w:rsidRDefault="0097050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24C49"/>
    <w:rsid w:val="000360A6"/>
    <w:rsid w:val="00060337"/>
    <w:rsid w:val="00064A15"/>
    <w:rsid w:val="000701F3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7558"/>
    <w:rsid w:val="00170069"/>
    <w:rsid w:val="001718E6"/>
    <w:rsid w:val="00183C65"/>
    <w:rsid w:val="00196D86"/>
    <w:rsid w:val="001A0E06"/>
    <w:rsid w:val="001C66B5"/>
    <w:rsid w:val="001D5B08"/>
    <w:rsid w:val="001E4B92"/>
    <w:rsid w:val="002016CA"/>
    <w:rsid w:val="00203B3B"/>
    <w:rsid w:val="002060C5"/>
    <w:rsid w:val="00207934"/>
    <w:rsid w:val="002100D8"/>
    <w:rsid w:val="00211C8E"/>
    <w:rsid w:val="002147DE"/>
    <w:rsid w:val="002162E4"/>
    <w:rsid w:val="002415CA"/>
    <w:rsid w:val="00250A74"/>
    <w:rsid w:val="002576D7"/>
    <w:rsid w:val="00267089"/>
    <w:rsid w:val="0028366E"/>
    <w:rsid w:val="00284622"/>
    <w:rsid w:val="002960F8"/>
    <w:rsid w:val="002A3C80"/>
    <w:rsid w:val="002A51E0"/>
    <w:rsid w:val="002C7B41"/>
    <w:rsid w:val="002E671A"/>
    <w:rsid w:val="002F0B43"/>
    <w:rsid w:val="0030538B"/>
    <w:rsid w:val="00307527"/>
    <w:rsid w:val="00320B02"/>
    <w:rsid w:val="0032457C"/>
    <w:rsid w:val="00357582"/>
    <w:rsid w:val="00360BB1"/>
    <w:rsid w:val="00367F59"/>
    <w:rsid w:val="00385665"/>
    <w:rsid w:val="003905F6"/>
    <w:rsid w:val="003B4B8F"/>
    <w:rsid w:val="003C0854"/>
    <w:rsid w:val="003C46DE"/>
    <w:rsid w:val="003E14DD"/>
    <w:rsid w:val="00402E16"/>
    <w:rsid w:val="004075BB"/>
    <w:rsid w:val="0041052A"/>
    <w:rsid w:val="004341FE"/>
    <w:rsid w:val="00491BDA"/>
    <w:rsid w:val="0049467A"/>
    <w:rsid w:val="004A28F2"/>
    <w:rsid w:val="004B527B"/>
    <w:rsid w:val="004C2D83"/>
    <w:rsid w:val="004C4DF4"/>
    <w:rsid w:val="004D3AB7"/>
    <w:rsid w:val="004F7BAE"/>
    <w:rsid w:val="00502E1F"/>
    <w:rsid w:val="005118E8"/>
    <w:rsid w:val="00521509"/>
    <w:rsid w:val="00531E79"/>
    <w:rsid w:val="005345AE"/>
    <w:rsid w:val="0056279F"/>
    <w:rsid w:val="00565E3F"/>
    <w:rsid w:val="005740E8"/>
    <w:rsid w:val="005A2F4B"/>
    <w:rsid w:val="005C2DB9"/>
    <w:rsid w:val="005C6205"/>
    <w:rsid w:val="005C74B0"/>
    <w:rsid w:val="00604203"/>
    <w:rsid w:val="00611699"/>
    <w:rsid w:val="00622D10"/>
    <w:rsid w:val="00643943"/>
    <w:rsid w:val="0065707F"/>
    <w:rsid w:val="00670F1B"/>
    <w:rsid w:val="006711AF"/>
    <w:rsid w:val="00691820"/>
    <w:rsid w:val="006D565C"/>
    <w:rsid w:val="006E1E18"/>
    <w:rsid w:val="006F4CBA"/>
    <w:rsid w:val="006F6DB6"/>
    <w:rsid w:val="00706BA5"/>
    <w:rsid w:val="007115E4"/>
    <w:rsid w:val="00721B83"/>
    <w:rsid w:val="007714A7"/>
    <w:rsid w:val="00784D6A"/>
    <w:rsid w:val="007B22D0"/>
    <w:rsid w:val="007C2ACE"/>
    <w:rsid w:val="007C6055"/>
    <w:rsid w:val="007D6122"/>
    <w:rsid w:val="007E3260"/>
    <w:rsid w:val="0080056E"/>
    <w:rsid w:val="00803DE7"/>
    <w:rsid w:val="00844C39"/>
    <w:rsid w:val="008662EE"/>
    <w:rsid w:val="00871509"/>
    <w:rsid w:val="00874011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70500"/>
    <w:rsid w:val="00995E2F"/>
    <w:rsid w:val="009B1BDB"/>
    <w:rsid w:val="009C4B9B"/>
    <w:rsid w:val="009C6216"/>
    <w:rsid w:val="009E6D0F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53F32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22744"/>
    <w:rsid w:val="00B56DDB"/>
    <w:rsid w:val="00B57631"/>
    <w:rsid w:val="00B67C87"/>
    <w:rsid w:val="00B96289"/>
    <w:rsid w:val="00BA1E7C"/>
    <w:rsid w:val="00BA208E"/>
    <w:rsid w:val="00BB00E6"/>
    <w:rsid w:val="00BC12F1"/>
    <w:rsid w:val="00BC54D4"/>
    <w:rsid w:val="00BD2ED6"/>
    <w:rsid w:val="00BD43D0"/>
    <w:rsid w:val="00BD7730"/>
    <w:rsid w:val="00BE63D2"/>
    <w:rsid w:val="00BE7018"/>
    <w:rsid w:val="00BF723D"/>
    <w:rsid w:val="00C27860"/>
    <w:rsid w:val="00C47566"/>
    <w:rsid w:val="00C60FD7"/>
    <w:rsid w:val="00C616C5"/>
    <w:rsid w:val="00C71394"/>
    <w:rsid w:val="00C84A23"/>
    <w:rsid w:val="00C911C2"/>
    <w:rsid w:val="00CA5ABE"/>
    <w:rsid w:val="00CB4695"/>
    <w:rsid w:val="00CD57BE"/>
    <w:rsid w:val="00CF15A4"/>
    <w:rsid w:val="00D20D38"/>
    <w:rsid w:val="00D3158F"/>
    <w:rsid w:val="00D40E12"/>
    <w:rsid w:val="00D45A7C"/>
    <w:rsid w:val="00D927B7"/>
    <w:rsid w:val="00DB0D15"/>
    <w:rsid w:val="00DC5D6F"/>
    <w:rsid w:val="00E23853"/>
    <w:rsid w:val="00E41228"/>
    <w:rsid w:val="00E4280D"/>
    <w:rsid w:val="00E42D65"/>
    <w:rsid w:val="00E613C6"/>
    <w:rsid w:val="00E62448"/>
    <w:rsid w:val="00E80E58"/>
    <w:rsid w:val="00EA6322"/>
    <w:rsid w:val="00EB0603"/>
    <w:rsid w:val="00EC0E7D"/>
    <w:rsid w:val="00EE1455"/>
    <w:rsid w:val="00EE483B"/>
    <w:rsid w:val="00F1598C"/>
    <w:rsid w:val="00F1674D"/>
    <w:rsid w:val="00F35A2A"/>
    <w:rsid w:val="00F42C37"/>
    <w:rsid w:val="00F45E04"/>
    <w:rsid w:val="00F51494"/>
    <w:rsid w:val="00F52A2B"/>
    <w:rsid w:val="00F737B3"/>
    <w:rsid w:val="00F774B2"/>
    <w:rsid w:val="00F8056A"/>
    <w:rsid w:val="00F806CD"/>
    <w:rsid w:val="00F94F23"/>
    <w:rsid w:val="00FB10E1"/>
    <w:rsid w:val="00FD6FB7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47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255</Words>
  <Characters>1458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2022-06-03T06:03:00Z</cp:lastPrinted>
  <dcterms:created xsi:type="dcterms:W3CDTF">2022-08-05T13:40:00Z</dcterms:created>
  <dcterms:modified xsi:type="dcterms:W3CDTF">2022-08-05T14:20:00Z</dcterms:modified>
</cp:coreProperties>
</file>