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9802E7" w:rsidRPr="00A01FFE" w:rsidRDefault="009802E7" w:rsidP="00A01FFE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5" o:title=""/>
          </v:shape>
          <o:OLEObject Type="Embed" ProgID="Paint.Picture" ShapeID="_x0000_i1025" DrawAspect="Content" ObjectID="_1721221563" r:id="rId6"/>
        </w:object>
      </w:r>
    </w:p>
    <w:p w:rsidR="009802E7" w:rsidRPr="007A33F1" w:rsidRDefault="009802E7" w:rsidP="007A33F1">
      <w:pPr>
        <w:spacing w:after="0" w:line="240" w:lineRule="auto"/>
        <w:jc w:val="center"/>
        <w:rPr>
          <w:rFonts w:ascii="Times New Roman" w:hAnsi="Times New Roman"/>
          <w:b/>
          <w:sz w:val="26"/>
          <w:szCs w:val="20"/>
          <w:lang w:eastAsia="ru-RU"/>
        </w:rPr>
      </w:pPr>
      <w:r w:rsidRPr="007A33F1">
        <w:rPr>
          <w:rFonts w:ascii="Times New Roman" w:hAnsi="Times New Roman"/>
          <w:b/>
          <w:sz w:val="26"/>
          <w:szCs w:val="20"/>
          <w:lang w:eastAsia="ru-RU"/>
        </w:rPr>
        <w:t>УКРАЇНА</w:t>
      </w:r>
    </w:p>
    <w:p w:rsidR="009802E7" w:rsidRPr="007A33F1" w:rsidRDefault="009802E7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КІЦМАНСЬКА МІСЬКА РАДА</w:t>
      </w:r>
    </w:p>
    <w:p w:rsidR="009802E7" w:rsidRPr="007A33F1" w:rsidRDefault="009802E7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ЧЕРНІВЕЦЬКОГО  РАЙОНУ ЧЕРНІВЕЦЬКОЇ ОБЛАСТІ</w:t>
      </w:r>
    </w:p>
    <w:p w:rsidR="009802E7" w:rsidRPr="007A33F1" w:rsidRDefault="009802E7" w:rsidP="007A33F1">
      <w:pPr>
        <w:spacing w:after="0" w:line="240" w:lineRule="auto"/>
        <w:jc w:val="center"/>
        <w:rPr>
          <w:rFonts w:ascii="Arial" w:hAnsi="Arial"/>
          <w:sz w:val="28"/>
          <w:szCs w:val="28"/>
          <w:lang w:eastAsia="ru-RU"/>
        </w:rPr>
      </w:pPr>
      <w:r w:rsidRPr="007A33F1">
        <w:rPr>
          <w:rFonts w:ascii="Times New Roman" w:hAnsi="Times New Roman"/>
          <w:b/>
          <w:bCs/>
          <w:sz w:val="28"/>
          <w:szCs w:val="28"/>
          <w:lang w:eastAsia="ru-RU"/>
        </w:rPr>
        <w:t>ВИКОНАВЧИЙ    КОМІТЕТ</w:t>
      </w:r>
    </w:p>
    <w:p w:rsidR="009802E7" w:rsidRPr="007A33F1" w:rsidRDefault="009802E7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>вул.Незалежності, 83, м.Кіцмань, Чернівецької обл.59300 тел.2-39-75, факс.2-39-75</w:t>
      </w:r>
    </w:p>
    <w:p w:rsidR="009802E7" w:rsidRPr="007A33F1" w:rsidRDefault="009802E7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 w:eastAsia="ru-RU"/>
        </w:rPr>
      </w:pPr>
      <w:r w:rsidRPr="007A33F1">
        <w:rPr>
          <w:rFonts w:ascii="Times New Roman" w:hAnsi="Times New Roman"/>
          <w:sz w:val="24"/>
          <w:szCs w:val="24"/>
          <w:lang w:val="en-US" w:eastAsia="ru-RU"/>
        </w:rPr>
        <w:t>Email</w:t>
      </w:r>
      <w:r w:rsidRPr="007A33F1">
        <w:rPr>
          <w:rFonts w:ascii="Times New Roman" w:hAnsi="Times New Roman"/>
          <w:sz w:val="24"/>
          <w:szCs w:val="24"/>
          <w:lang w:eastAsia="ru-RU"/>
        </w:rPr>
        <w:t>: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04062127@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mail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gov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ua</w:t>
      </w:r>
    </w:p>
    <w:p w:rsidR="009802E7" w:rsidRPr="007A33F1" w:rsidRDefault="009802E7" w:rsidP="007A33F1">
      <w:pPr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>
        <w:rPr>
          <w:noProof/>
          <w:lang w:val="ru-RU" w:eastAsia="ru-RU"/>
        </w:rPr>
        <w:pict>
          <v:line id="Пряма сполучна лінія 3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9802E7" w:rsidRPr="007A33F1" w:rsidRDefault="009802E7" w:rsidP="007A33F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</w:t>
      </w:r>
    </w:p>
    <w:p w:rsidR="009802E7" w:rsidRPr="007A33F1" w:rsidRDefault="009802E7" w:rsidP="007A33F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>Проєкт</w:t>
      </w:r>
    </w:p>
    <w:p w:rsidR="009802E7" w:rsidRPr="007A33F1" w:rsidRDefault="009802E7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802E7" w:rsidRPr="007A33F1" w:rsidRDefault="009802E7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Р І Ш Е Н Н Я   №  </w:t>
      </w:r>
    </w:p>
    <w:p w:rsidR="009802E7" w:rsidRPr="007A33F1" w:rsidRDefault="009802E7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9802E7" w:rsidRPr="007A33F1" w:rsidRDefault="009802E7" w:rsidP="007A33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 xml:space="preserve">  ___________ 2022 року                                                                                            м. Кіцмань</w:t>
      </w:r>
    </w:p>
    <w:p w:rsidR="009802E7" w:rsidRPr="007A33F1" w:rsidRDefault="009802E7" w:rsidP="007A33F1">
      <w:pPr>
        <w:spacing w:after="0" w:line="240" w:lineRule="auto"/>
        <w:rPr>
          <w:rFonts w:ascii="Times New Roman" w:hAnsi="Times New Roman"/>
          <w:sz w:val="24"/>
          <w:szCs w:val="20"/>
          <w:lang w:eastAsia="ru-RU"/>
        </w:rPr>
      </w:pPr>
    </w:p>
    <w:p w:rsidR="009802E7" w:rsidRPr="00351F65" w:rsidRDefault="009802E7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351F65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Pr="00351F65">
        <w:rPr>
          <w:rFonts w:ascii="Times New Roman" w:hAnsi="Times New Roman"/>
          <w:b/>
          <w:sz w:val="24"/>
          <w:szCs w:val="24"/>
        </w:rPr>
        <w:t>Про видачу посвідчення реабілітованого</w:t>
      </w:r>
    </w:p>
    <w:p w:rsidR="009802E7" w:rsidRPr="00AC51CE" w:rsidRDefault="009802E7" w:rsidP="00351F6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AC51CE">
        <w:rPr>
          <w:rFonts w:ascii="Times New Roman" w:hAnsi="Times New Roman"/>
          <w:b/>
          <w:sz w:val="24"/>
          <w:szCs w:val="24"/>
        </w:rPr>
        <w:t xml:space="preserve">  гр.</w:t>
      </w:r>
      <w:r w:rsidRPr="00517264">
        <w:rPr>
          <w:rFonts w:ascii="Times New Roman" w:hAnsi="Times New Roman"/>
          <w:sz w:val="24"/>
          <w:szCs w:val="24"/>
        </w:rPr>
        <w:t xml:space="preserve"> </w:t>
      </w:r>
      <w:r w:rsidRPr="00517264">
        <w:rPr>
          <w:rFonts w:ascii="Times New Roman" w:hAnsi="Times New Roman"/>
          <w:b/>
          <w:sz w:val="24"/>
          <w:szCs w:val="24"/>
        </w:rPr>
        <w:t>ОСОБА 1,</w:t>
      </w:r>
      <w:r w:rsidRPr="00AC51CE">
        <w:rPr>
          <w:rFonts w:ascii="Times New Roman" w:hAnsi="Times New Roman"/>
          <w:b/>
          <w:sz w:val="24"/>
          <w:szCs w:val="24"/>
        </w:rPr>
        <w:t xml:space="preserve"> жителю с. Шипинці</w:t>
      </w:r>
    </w:p>
    <w:p w:rsidR="009802E7" w:rsidRPr="00351F65" w:rsidRDefault="009802E7" w:rsidP="00351F6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9802E7" w:rsidRPr="00351F65" w:rsidRDefault="009802E7" w:rsidP="00B902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Розглянувши заяву за вх.№246 від 22.06.2021р. </w:t>
      </w:r>
      <w:r>
        <w:rPr>
          <w:rFonts w:ascii="Times New Roman" w:hAnsi="Times New Roman"/>
          <w:sz w:val="24"/>
          <w:szCs w:val="24"/>
        </w:rPr>
        <w:t>гр.</w:t>
      </w:r>
      <w:r w:rsidRPr="005172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ОСОБА 1</w:t>
      </w:r>
      <w:r w:rsidRPr="00351F65">
        <w:rPr>
          <w:rFonts w:ascii="Times New Roman" w:hAnsi="Times New Roman"/>
          <w:sz w:val="24"/>
          <w:szCs w:val="24"/>
        </w:rPr>
        <w:t>, який проживає за адресою:</w:t>
      </w:r>
      <w:r>
        <w:rPr>
          <w:rFonts w:ascii="Times New Roman" w:hAnsi="Times New Roman"/>
          <w:sz w:val="24"/>
          <w:szCs w:val="24"/>
        </w:rPr>
        <w:t xml:space="preserve"> АДРЕСА 1</w:t>
      </w:r>
      <w:r w:rsidRPr="00351F65">
        <w:rPr>
          <w:rFonts w:ascii="Times New Roman" w:hAnsi="Times New Roman"/>
          <w:sz w:val="24"/>
          <w:szCs w:val="24"/>
        </w:rPr>
        <w:t>, щодо видачі посвідчення реабілітованого та відповідні документи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що підтверджують право </w:t>
      </w:r>
      <w:r>
        <w:rPr>
          <w:rFonts w:ascii="Times New Roman" w:hAnsi="Times New Roman"/>
          <w:sz w:val="24"/>
          <w:szCs w:val="24"/>
        </w:rPr>
        <w:t>на</w:t>
      </w:r>
      <w:r w:rsidRPr="00351F65">
        <w:rPr>
          <w:rFonts w:ascii="Times New Roman" w:hAnsi="Times New Roman"/>
          <w:sz w:val="24"/>
          <w:szCs w:val="24"/>
        </w:rPr>
        <w:t xml:space="preserve"> видач</w:t>
      </w:r>
      <w:r>
        <w:rPr>
          <w:rFonts w:ascii="Times New Roman" w:hAnsi="Times New Roman"/>
          <w:sz w:val="24"/>
          <w:szCs w:val="24"/>
        </w:rPr>
        <w:t>у</w:t>
      </w:r>
      <w:r w:rsidRPr="00351F65">
        <w:rPr>
          <w:rFonts w:ascii="Times New Roman" w:hAnsi="Times New Roman"/>
          <w:sz w:val="24"/>
          <w:szCs w:val="24"/>
        </w:rPr>
        <w:t xml:space="preserve"> посвідчення</w:t>
      </w:r>
      <w:r>
        <w:rPr>
          <w:rFonts w:ascii="Times New Roman" w:hAnsi="Times New Roman"/>
          <w:sz w:val="24"/>
          <w:szCs w:val="24"/>
        </w:rPr>
        <w:t xml:space="preserve"> (копія паспорта та ідентифікаційного коду, копія довідки про реабілітацію, видана Управлінням внутрішніх справ Чернівецької області 26.02.1996р., копія пенсійного посвідчення), </w:t>
      </w:r>
      <w:r w:rsidRPr="00351F65">
        <w:rPr>
          <w:rFonts w:ascii="Times New Roman" w:hAnsi="Times New Roman"/>
          <w:sz w:val="24"/>
          <w:szCs w:val="24"/>
        </w:rPr>
        <w:t xml:space="preserve"> керуючись статтями 140, 146 Конституції України, підпунктом 2 пункту “б” частини 1 статті 34 Закону України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>Про м</w:t>
      </w:r>
      <w:r>
        <w:rPr>
          <w:rFonts w:ascii="Times New Roman" w:hAnsi="Times New Roman"/>
          <w:sz w:val="24"/>
          <w:szCs w:val="24"/>
        </w:rPr>
        <w:t>ісцеве самоврядування в Україні»</w:t>
      </w:r>
      <w:r w:rsidRPr="00351F65">
        <w:rPr>
          <w:rFonts w:ascii="Times New Roman" w:hAnsi="Times New Roman"/>
          <w:sz w:val="24"/>
          <w:szCs w:val="24"/>
        </w:rPr>
        <w:t xml:space="preserve">, Законом України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>Про реабілітацію жертв репресій комуністичного тотал</w:t>
      </w:r>
      <w:r>
        <w:rPr>
          <w:rFonts w:ascii="Times New Roman" w:hAnsi="Times New Roman"/>
          <w:sz w:val="24"/>
          <w:szCs w:val="24"/>
        </w:rPr>
        <w:t>ітарного режиму 1917-1991 років»</w:t>
      </w:r>
      <w:r w:rsidRPr="00351F65">
        <w:rPr>
          <w:rFonts w:ascii="Times New Roman" w:hAnsi="Times New Roman"/>
          <w:sz w:val="24"/>
          <w:szCs w:val="24"/>
        </w:rPr>
        <w:t xml:space="preserve">, постановою Кабінету Міністрів України від 24 червня 1991 року № 48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>Про заходи щодо реалізації Закону Української РСР «Про реабілітацію жертв</w:t>
      </w:r>
      <w:r>
        <w:rPr>
          <w:rFonts w:ascii="Times New Roman" w:hAnsi="Times New Roman"/>
          <w:sz w:val="24"/>
          <w:szCs w:val="24"/>
        </w:rPr>
        <w:t xml:space="preserve"> політичних репресій на Україні»</w:t>
      </w:r>
      <w:r w:rsidRPr="00351F65">
        <w:rPr>
          <w:rFonts w:ascii="Times New Roman" w:hAnsi="Times New Roman"/>
          <w:sz w:val="24"/>
          <w:szCs w:val="24"/>
        </w:rPr>
        <w:t xml:space="preserve">, </w:t>
      </w:r>
      <w:r w:rsidRPr="00351F65">
        <w:rPr>
          <w:rFonts w:ascii="Times New Roman" w:hAnsi="Times New Roman"/>
          <w:color w:val="000000"/>
          <w:sz w:val="24"/>
          <w:szCs w:val="24"/>
          <w:lang w:eastAsia="uk-UA"/>
        </w:rPr>
        <w:t>відповідно до «</w:t>
      </w:r>
      <w:r w:rsidRPr="00351F65">
        <w:rPr>
          <w:rFonts w:ascii="Times New Roman" w:hAnsi="Times New Roman"/>
          <w:sz w:val="24"/>
          <w:szCs w:val="24"/>
        </w:rPr>
        <w:t>Положення про порядок видачі посвідчень реабілітованим, які мають право на пільги передбачені Законом України «Про реабілітацію жертв репресій комуністичного тоталітарного режиму 1917-1991років»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затвердженого рішення</w:t>
      </w:r>
      <w:r>
        <w:rPr>
          <w:rFonts w:ascii="Times New Roman" w:hAnsi="Times New Roman"/>
          <w:sz w:val="24"/>
          <w:szCs w:val="24"/>
        </w:rPr>
        <w:t>м</w:t>
      </w:r>
      <w:r w:rsidRPr="00351F65">
        <w:rPr>
          <w:rFonts w:ascii="Times New Roman" w:hAnsi="Times New Roman"/>
          <w:sz w:val="24"/>
          <w:szCs w:val="24"/>
        </w:rPr>
        <w:t xml:space="preserve"> ХХХІІ сесії Кіцманської міської ради </w:t>
      </w:r>
      <w:r w:rsidRPr="00351F65">
        <w:rPr>
          <w:rFonts w:ascii="Times New Roman" w:hAnsi="Times New Roman"/>
          <w:sz w:val="24"/>
          <w:szCs w:val="24"/>
          <w:lang w:val="en-US"/>
        </w:rPr>
        <w:t>V</w:t>
      </w:r>
      <w:r w:rsidRPr="00351F65">
        <w:rPr>
          <w:rFonts w:ascii="Times New Roman" w:hAnsi="Times New Roman"/>
          <w:sz w:val="24"/>
          <w:szCs w:val="24"/>
        </w:rPr>
        <w:t>ІІ скликання від 07.08.2020р. №190/8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51F65">
        <w:rPr>
          <w:rFonts w:ascii="Times New Roman" w:hAnsi="Times New Roman"/>
          <w:sz w:val="24"/>
          <w:szCs w:val="24"/>
        </w:rPr>
        <w:t xml:space="preserve"> виконавчий комітет міської  ради</w:t>
      </w:r>
    </w:p>
    <w:p w:rsidR="009802E7" w:rsidRPr="00351F65" w:rsidRDefault="009802E7" w:rsidP="00B902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802E7" w:rsidRPr="00351F65" w:rsidRDefault="009802E7" w:rsidP="001D59B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51F65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    </w:t>
      </w:r>
      <w:r w:rsidRPr="00351F65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Pr="00351F65">
        <w:rPr>
          <w:rFonts w:ascii="Times New Roman" w:hAnsi="Times New Roman"/>
          <w:b/>
          <w:bCs/>
          <w:sz w:val="24"/>
          <w:szCs w:val="24"/>
          <w:lang w:eastAsia="ru-RU"/>
        </w:rPr>
        <w:t>В И Р І Ш И В:</w:t>
      </w:r>
    </w:p>
    <w:p w:rsidR="009802E7" w:rsidRPr="00351F65" w:rsidRDefault="009802E7" w:rsidP="007A33F1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bookmarkEnd w:id="0"/>
    <w:p w:rsidR="009802E7" w:rsidRPr="00351F65" w:rsidRDefault="009802E7" w:rsidP="00EA4A12">
      <w:pPr>
        <w:pStyle w:val="ListParagraph"/>
        <w:numPr>
          <w:ilvl w:val="0"/>
          <w:numId w:val="3"/>
        </w:numPr>
        <w:spacing w:after="0" w:line="25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Видати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гр. ОСОБА 1</w:t>
      </w:r>
      <w:r w:rsidRPr="00351F65">
        <w:rPr>
          <w:rFonts w:ascii="Times New Roman" w:hAnsi="Times New Roman"/>
          <w:sz w:val="24"/>
          <w:szCs w:val="24"/>
        </w:rPr>
        <w:t>, 1941р.н., який проживає за адресою:</w:t>
      </w:r>
      <w:r>
        <w:rPr>
          <w:rFonts w:ascii="Times New Roman" w:hAnsi="Times New Roman"/>
          <w:sz w:val="24"/>
          <w:szCs w:val="24"/>
        </w:rPr>
        <w:t xml:space="preserve"> АДРЕСА 1</w:t>
      </w:r>
      <w:r w:rsidRPr="00351F65">
        <w:rPr>
          <w:rFonts w:ascii="Times New Roman" w:hAnsi="Times New Roman"/>
          <w:sz w:val="24"/>
          <w:szCs w:val="24"/>
        </w:rPr>
        <w:t>, посвідчення реабілітованого, згідно з яким має право на пільги</w:t>
      </w:r>
      <w:r>
        <w:rPr>
          <w:rFonts w:ascii="Times New Roman" w:hAnsi="Times New Roman"/>
          <w:sz w:val="24"/>
          <w:szCs w:val="24"/>
        </w:rPr>
        <w:t>, передбачені Законом України «</w:t>
      </w:r>
      <w:r w:rsidRPr="00351F65">
        <w:rPr>
          <w:rFonts w:ascii="Times New Roman" w:hAnsi="Times New Roman"/>
          <w:sz w:val="24"/>
          <w:szCs w:val="24"/>
        </w:rPr>
        <w:t>Про реабілітацію жертв репресій комуністичного тотал</w:t>
      </w:r>
      <w:r>
        <w:rPr>
          <w:rFonts w:ascii="Times New Roman" w:hAnsi="Times New Roman"/>
          <w:sz w:val="24"/>
          <w:szCs w:val="24"/>
        </w:rPr>
        <w:t>ітарного режиму 1917-1991 років»</w:t>
      </w:r>
      <w:r w:rsidRPr="00351F65">
        <w:rPr>
          <w:rFonts w:ascii="Times New Roman" w:hAnsi="Times New Roman"/>
          <w:sz w:val="24"/>
          <w:szCs w:val="24"/>
        </w:rPr>
        <w:t>.</w:t>
      </w:r>
    </w:p>
    <w:p w:rsidR="009802E7" w:rsidRPr="00351F65" w:rsidRDefault="009802E7" w:rsidP="00EA4A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  2.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51F65">
        <w:rPr>
          <w:rFonts w:ascii="Times New Roman" w:hAnsi="Times New Roman"/>
          <w:sz w:val="24"/>
          <w:szCs w:val="24"/>
        </w:rPr>
        <w:t>Вважати дію посвідчення з дня його видачі.</w:t>
      </w:r>
    </w:p>
    <w:p w:rsidR="009802E7" w:rsidRPr="00351F65" w:rsidRDefault="009802E7" w:rsidP="00EA4A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  3.  </w:t>
      </w:r>
      <w:r w:rsidRPr="00351F65">
        <w:rPr>
          <w:rFonts w:ascii="Times New Roman" w:hAnsi="Times New Roman"/>
          <w:bCs/>
          <w:sz w:val="24"/>
          <w:szCs w:val="24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9802E7" w:rsidRDefault="009802E7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802E7" w:rsidRDefault="009802E7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802E7" w:rsidRPr="007A33F1" w:rsidRDefault="009802E7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802E7" w:rsidRPr="007A33F1" w:rsidRDefault="009802E7" w:rsidP="007A33F1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802E7" w:rsidRPr="001B4EE6" w:rsidRDefault="009802E7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B4EE6">
        <w:rPr>
          <w:rFonts w:ascii="Times New Roman" w:hAnsi="Times New Roman"/>
          <w:b/>
          <w:sz w:val="24"/>
          <w:szCs w:val="24"/>
          <w:lang w:eastAsia="ru-RU"/>
        </w:rPr>
        <w:t>В.о. мі</w:t>
      </w:r>
      <w:r w:rsidRPr="001B4EE6">
        <w:rPr>
          <w:rFonts w:ascii="Times New Roman" w:hAnsi="Times New Roman"/>
          <w:b/>
          <w:sz w:val="24"/>
          <w:szCs w:val="24"/>
          <w:lang w:val="ru-RU" w:eastAsia="ru-RU"/>
        </w:rPr>
        <w:t>ськ</w:t>
      </w:r>
      <w:r w:rsidRPr="001B4EE6">
        <w:rPr>
          <w:rFonts w:ascii="Times New Roman" w:hAnsi="Times New Roman"/>
          <w:b/>
          <w:sz w:val="24"/>
          <w:szCs w:val="24"/>
          <w:lang w:eastAsia="ru-RU"/>
        </w:rPr>
        <w:t>ого</w:t>
      </w:r>
      <w:r w:rsidRPr="001B4EE6">
        <w:rPr>
          <w:rFonts w:ascii="Times New Roman" w:hAnsi="Times New Roman"/>
          <w:b/>
          <w:sz w:val="24"/>
          <w:szCs w:val="24"/>
          <w:lang w:val="ru-RU" w:eastAsia="ru-RU"/>
        </w:rPr>
        <w:t xml:space="preserve">  голов</w:t>
      </w:r>
      <w:r w:rsidRPr="001B4EE6">
        <w:rPr>
          <w:rFonts w:ascii="Times New Roman" w:hAnsi="Times New Roman"/>
          <w:b/>
          <w:sz w:val="24"/>
          <w:szCs w:val="24"/>
          <w:lang w:eastAsia="ru-RU"/>
        </w:rPr>
        <w:t>и</w:t>
      </w:r>
      <w:r w:rsidRPr="001B4EE6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</w:t>
      </w:r>
      <w:r w:rsidRPr="001B4EE6">
        <w:rPr>
          <w:rFonts w:ascii="Times New Roman" w:hAnsi="Times New Roman"/>
          <w:b/>
          <w:sz w:val="24"/>
          <w:szCs w:val="24"/>
          <w:lang w:eastAsia="ru-RU"/>
        </w:rPr>
        <w:t xml:space="preserve">     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</w:t>
      </w:r>
      <w:r w:rsidRPr="001B4EE6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</w:t>
      </w:r>
      <w:r w:rsidRPr="001B4EE6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 </w:t>
      </w:r>
      <w:r w:rsidRPr="001B4EE6">
        <w:rPr>
          <w:rFonts w:ascii="Times New Roman" w:hAnsi="Times New Roman"/>
          <w:b/>
          <w:sz w:val="24"/>
          <w:szCs w:val="24"/>
          <w:lang w:eastAsia="ru-RU"/>
        </w:rPr>
        <w:t>Олександр МАРУСЯК</w:t>
      </w:r>
    </w:p>
    <w:p w:rsidR="009802E7" w:rsidRPr="007A33F1" w:rsidRDefault="009802E7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802E7" w:rsidRPr="007A33F1" w:rsidRDefault="009802E7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802E7" w:rsidRPr="007A33F1" w:rsidRDefault="009802E7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802E7" w:rsidRDefault="009802E7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802E7" w:rsidRDefault="009802E7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802E7" w:rsidRDefault="009802E7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802E7" w:rsidRDefault="009802E7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sectPr w:rsidR="009802E7" w:rsidSect="001B4EE6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C3CF4"/>
    <w:multiLevelType w:val="hybridMultilevel"/>
    <w:tmpl w:val="452E5DE4"/>
    <w:lvl w:ilvl="0" w:tplc="614C081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3DD67657"/>
    <w:multiLevelType w:val="hybridMultilevel"/>
    <w:tmpl w:val="EA1CEFDA"/>
    <w:lvl w:ilvl="0" w:tplc="FD16FD70">
      <w:start w:val="2"/>
      <w:numFmt w:val="decimal"/>
      <w:lvlText w:val="%1."/>
      <w:lvlJc w:val="left"/>
      <w:pPr>
        <w:ind w:left="1211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69A4CF1"/>
    <w:multiLevelType w:val="hybridMultilevel"/>
    <w:tmpl w:val="3016489C"/>
    <w:lvl w:ilvl="0" w:tplc="0422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8EA"/>
    <w:rsid w:val="00010370"/>
    <w:rsid w:val="00033571"/>
    <w:rsid w:val="00066607"/>
    <w:rsid w:val="00071221"/>
    <w:rsid w:val="000C067C"/>
    <w:rsid w:val="00101582"/>
    <w:rsid w:val="00117B83"/>
    <w:rsid w:val="0012683F"/>
    <w:rsid w:val="00156ED6"/>
    <w:rsid w:val="001673EB"/>
    <w:rsid w:val="001978E0"/>
    <w:rsid w:val="001A343A"/>
    <w:rsid w:val="001A3AA3"/>
    <w:rsid w:val="001A5433"/>
    <w:rsid w:val="001B4EE6"/>
    <w:rsid w:val="001C7CC7"/>
    <w:rsid w:val="001D59BA"/>
    <w:rsid w:val="002027BE"/>
    <w:rsid w:val="00221E6E"/>
    <w:rsid w:val="00244033"/>
    <w:rsid w:val="003309A6"/>
    <w:rsid w:val="003369E1"/>
    <w:rsid w:val="00345FE0"/>
    <w:rsid w:val="00351F65"/>
    <w:rsid w:val="00360528"/>
    <w:rsid w:val="0043244B"/>
    <w:rsid w:val="00472512"/>
    <w:rsid w:val="004A32C3"/>
    <w:rsid w:val="00517264"/>
    <w:rsid w:val="00532A83"/>
    <w:rsid w:val="005C7FB5"/>
    <w:rsid w:val="005E5320"/>
    <w:rsid w:val="005F71F2"/>
    <w:rsid w:val="006060E2"/>
    <w:rsid w:val="00626566"/>
    <w:rsid w:val="00627B00"/>
    <w:rsid w:val="00657251"/>
    <w:rsid w:val="006C763F"/>
    <w:rsid w:val="00743051"/>
    <w:rsid w:val="007A010D"/>
    <w:rsid w:val="007A33F1"/>
    <w:rsid w:val="007E3096"/>
    <w:rsid w:val="007E6EFE"/>
    <w:rsid w:val="008538EA"/>
    <w:rsid w:val="00891095"/>
    <w:rsid w:val="00905C49"/>
    <w:rsid w:val="009308B8"/>
    <w:rsid w:val="00930A44"/>
    <w:rsid w:val="009802E7"/>
    <w:rsid w:val="00993F50"/>
    <w:rsid w:val="009B136B"/>
    <w:rsid w:val="009C2A26"/>
    <w:rsid w:val="009F5C0B"/>
    <w:rsid w:val="00A01FFE"/>
    <w:rsid w:val="00A12828"/>
    <w:rsid w:val="00A54898"/>
    <w:rsid w:val="00AB0516"/>
    <w:rsid w:val="00AB3E77"/>
    <w:rsid w:val="00AC51CE"/>
    <w:rsid w:val="00AD72BA"/>
    <w:rsid w:val="00B902FF"/>
    <w:rsid w:val="00BE27DA"/>
    <w:rsid w:val="00BF3C1B"/>
    <w:rsid w:val="00BF773F"/>
    <w:rsid w:val="00C01222"/>
    <w:rsid w:val="00C332B5"/>
    <w:rsid w:val="00C61370"/>
    <w:rsid w:val="00C62862"/>
    <w:rsid w:val="00C916AE"/>
    <w:rsid w:val="00CC2231"/>
    <w:rsid w:val="00CC43CE"/>
    <w:rsid w:val="00CE1263"/>
    <w:rsid w:val="00CE1A90"/>
    <w:rsid w:val="00CF2A0C"/>
    <w:rsid w:val="00CF3267"/>
    <w:rsid w:val="00D13FF8"/>
    <w:rsid w:val="00D211C5"/>
    <w:rsid w:val="00D31A2B"/>
    <w:rsid w:val="00D5250D"/>
    <w:rsid w:val="00D56513"/>
    <w:rsid w:val="00D8580C"/>
    <w:rsid w:val="00DF2494"/>
    <w:rsid w:val="00E5078F"/>
    <w:rsid w:val="00E90190"/>
    <w:rsid w:val="00EA1878"/>
    <w:rsid w:val="00EA4A12"/>
    <w:rsid w:val="00EA7F54"/>
    <w:rsid w:val="00EB4C17"/>
    <w:rsid w:val="00EE1D46"/>
    <w:rsid w:val="00F42334"/>
    <w:rsid w:val="00FB1084"/>
    <w:rsid w:val="00FE6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084"/>
    <w:pPr>
      <w:spacing w:after="160" w:line="259" w:lineRule="auto"/>
    </w:pPr>
    <w:rPr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FB1084"/>
    <w:pPr>
      <w:ind w:left="720"/>
      <w:contextualSpacing/>
    </w:pPr>
    <w:rPr>
      <w:sz w:val="20"/>
      <w:szCs w:val="20"/>
      <w:lang w:eastAsia="ru-RU"/>
    </w:rPr>
  </w:style>
  <w:style w:type="character" w:customStyle="1" w:styleId="ListParagraphChar">
    <w:name w:val="List Paragraph Char"/>
    <w:link w:val="ListParagraph"/>
    <w:uiPriority w:val="99"/>
    <w:locked/>
    <w:rsid w:val="00FB1084"/>
    <w:rPr>
      <w:lang w:val="uk-UA"/>
    </w:rPr>
  </w:style>
  <w:style w:type="paragraph" w:customStyle="1" w:styleId="1">
    <w:name w:val="Звичайний1"/>
    <w:uiPriority w:val="99"/>
    <w:rsid w:val="00A01FFE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913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349</Words>
  <Characters>1993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Тарас Щербан</dc:creator>
  <cp:keywords/>
  <dc:description/>
  <cp:lastModifiedBy>пк</cp:lastModifiedBy>
  <cp:revision>7</cp:revision>
  <cp:lastPrinted>2021-04-29T11:09:00Z</cp:lastPrinted>
  <dcterms:created xsi:type="dcterms:W3CDTF">2022-08-05T12:40:00Z</dcterms:created>
  <dcterms:modified xsi:type="dcterms:W3CDTF">2022-08-05T13:20:00Z</dcterms:modified>
</cp:coreProperties>
</file>