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D125E" w:rsidRPr="00A01FFE" w:rsidRDefault="005D125E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21221571" r:id="rId6"/>
        </w:objec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5D125E" w:rsidRPr="007A33F1" w:rsidRDefault="005D125E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5D125E" w:rsidRPr="007A33F1" w:rsidRDefault="005D125E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5D125E" w:rsidRPr="007A33F1" w:rsidRDefault="005D125E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5D125E" w:rsidRPr="007A33F1" w:rsidRDefault="005D125E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>Проєкт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</w:p>
    <w:p w:rsidR="005D125E" w:rsidRPr="007A33F1" w:rsidRDefault="005D125E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5D125E" w:rsidRPr="007A33F1" w:rsidRDefault="005D125E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___________ 2022 року                                                                                            м. Кіцмань</w:t>
      </w:r>
    </w:p>
    <w:p w:rsidR="005D125E" w:rsidRPr="007A33F1" w:rsidRDefault="005D125E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5D125E" w:rsidRDefault="005D125E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реабілітованого</w:t>
      </w:r>
    </w:p>
    <w:p w:rsidR="005D125E" w:rsidRDefault="005D125E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гр. ОСОБА 1, жителю с. Ошихліби</w:t>
      </w:r>
    </w:p>
    <w:p w:rsidR="005D125E" w:rsidRPr="00351F65" w:rsidRDefault="005D125E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5D125E" w:rsidRPr="00351F65" w:rsidRDefault="005D125E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D125E" w:rsidRPr="00351F65" w:rsidRDefault="005D125E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вх.№</w:t>
      </w:r>
      <w:r>
        <w:rPr>
          <w:rFonts w:ascii="Times New Roman" w:hAnsi="Times New Roman"/>
          <w:sz w:val="24"/>
          <w:szCs w:val="24"/>
        </w:rPr>
        <w:t>180</w:t>
      </w:r>
      <w:r w:rsidRPr="00351F65">
        <w:rPr>
          <w:rFonts w:ascii="Times New Roman" w:hAnsi="Times New Roman"/>
          <w:sz w:val="24"/>
          <w:szCs w:val="24"/>
        </w:rPr>
        <w:t xml:space="preserve"> від 2</w:t>
      </w:r>
      <w:r>
        <w:rPr>
          <w:rFonts w:ascii="Times New Roman" w:hAnsi="Times New Roman"/>
          <w:sz w:val="24"/>
          <w:szCs w:val="24"/>
        </w:rPr>
        <w:t>7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який проживає за адресою:</w:t>
      </w:r>
      <w:r>
        <w:rPr>
          <w:rFonts w:ascii="Times New Roman" w:hAnsi="Times New Roman"/>
          <w:sz w:val="24"/>
          <w:szCs w:val="24"/>
        </w:rPr>
        <w:t xml:space="preserve"> АДРЕСА 1</w:t>
      </w:r>
      <w:r w:rsidRPr="00351F65">
        <w:rPr>
          <w:rFonts w:ascii="Times New Roman" w:hAnsi="Times New Roman"/>
          <w:sz w:val="24"/>
          <w:szCs w:val="24"/>
        </w:rPr>
        <w:t xml:space="preserve">, щодо видачі посвідчення реабілітованого </w:t>
      </w:r>
      <w:r>
        <w:rPr>
          <w:rFonts w:ascii="Times New Roman" w:hAnsi="Times New Roman"/>
          <w:sz w:val="24"/>
          <w:szCs w:val="24"/>
        </w:rPr>
        <w:t xml:space="preserve"> (дитина реабілітованої особи) </w:t>
      </w:r>
      <w:r w:rsidRPr="00351F65">
        <w:rPr>
          <w:rFonts w:ascii="Times New Roman" w:hAnsi="Times New Roman"/>
          <w:sz w:val="24"/>
          <w:szCs w:val="24"/>
        </w:rPr>
        <w:t xml:space="preserve">та відповідні документи що підтверджують право </w:t>
      </w:r>
      <w:r>
        <w:rPr>
          <w:rFonts w:ascii="Times New Roman" w:hAnsi="Times New Roman"/>
          <w:sz w:val="24"/>
          <w:szCs w:val="24"/>
        </w:rPr>
        <w:t>на видачу</w:t>
      </w:r>
      <w:r w:rsidRPr="00351F65">
        <w:rPr>
          <w:rFonts w:ascii="Times New Roman" w:hAnsi="Times New Roman"/>
          <w:sz w:val="24"/>
          <w:szCs w:val="24"/>
        </w:rPr>
        <w:t xml:space="preserve">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прокуратурою Архангельської області 28.10.1992р. №1580, копія архівної довідки, копія свідоцтва про народження ОСОБА 1, копія свідоцтва про народження ОСОБА 2, копія свідоцтва про смерть ОСОБА 2),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 w:val="24"/>
          <w:szCs w:val="24"/>
        </w:rPr>
        <w:t xml:space="preserve"> політичних репресій на Україні»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>виконавчий комітет міської  ради</w:t>
      </w:r>
    </w:p>
    <w:p w:rsidR="005D125E" w:rsidRPr="00351F65" w:rsidRDefault="005D125E" w:rsidP="007A33F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5D125E" w:rsidRPr="00351F65" w:rsidRDefault="005D125E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5D125E" w:rsidRPr="00351F65" w:rsidRDefault="005D125E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5D125E" w:rsidRPr="00351F65" w:rsidRDefault="005D125E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Видати </w:t>
      </w:r>
      <w:r>
        <w:rPr>
          <w:rFonts w:ascii="Times New Roman" w:hAnsi="Times New Roman"/>
          <w:sz w:val="24"/>
          <w:szCs w:val="24"/>
        </w:rPr>
        <w:t>гр. ОСОБА 1, 1957р.н.,</w:t>
      </w:r>
      <w:r w:rsidRPr="009121C0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який проживає за адресою:</w:t>
      </w:r>
      <w:r>
        <w:rPr>
          <w:rFonts w:ascii="Times New Roman" w:hAnsi="Times New Roman"/>
          <w:sz w:val="24"/>
          <w:szCs w:val="24"/>
        </w:rPr>
        <w:t xml:space="preserve"> АДРЕСА 1,</w:t>
      </w:r>
      <w:r w:rsidRPr="00351F65">
        <w:rPr>
          <w:rFonts w:ascii="Times New Roman" w:hAnsi="Times New Roman"/>
          <w:sz w:val="24"/>
          <w:szCs w:val="24"/>
        </w:rPr>
        <w:t xml:space="preserve"> посвідчення реабілітованого, згідно з яким </w:t>
      </w:r>
      <w:r>
        <w:rPr>
          <w:rFonts w:ascii="Times New Roman" w:hAnsi="Times New Roman"/>
          <w:sz w:val="24"/>
          <w:szCs w:val="24"/>
        </w:rPr>
        <w:t xml:space="preserve">він </w:t>
      </w:r>
      <w:r w:rsidRPr="00351F6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5D125E" w:rsidRPr="00351F65" w:rsidRDefault="005D125E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5D125E" w:rsidRPr="00351F65" w:rsidRDefault="005D125E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D125E" w:rsidRDefault="005D125E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D125E" w:rsidRDefault="005D125E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D125E" w:rsidRPr="007A33F1" w:rsidRDefault="005D125E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D125E" w:rsidRPr="007A33F1" w:rsidRDefault="005D125E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D125E" w:rsidRPr="00455855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55855">
        <w:rPr>
          <w:rFonts w:ascii="Times New Roman" w:hAnsi="Times New Roman"/>
          <w:b/>
          <w:sz w:val="24"/>
          <w:szCs w:val="24"/>
          <w:lang w:eastAsia="ru-RU"/>
        </w:rPr>
        <w:t>В.о. мі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ого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и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</w:t>
      </w:r>
      <w:r w:rsidRPr="00455855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455855">
        <w:rPr>
          <w:rFonts w:ascii="Times New Roman" w:hAnsi="Times New Roman"/>
          <w:b/>
          <w:sz w:val="24"/>
          <w:szCs w:val="24"/>
          <w:lang w:eastAsia="ru-RU"/>
        </w:rPr>
        <w:t>Олександр МАРУСЯК</w:t>
      </w:r>
    </w:p>
    <w:p w:rsidR="005D125E" w:rsidRPr="00455855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Pr="007A33F1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Pr="007A33F1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D125E" w:rsidRDefault="005D125E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5D125E" w:rsidSect="002B7D86">
      <w:pgSz w:w="11906" w:h="16838"/>
      <w:pgMar w:top="360" w:right="386" w:bottom="1134" w:left="21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07405"/>
    <w:rsid w:val="00033571"/>
    <w:rsid w:val="00070BDB"/>
    <w:rsid w:val="00071221"/>
    <w:rsid w:val="000B0FA0"/>
    <w:rsid w:val="00101582"/>
    <w:rsid w:val="00117B83"/>
    <w:rsid w:val="00156ED6"/>
    <w:rsid w:val="001673EB"/>
    <w:rsid w:val="001830B2"/>
    <w:rsid w:val="001978E0"/>
    <w:rsid w:val="001A343A"/>
    <w:rsid w:val="001A3AA3"/>
    <w:rsid w:val="001A5433"/>
    <w:rsid w:val="001C7CC7"/>
    <w:rsid w:val="00221E6E"/>
    <w:rsid w:val="00241E49"/>
    <w:rsid w:val="002928DF"/>
    <w:rsid w:val="002B1CA0"/>
    <w:rsid w:val="002B7D86"/>
    <w:rsid w:val="002C09D1"/>
    <w:rsid w:val="002F39D8"/>
    <w:rsid w:val="003309A6"/>
    <w:rsid w:val="003369E1"/>
    <w:rsid w:val="00351F65"/>
    <w:rsid w:val="00360528"/>
    <w:rsid w:val="00366493"/>
    <w:rsid w:val="003B473A"/>
    <w:rsid w:val="003B5345"/>
    <w:rsid w:val="0043244B"/>
    <w:rsid w:val="00455855"/>
    <w:rsid w:val="00472512"/>
    <w:rsid w:val="00490DAE"/>
    <w:rsid w:val="004A32C3"/>
    <w:rsid w:val="004B40F9"/>
    <w:rsid w:val="00507F66"/>
    <w:rsid w:val="005516E7"/>
    <w:rsid w:val="005616BC"/>
    <w:rsid w:val="005A4210"/>
    <w:rsid w:val="005C68EA"/>
    <w:rsid w:val="005C7FB5"/>
    <w:rsid w:val="005D125E"/>
    <w:rsid w:val="005E5320"/>
    <w:rsid w:val="005E7F94"/>
    <w:rsid w:val="005F71F2"/>
    <w:rsid w:val="006060E2"/>
    <w:rsid w:val="0062548E"/>
    <w:rsid w:val="00626566"/>
    <w:rsid w:val="00627B00"/>
    <w:rsid w:val="00657251"/>
    <w:rsid w:val="00691B7B"/>
    <w:rsid w:val="006C763F"/>
    <w:rsid w:val="006E2DF7"/>
    <w:rsid w:val="00743051"/>
    <w:rsid w:val="00757EC0"/>
    <w:rsid w:val="007A33F1"/>
    <w:rsid w:val="007B3225"/>
    <w:rsid w:val="007B59D4"/>
    <w:rsid w:val="007D768D"/>
    <w:rsid w:val="007E3096"/>
    <w:rsid w:val="007E6EFE"/>
    <w:rsid w:val="008358AF"/>
    <w:rsid w:val="008538EA"/>
    <w:rsid w:val="00891095"/>
    <w:rsid w:val="008938E9"/>
    <w:rsid w:val="008F2D0A"/>
    <w:rsid w:val="00905C49"/>
    <w:rsid w:val="009121C0"/>
    <w:rsid w:val="009308B8"/>
    <w:rsid w:val="00930A44"/>
    <w:rsid w:val="00967303"/>
    <w:rsid w:val="00984705"/>
    <w:rsid w:val="00993F50"/>
    <w:rsid w:val="009C2A26"/>
    <w:rsid w:val="00A01FFE"/>
    <w:rsid w:val="00A12828"/>
    <w:rsid w:val="00A33695"/>
    <w:rsid w:val="00A34DB8"/>
    <w:rsid w:val="00A45A4F"/>
    <w:rsid w:val="00A54898"/>
    <w:rsid w:val="00AB3E77"/>
    <w:rsid w:val="00AB7AEC"/>
    <w:rsid w:val="00AF6EC6"/>
    <w:rsid w:val="00B550E4"/>
    <w:rsid w:val="00B902FF"/>
    <w:rsid w:val="00BB57C8"/>
    <w:rsid w:val="00BE27DA"/>
    <w:rsid w:val="00C332B5"/>
    <w:rsid w:val="00C620FD"/>
    <w:rsid w:val="00C62862"/>
    <w:rsid w:val="00CC2231"/>
    <w:rsid w:val="00CC43CE"/>
    <w:rsid w:val="00CE1263"/>
    <w:rsid w:val="00CE1A90"/>
    <w:rsid w:val="00CF2A0C"/>
    <w:rsid w:val="00CF3267"/>
    <w:rsid w:val="00D211C5"/>
    <w:rsid w:val="00D31A2B"/>
    <w:rsid w:val="00D5250D"/>
    <w:rsid w:val="00D8580C"/>
    <w:rsid w:val="00E25A97"/>
    <w:rsid w:val="00E520D4"/>
    <w:rsid w:val="00E7519E"/>
    <w:rsid w:val="00E90190"/>
    <w:rsid w:val="00EA1878"/>
    <w:rsid w:val="00EA4A12"/>
    <w:rsid w:val="00EB4C17"/>
    <w:rsid w:val="00ED2E18"/>
    <w:rsid w:val="00EE1D46"/>
    <w:rsid w:val="00F42334"/>
    <w:rsid w:val="00F427ED"/>
    <w:rsid w:val="00FB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41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369</Words>
  <Characters>2109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11</cp:revision>
  <cp:lastPrinted>2021-04-29T11:09:00Z</cp:lastPrinted>
  <dcterms:created xsi:type="dcterms:W3CDTF">2022-08-05T12:39:00Z</dcterms:created>
  <dcterms:modified xsi:type="dcterms:W3CDTF">2022-08-05T13:20:00Z</dcterms:modified>
</cp:coreProperties>
</file>