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03B" w:rsidRPr="00A461C0" w:rsidRDefault="006720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509" r:id="rId8"/>
        </w:object>
      </w:r>
    </w:p>
    <w:p w:rsidR="0067203B" w:rsidRPr="00D927B7" w:rsidRDefault="0067203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7203B" w:rsidRPr="00D927B7" w:rsidRDefault="0067203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7203B" w:rsidRPr="00D927B7" w:rsidRDefault="006720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7203B" w:rsidRPr="00D927B7" w:rsidRDefault="0067203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7203B" w:rsidRPr="00A461C0" w:rsidRDefault="006720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7203B" w:rsidRPr="00A461C0" w:rsidRDefault="006720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7203B" w:rsidRPr="00A461C0" w:rsidRDefault="006720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7203B" w:rsidRDefault="0067203B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67203B" w:rsidRDefault="0067203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7203B" w:rsidRPr="00A461C0" w:rsidRDefault="006720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67203B" w:rsidRPr="00A461C0" w:rsidRDefault="0067203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7203B" w:rsidRDefault="006720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7203B" w:rsidRPr="00A461C0" w:rsidRDefault="0067203B" w:rsidP="00EE1455">
      <w:pPr>
        <w:pStyle w:val="Normal2"/>
        <w:rPr>
          <w:rFonts w:ascii="Times New Roman" w:hAnsi="Times New Roman"/>
          <w:b/>
          <w:szCs w:val="24"/>
        </w:rPr>
      </w:pPr>
    </w:p>
    <w:p w:rsidR="0067203B" w:rsidRPr="0032457C" w:rsidRDefault="0067203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7203B" w:rsidRDefault="0067203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67203B" w:rsidRPr="00014663" w:rsidRDefault="0067203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7203B" w:rsidRPr="00A461C0" w:rsidRDefault="0067203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24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.06.2022р.  </w:t>
      </w:r>
      <w:r>
        <w:rPr>
          <w:rFonts w:ascii="Times New Roman" w:hAnsi="Times New Roman"/>
          <w:sz w:val="24"/>
          <w:szCs w:val="24"/>
          <w:lang w:val="uk-UA"/>
        </w:rPr>
        <w:t>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батьком ОСОБА 2</w:t>
      </w:r>
      <w:r w:rsidRPr="002A51E0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59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інвалідом І групи, підгрупа «Б» загальне захворювання,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67203B" w:rsidRPr="00D40E12" w:rsidRDefault="0067203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7203B" w:rsidRDefault="0067203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ОСОБА 1,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батьком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ОСОБА 2, 1959р.н., який потребує постійного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7203B" w:rsidRPr="0049467A" w:rsidRDefault="0067203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7203B" w:rsidRDefault="006720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7203B" w:rsidRDefault="0067203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Pr="006E1E18" w:rsidRDefault="0067203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7203B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67203B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203B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203B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203B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203B" w:rsidRPr="00AB1F9E" w:rsidRDefault="006720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7203B" w:rsidRDefault="0067203B">
      <w:pPr>
        <w:rPr>
          <w:lang w:val="uk-UA"/>
        </w:rPr>
      </w:pPr>
    </w:p>
    <w:p w:rsidR="0067203B" w:rsidRDefault="0067203B">
      <w:pPr>
        <w:rPr>
          <w:lang w:val="uk-UA"/>
        </w:rPr>
      </w:pPr>
    </w:p>
    <w:sectPr w:rsidR="0067203B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03B" w:rsidRDefault="0067203B" w:rsidP="00EE1455">
      <w:pPr>
        <w:spacing w:after="0" w:line="240" w:lineRule="auto"/>
      </w:pPr>
      <w:r>
        <w:separator/>
      </w:r>
    </w:p>
  </w:endnote>
  <w:endnote w:type="continuationSeparator" w:id="0">
    <w:p w:rsidR="0067203B" w:rsidRDefault="0067203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03B" w:rsidRDefault="0067203B" w:rsidP="00EE1455">
      <w:pPr>
        <w:spacing w:after="0" w:line="240" w:lineRule="auto"/>
      </w:pPr>
      <w:r>
        <w:separator/>
      </w:r>
    </w:p>
  </w:footnote>
  <w:footnote w:type="continuationSeparator" w:id="0">
    <w:p w:rsidR="0067203B" w:rsidRDefault="0067203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67340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282D"/>
    <w:rsid w:val="001557F1"/>
    <w:rsid w:val="001567BF"/>
    <w:rsid w:val="0015746B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2883"/>
    <w:rsid w:val="003B4B8F"/>
    <w:rsid w:val="003C0854"/>
    <w:rsid w:val="003C46DE"/>
    <w:rsid w:val="003E14DD"/>
    <w:rsid w:val="0041052A"/>
    <w:rsid w:val="00431CDE"/>
    <w:rsid w:val="0049467A"/>
    <w:rsid w:val="004A28F2"/>
    <w:rsid w:val="004B527B"/>
    <w:rsid w:val="004C2D83"/>
    <w:rsid w:val="004D3AB7"/>
    <w:rsid w:val="004F7BAE"/>
    <w:rsid w:val="00502E1F"/>
    <w:rsid w:val="005118E8"/>
    <w:rsid w:val="00521509"/>
    <w:rsid w:val="00525EB0"/>
    <w:rsid w:val="005345AE"/>
    <w:rsid w:val="00565E3F"/>
    <w:rsid w:val="005740E8"/>
    <w:rsid w:val="005A2F4B"/>
    <w:rsid w:val="005C2DB9"/>
    <w:rsid w:val="005C74B0"/>
    <w:rsid w:val="00604203"/>
    <w:rsid w:val="00611699"/>
    <w:rsid w:val="00622D10"/>
    <w:rsid w:val="0065707F"/>
    <w:rsid w:val="00670F1B"/>
    <w:rsid w:val="006711AF"/>
    <w:rsid w:val="0067203B"/>
    <w:rsid w:val="00691820"/>
    <w:rsid w:val="006D565C"/>
    <w:rsid w:val="006E1E18"/>
    <w:rsid w:val="006F6DB6"/>
    <w:rsid w:val="0070459A"/>
    <w:rsid w:val="00706BA5"/>
    <w:rsid w:val="007115E4"/>
    <w:rsid w:val="00721B83"/>
    <w:rsid w:val="007714A7"/>
    <w:rsid w:val="00775A02"/>
    <w:rsid w:val="00784D6A"/>
    <w:rsid w:val="007B22D0"/>
    <w:rsid w:val="007B65DB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B1BDB"/>
    <w:rsid w:val="009C43AD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911C2"/>
    <w:rsid w:val="00CB4695"/>
    <w:rsid w:val="00CD57BE"/>
    <w:rsid w:val="00D20214"/>
    <w:rsid w:val="00D20D38"/>
    <w:rsid w:val="00D3158F"/>
    <w:rsid w:val="00D36AEC"/>
    <w:rsid w:val="00D40E12"/>
    <w:rsid w:val="00D45A7C"/>
    <w:rsid w:val="00D927B7"/>
    <w:rsid w:val="00DB0D15"/>
    <w:rsid w:val="00E41228"/>
    <w:rsid w:val="00E4280D"/>
    <w:rsid w:val="00E42D65"/>
    <w:rsid w:val="00E613C6"/>
    <w:rsid w:val="00E80E58"/>
    <w:rsid w:val="00EA6322"/>
    <w:rsid w:val="00EB0603"/>
    <w:rsid w:val="00EC0E7D"/>
    <w:rsid w:val="00EE1455"/>
    <w:rsid w:val="00EE483B"/>
    <w:rsid w:val="00F05299"/>
    <w:rsid w:val="00F1598C"/>
    <w:rsid w:val="00F35A2A"/>
    <w:rsid w:val="00F42C37"/>
    <w:rsid w:val="00F45E04"/>
    <w:rsid w:val="00F737B3"/>
    <w:rsid w:val="00F774B2"/>
    <w:rsid w:val="00F8056A"/>
    <w:rsid w:val="00F806CD"/>
    <w:rsid w:val="00F877E7"/>
    <w:rsid w:val="00F94F23"/>
    <w:rsid w:val="00FB10E1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61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269</Words>
  <Characters>1537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2022-08-04T14:39:00Z</dcterms:created>
  <dcterms:modified xsi:type="dcterms:W3CDTF">2022-08-05T08:35:00Z</dcterms:modified>
</cp:coreProperties>
</file>