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73" w:rsidRPr="00A461C0" w:rsidRDefault="00CD13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400" r:id="rId8"/>
        </w:object>
      </w:r>
    </w:p>
    <w:p w:rsidR="00CD1373" w:rsidRPr="00D927B7" w:rsidRDefault="00CD1373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D1373" w:rsidRPr="00D927B7" w:rsidRDefault="00CD1373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D1373" w:rsidRPr="00D927B7" w:rsidRDefault="00CD137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D1373" w:rsidRPr="00D927B7" w:rsidRDefault="00CD137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D1373" w:rsidRPr="00A461C0" w:rsidRDefault="00CD13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CD1373" w:rsidRPr="00A461C0" w:rsidRDefault="00CD13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CD1373" w:rsidRPr="00A461C0" w:rsidRDefault="00CD13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D1373" w:rsidRDefault="00CD1373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CD1373" w:rsidRDefault="00CD137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D1373" w:rsidRPr="00A461C0" w:rsidRDefault="00CD137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CD1373" w:rsidRPr="00A461C0" w:rsidRDefault="00CD137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D1373" w:rsidRDefault="00CD137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CD1373" w:rsidRPr="00A461C0" w:rsidRDefault="00CD1373" w:rsidP="00EE1455">
      <w:pPr>
        <w:pStyle w:val="Normal2"/>
        <w:rPr>
          <w:rFonts w:ascii="Times New Roman" w:hAnsi="Times New Roman"/>
          <w:b/>
          <w:szCs w:val="24"/>
        </w:rPr>
      </w:pPr>
    </w:p>
    <w:p w:rsidR="00CD1373" w:rsidRPr="0032457C" w:rsidRDefault="00CD137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CD1373" w:rsidRDefault="00CD1373" w:rsidP="00531E7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CD1373" w:rsidRPr="00014663" w:rsidRDefault="00CD1373" w:rsidP="00531E7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CD1373" w:rsidRPr="00A461C0" w:rsidRDefault="00CD137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.2022р.  </w:t>
      </w:r>
      <w:r>
        <w:rPr>
          <w:rFonts w:ascii="Times New Roman" w:hAnsi="Times New Roman"/>
          <w:sz w:val="24"/>
          <w:szCs w:val="24"/>
          <w:lang w:val="uk-UA"/>
        </w:rPr>
        <w:t>ОСОБА 1, 1968р.н.,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 ОСОБА 2, 1939р.н., особа похилого віку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CD1373" w:rsidRPr="00D40E12" w:rsidRDefault="00CD137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D1373" w:rsidRDefault="00CD137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ОСОБА 2, 1939р.н.,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CD1373" w:rsidRPr="0049467A" w:rsidRDefault="00CD137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D1373" w:rsidRDefault="00CD13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CD1373" w:rsidRDefault="00CD13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Pr="006E1E18" w:rsidRDefault="00CD13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1373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CD1373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1373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1373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1373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1373" w:rsidRPr="00AB1F9E" w:rsidRDefault="00CD13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D1373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373" w:rsidRDefault="00CD1373" w:rsidP="00EE1455">
      <w:pPr>
        <w:spacing w:after="0" w:line="240" w:lineRule="auto"/>
      </w:pPr>
      <w:r>
        <w:separator/>
      </w:r>
    </w:p>
  </w:endnote>
  <w:endnote w:type="continuationSeparator" w:id="0">
    <w:p w:rsidR="00CD1373" w:rsidRDefault="00CD137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373" w:rsidRDefault="00CD1373" w:rsidP="00EE1455">
      <w:pPr>
        <w:spacing w:after="0" w:line="240" w:lineRule="auto"/>
      </w:pPr>
      <w:r>
        <w:separator/>
      </w:r>
    </w:p>
  </w:footnote>
  <w:footnote w:type="continuationSeparator" w:id="0">
    <w:p w:rsidR="00CD1373" w:rsidRDefault="00CD137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611A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51E0"/>
    <w:rsid w:val="002B1726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3E6A47"/>
    <w:rsid w:val="0041052A"/>
    <w:rsid w:val="00452E32"/>
    <w:rsid w:val="0049467A"/>
    <w:rsid w:val="004A28F2"/>
    <w:rsid w:val="004B527B"/>
    <w:rsid w:val="004C2D83"/>
    <w:rsid w:val="004D3AB7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C2DB9"/>
    <w:rsid w:val="005C74B0"/>
    <w:rsid w:val="00604203"/>
    <w:rsid w:val="00611699"/>
    <w:rsid w:val="00622D10"/>
    <w:rsid w:val="0065707F"/>
    <w:rsid w:val="00670F1B"/>
    <w:rsid w:val="006711AF"/>
    <w:rsid w:val="00691820"/>
    <w:rsid w:val="006D0903"/>
    <w:rsid w:val="006D565C"/>
    <w:rsid w:val="006E1E18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0D9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9F7752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05B21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911C2"/>
    <w:rsid w:val="00CB4695"/>
    <w:rsid w:val="00CD1373"/>
    <w:rsid w:val="00CD57BE"/>
    <w:rsid w:val="00D20D38"/>
    <w:rsid w:val="00D3158F"/>
    <w:rsid w:val="00D40E12"/>
    <w:rsid w:val="00D45A7C"/>
    <w:rsid w:val="00D927B7"/>
    <w:rsid w:val="00DB0D15"/>
    <w:rsid w:val="00E12152"/>
    <w:rsid w:val="00E41228"/>
    <w:rsid w:val="00E4280D"/>
    <w:rsid w:val="00E42D65"/>
    <w:rsid w:val="00E45143"/>
    <w:rsid w:val="00E613C6"/>
    <w:rsid w:val="00E80E58"/>
    <w:rsid w:val="00EA6322"/>
    <w:rsid w:val="00EB0603"/>
    <w:rsid w:val="00EC0E7D"/>
    <w:rsid w:val="00EE1455"/>
    <w:rsid w:val="00EE483B"/>
    <w:rsid w:val="00F1598C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06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268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2022-08-04T14:38:00Z</dcterms:created>
  <dcterms:modified xsi:type="dcterms:W3CDTF">2022-08-05T08:34:00Z</dcterms:modified>
</cp:coreProperties>
</file>